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506" w:rsidRDefault="00AA1506" w:rsidP="00AA1506">
      <w:pPr>
        <w:pStyle w:val="bpuBill"/>
      </w:pPr>
      <w:bookmarkStart w:id="0" w:name="bpuFrontPg"/>
      <w:bookmarkStart w:id="1" w:name="_GoBack"/>
      <w:bookmarkEnd w:id="0"/>
      <w:bookmarkEnd w:id="1"/>
      <w:r>
        <w:t xml:space="preserve">ASSEMBLY, No. 1256 </w:t>
      </w:r>
    </w:p>
    <w:p w:rsidR="00AA1506" w:rsidRPr="00AA1506" w:rsidRDefault="00AA1506" w:rsidP="00AA1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6225" r:id="rId8"/>
        </w:object>
      </w:r>
    </w:p>
    <w:p w:rsidR="00AA1506" w:rsidRDefault="00AA1506" w:rsidP="00AA1506">
      <w:pPr>
        <w:pStyle w:val="bpuState"/>
      </w:pPr>
      <w:r>
        <w:t>STATE OF NEW JERSEY</w:t>
      </w:r>
    </w:p>
    <w:p w:rsidR="00AA1506" w:rsidRDefault="00AA1506" w:rsidP="00AA1506">
      <w:pPr>
        <w:pStyle w:val="bpuLegislature"/>
      </w:pPr>
      <w:r>
        <w:t>219th LEGISLATURE</w:t>
      </w:r>
    </w:p>
    <w:p w:rsidR="00AA1506" w:rsidRDefault="00AA1506" w:rsidP="00AA1506">
      <w:pPr>
        <w:pStyle w:val="bpuWpGraphic"/>
      </w:pPr>
      <w:r>
        <w:object w:dxaOrig="8985" w:dyaOrig="255">
          <v:shape id="_x0000_i1026" type="#_x0000_t75" style="width:6in;height:11.5pt" o:ole="">
            <v:imagedata r:id="rId7" o:title=""/>
          </v:shape>
          <o:OLEObject Type="Embed" ProgID="WPWin6.1" ShapeID="_x0000_i1026" DrawAspect="Content" ObjectID="_1640016226" r:id="rId9"/>
        </w:object>
      </w:r>
      <w:r>
        <w:t xml:space="preserve">  </w:t>
      </w:r>
    </w:p>
    <w:p w:rsidR="00AA1506" w:rsidRDefault="00AA1506" w:rsidP="00AA1506">
      <w:pPr>
        <w:pStyle w:val="bpuIntro"/>
      </w:pPr>
      <w:r>
        <w:t>PRE-FILED FOR INTRODUCTION IN THE 2020 SESSION</w:t>
      </w:r>
    </w:p>
    <w:p w:rsidR="00AA1506" w:rsidRDefault="00AA1506" w:rsidP="00AA1506">
      <w:pPr>
        <w:pStyle w:val="bpuIntro"/>
      </w:pPr>
    </w:p>
    <w:p w:rsidR="00AA1506" w:rsidRDefault="00AA1506" w:rsidP="00AA1506">
      <w:pPr>
        <w:pStyle w:val="bpuIntro"/>
        <w:sectPr w:rsidR="00AA1506" w:rsidSect="00AA1506">
          <w:headerReference w:type="even" r:id="rId10"/>
          <w:headerReference w:type="default" r:id="rId11"/>
          <w:pgSz w:w="12240" w:h="20160" w:code="5"/>
          <w:pgMar w:top="2160" w:right="1440" w:bottom="1440" w:left="1440" w:header="720" w:footer="720" w:gutter="0"/>
          <w:pgNumType w:start="1"/>
          <w:cols w:space="720"/>
          <w:docGrid w:linePitch="360"/>
        </w:sectPr>
      </w:pPr>
    </w:p>
    <w:p w:rsidR="00AA1506" w:rsidRDefault="00AA1506" w:rsidP="00AA1506">
      <w:pPr>
        <w:pStyle w:val="bpuIntro"/>
      </w:pPr>
    </w:p>
    <w:p w:rsidR="00AA1506" w:rsidRDefault="00AA1506" w:rsidP="00AA1506">
      <w:pPr>
        <w:pStyle w:val="bpuSponsor"/>
      </w:pPr>
      <w:r>
        <w:t>Sponsored by:</w:t>
      </w:r>
    </w:p>
    <w:p w:rsidR="00AA1506" w:rsidRDefault="00AA1506" w:rsidP="00AA1506">
      <w:pPr>
        <w:pStyle w:val="bpuSponsor"/>
      </w:pPr>
      <w:r>
        <w:t>Assemblyman  GARY S. SCHAER</w:t>
      </w:r>
    </w:p>
    <w:p w:rsidR="00AA1506" w:rsidRDefault="00AA1506" w:rsidP="00AA1506">
      <w:pPr>
        <w:pStyle w:val="bpuSponsor"/>
      </w:pPr>
      <w:r>
        <w:t>District 36 (Bergen and Passaic)</w:t>
      </w:r>
    </w:p>
    <w:p w:rsidR="00AA1506" w:rsidRDefault="00AA1506" w:rsidP="00AA1506">
      <w:pPr>
        <w:pStyle w:val="bpuSponsor"/>
      </w:pPr>
      <w:r>
        <w:t>Assemblywoman  BETTYLOU DECROCE</w:t>
      </w:r>
    </w:p>
    <w:p w:rsidR="00AA1506" w:rsidRDefault="00AA1506" w:rsidP="00AA1506">
      <w:pPr>
        <w:pStyle w:val="bpuSponsor"/>
      </w:pPr>
      <w:r>
        <w:t>District 26 (Essex, Morris and Passaic)</w:t>
      </w:r>
    </w:p>
    <w:p w:rsidR="00AA1506" w:rsidRDefault="00AA1506" w:rsidP="00AA1506">
      <w:pPr>
        <w:pStyle w:val="bpuSponsor"/>
      </w:pPr>
    </w:p>
    <w:p w:rsidR="00AA1506" w:rsidRDefault="00AA1506" w:rsidP="00AA1506">
      <w:pPr>
        <w:pStyle w:val="bpuSponsor"/>
      </w:pPr>
    </w:p>
    <w:p w:rsidR="00AA1506" w:rsidRDefault="00AA1506" w:rsidP="00AA1506">
      <w:pPr>
        <w:pStyle w:val="bpuSponsor"/>
      </w:pPr>
    </w:p>
    <w:p w:rsidR="00AA1506" w:rsidRDefault="00AA1506" w:rsidP="00AA1506">
      <w:pPr>
        <w:pStyle w:val="bpuSponsor"/>
      </w:pPr>
    </w:p>
    <w:p w:rsidR="00AA1506" w:rsidRDefault="00AA1506" w:rsidP="00AA1506">
      <w:pPr>
        <w:pStyle w:val="bpuSponsor"/>
      </w:pPr>
      <w:r>
        <w:t>SYNOPSIS</w:t>
      </w:r>
    </w:p>
    <w:p w:rsidR="00AA1506" w:rsidRDefault="00AA1506" w:rsidP="00AA1506">
      <w:pPr>
        <w:pStyle w:val="bpuNormText"/>
      </w:pPr>
      <w:r>
        <w:tab/>
        <w:t xml:space="preserve">Concerns licensure of persons rendering barbering services in another state or foreign country. </w:t>
      </w:r>
    </w:p>
    <w:p w:rsidR="00AA1506" w:rsidRDefault="00AA1506" w:rsidP="00AA1506">
      <w:pPr>
        <w:pStyle w:val="bpuNormText"/>
      </w:pPr>
    </w:p>
    <w:p w:rsidR="00AA1506" w:rsidRDefault="00AA1506" w:rsidP="00AA1506">
      <w:pPr>
        <w:pStyle w:val="bpuSponsor"/>
      </w:pPr>
      <w:r>
        <w:t xml:space="preserve">CURRENT VERSION OF TEXT </w:t>
      </w:r>
    </w:p>
    <w:p w:rsidR="00AA1506" w:rsidRDefault="00AA1506" w:rsidP="00AA1506">
      <w:pPr>
        <w:pStyle w:val="bpuNormText"/>
      </w:pPr>
      <w:r>
        <w:tab/>
        <w:t>Introduced Pending Technical Review by Legislative Counsel.</w:t>
      </w:r>
    </w:p>
    <w:p w:rsidR="00AA1506" w:rsidRDefault="00AA1506" w:rsidP="00AA15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1506" w:rsidRDefault="00AA15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1506" w:rsidSect="00AA1506">
          <w:type w:val="continuous"/>
          <w:pgSz w:w="12240" w:h="20160" w:code="5"/>
          <w:pgMar w:top="2160" w:right="2275" w:bottom="1440" w:left="2275" w:header="72" w:footer="720" w:gutter="0"/>
          <w:pgNumType w:start="1"/>
          <w:cols w:space="720"/>
          <w:docGrid w:linePitch="360"/>
        </w:sectPr>
      </w:pPr>
    </w:p>
    <w:p w:rsidR="00285B8F" w:rsidRPr="009D7CCF" w:rsidRDefault="00285B8F" w:rsidP="00285B8F">
      <w:pPr>
        <w:pStyle w:val="HangingAnAct"/>
      </w:pPr>
      <w:r w:rsidRPr="00285B8F">
        <w:rPr>
          <w:rStyle w:val="BillHead"/>
        </w:rPr>
        <w:lastRenderedPageBreak/>
        <w:t>An Act</w:t>
      </w:r>
      <w:r w:rsidRPr="006B7FA7">
        <w:rPr>
          <w:rStyle w:val="HangingAnActChar"/>
        </w:rPr>
        <w:t xml:space="preserve"> </w:t>
      </w:r>
      <w:r>
        <w:t>concerning the practice of cosmetology and hairstyling and amending P.L.1984, c.205.</w:t>
      </w:r>
    </w:p>
    <w:p w:rsidR="00285B8F" w:rsidRPr="00D71D68" w:rsidRDefault="00285B8F" w:rsidP="00285B8F"/>
    <w:p w:rsidR="00285B8F" w:rsidRPr="00AA7880" w:rsidRDefault="00285B8F" w:rsidP="00285B8F">
      <w:r>
        <w:tab/>
      </w:r>
      <w:r>
        <w:rPr>
          <w:rStyle w:val="BillHeading2"/>
        </w:rPr>
        <w:t xml:space="preserve">Be It Enacted </w:t>
      </w:r>
      <w:r>
        <w:rPr>
          <w:rStyle w:val="BillLanguage"/>
        </w:rPr>
        <w:t>by the Senate and General Assembly of the State of New Jersey:</w:t>
      </w:r>
    </w:p>
    <w:p w:rsidR="00285B8F" w:rsidRDefault="00285B8F" w:rsidP="00285B8F"/>
    <w:p w:rsidR="00285B8F" w:rsidRDefault="00285B8F" w:rsidP="00285B8F">
      <w:r>
        <w:tab/>
        <w:t>1.</w:t>
      </w:r>
      <w:r>
        <w:tab/>
        <w:t>Section 28 of P.L.1984, c.205 (C.45:5B-28) is amended to read as follows:</w:t>
      </w:r>
    </w:p>
    <w:p w:rsidR="00285B8F" w:rsidRDefault="00285B8F" w:rsidP="00285B8F">
      <w:r>
        <w:tab/>
        <w:t>28.</w:t>
      </w:r>
      <w:r>
        <w:tab/>
        <w:t xml:space="preserve">a. Applicants possessing a license to render services in another state or a foreign country, which services are included within the definition of cosmetology and hairstyling as set forth in P.L.1984, c.205 (C.45:5B-1 et seq.), may be issued a license as a cosmetologist-hairstylist, beautician, barber, manicurist, hair braiding or skin care specialist, as appropriate, without examination, provided, however, that the state or country has established eligibility criteria substantially similar to those established in this State, and the applicant has paid a fee as required by the board and submitted certification from the licensing jurisdiction.  A person possessing a license to practice cosmetology and hairstyling, beauty culture, barbering, manicuring, hair braiding or skin care specialty services issued by a licensing authority from another state or a foreign country which has established eligibility criteria with respect to cosmetology and hairstyling, beauty culture, barbering, manicuring, hair braiding or skin care specialty training which are, in the opinion of the board, less stringent than those required in this State may, nevertheless, be eligible for licensure without examination, if he can present satisfactory evidence of prior practical experience of three years working in a licensed shop in the practice in which the applicant is seeking licensure.  </w:t>
      </w:r>
    </w:p>
    <w:p w:rsidR="00285B8F" w:rsidRDefault="00285B8F" w:rsidP="00285B8F">
      <w:r>
        <w:tab/>
        <w:t>b.</w:t>
      </w:r>
      <w:r>
        <w:tab/>
        <w:t xml:space="preserve">There is established a three-year pilot program, administered by the board in consultation with the Division of Consumer Affairs in the Department of Law and Public Safety, in any city of the second class having a population of not less than 69,000 persons or more than 80,000 persons that is located in a county of the second class having a population of not less than 500,000 persons or more than 510,000 persons, according to the 2010 federal decennial census, to </w:t>
      </w:r>
      <w:r>
        <w:rPr>
          <w:u w:val="single"/>
        </w:rPr>
        <w:t>issue a temporary</w:t>
      </w:r>
      <w:r w:rsidRPr="00EE3500">
        <w:t xml:space="preserve"> </w:t>
      </w:r>
      <w:r>
        <w:t xml:space="preserve">permit </w:t>
      </w:r>
      <w:r>
        <w:rPr>
          <w:u w:val="single"/>
        </w:rPr>
        <w:t>to</w:t>
      </w:r>
      <w:r w:rsidRPr="00EE3500">
        <w:t xml:space="preserve"> </w:t>
      </w:r>
      <w:r>
        <w:t xml:space="preserve">a person possessing a license to render barbering services in another state or foreign country </w:t>
      </w:r>
      <w:r>
        <w:rPr>
          <w:u w:val="single"/>
        </w:rPr>
        <w:t>or who certifies that prior to moving to New Jersey the person rendered barbering services in a professional capacity in another state or foreign country that does not issue licenses to render barbering services</w:t>
      </w:r>
      <w:r>
        <w:t xml:space="preserve">, which services are included within the definition of barbering as set forth in section 3 of P.L.1984, c.205 (C.45:5B-3), to practice as a barber upon first arrival in this State and while awaiting the issuance of a license as a barber pursuant to subsection a. of this section. </w:t>
      </w:r>
      <w:r>
        <w:rPr>
          <w:u w:val="single"/>
        </w:rPr>
        <w:t xml:space="preserve">A temporary permit issued under the pilot </w:t>
      </w:r>
      <w:r>
        <w:rPr>
          <w:u w:val="single"/>
        </w:rPr>
        <w:lastRenderedPageBreak/>
        <w:t>program established pursuant to this subsection shall be valid for a period of 120 days, and shall be subject to extension if the applicant continues to meet the requirements of the pilot program and the application for issuance of a license remains pending.</w:t>
      </w:r>
      <w:r w:rsidRPr="00EE3500">
        <w:t xml:space="preserve">  </w:t>
      </w:r>
      <w:r>
        <w:t xml:space="preserve">A person that renders barbering services </w:t>
      </w:r>
      <w:r w:rsidRPr="0046734C">
        <w:rPr>
          <w:rFonts w:ascii="Albertus Extra Bold" w:hAnsi="Albertus Extra Bold"/>
          <w:b/>
        </w:rPr>
        <w:t>[</w:t>
      </w:r>
      <w:r>
        <w:t>without a license,</w:t>
      </w:r>
      <w:r w:rsidRPr="0046734C">
        <w:rPr>
          <w:rFonts w:ascii="Albertus Extra Bold" w:hAnsi="Albertus Extra Bold"/>
          <w:b/>
        </w:rPr>
        <w:t>]</w:t>
      </w:r>
      <w:r>
        <w:t xml:space="preserve"> </w:t>
      </w:r>
      <w:r>
        <w:rPr>
          <w:u w:val="single"/>
        </w:rPr>
        <w:t>pursuant to a temporary permit issued</w:t>
      </w:r>
      <w:r w:rsidRPr="0046734C">
        <w:t xml:space="preserve"> </w:t>
      </w:r>
      <w:r>
        <w:t xml:space="preserve">under the pilot program established pursuant to this subsection </w:t>
      </w:r>
      <w:r w:rsidRPr="0046734C">
        <w:rPr>
          <w:rFonts w:ascii="Albertus Extra Bold" w:hAnsi="Albertus Extra Bold"/>
          <w:b/>
        </w:rPr>
        <w:t>[</w:t>
      </w:r>
      <w:r>
        <w:t>,</w:t>
      </w:r>
      <w:r w:rsidRPr="0046734C">
        <w:rPr>
          <w:rFonts w:ascii="Albertus Extra Bold" w:hAnsi="Albertus Extra Bold"/>
          <w:b/>
        </w:rPr>
        <w:t>]</w:t>
      </w:r>
      <w:r>
        <w:t xml:space="preserve"> shall not be in violation of section 14 of P.L.1995, c.82 (C.45:5B-12.1) or any other provision of P.L.1984, c.205 (C.45:5B-1 et seq.)  that prohibits the practice of barbering without a license, provided that  the person has made a good faith effort to obtain a license in this State pursuant to the provisions of subsection a. of this section and the person is under the direct supervision of a barber licensed in this State pursuant to P.L.1984, c.205 (C.45:5B-1 et seq.).</w:t>
      </w:r>
    </w:p>
    <w:p w:rsidR="00285B8F" w:rsidRDefault="00285B8F" w:rsidP="00285B8F">
      <w:r>
        <w:tab/>
        <w:t>c.</w:t>
      </w:r>
      <w:r>
        <w:tab/>
        <w:t>The board, in consultation with the Division of Consumer Affairs in the Department of Law and Public Safety, shall submit a report evaluating the effectiveness of the pilot program established pursuant to subsection b. of this section to the Governor and, pursuant to the provisions of section 2 of P.L.1991, c.164 (C.52:14-19.1), the Legislature upon completion of the pilot program.</w:t>
      </w:r>
    </w:p>
    <w:p w:rsidR="00285B8F" w:rsidRDefault="00285B8F" w:rsidP="00285B8F">
      <w:r>
        <w:t>(</w:t>
      </w:r>
      <w:proofErr w:type="spellStart"/>
      <w:r>
        <w:t>cf</w:t>
      </w:r>
      <w:proofErr w:type="spellEnd"/>
      <w:r>
        <w:t>: P.L.2019, c.20)</w:t>
      </w:r>
    </w:p>
    <w:p w:rsidR="00285B8F" w:rsidRPr="00D71D68" w:rsidRDefault="00285B8F" w:rsidP="00285B8F"/>
    <w:p w:rsidR="00285B8F" w:rsidRDefault="00285B8F" w:rsidP="00285B8F">
      <w:pPr>
        <w:pStyle w:val="bpuNorm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500">
        <w:rPr>
          <w:spacing w:val="4"/>
          <w:szCs w:val="24"/>
        </w:rPr>
        <w:tab/>
        <w:t>2.</w:t>
      </w:r>
      <w:r w:rsidRPr="00EE3500">
        <w:rPr>
          <w:spacing w:val="4"/>
          <w:szCs w:val="24"/>
        </w:rPr>
        <w:tab/>
        <w:t>This act shall take effect</w:t>
      </w:r>
      <w:r>
        <w:rPr>
          <w:spacing w:val="4"/>
          <w:szCs w:val="24"/>
        </w:rPr>
        <w:t xml:space="preserve"> immediately.</w:t>
      </w:r>
    </w:p>
    <w:p w:rsidR="00285B8F" w:rsidRDefault="00285B8F" w:rsidP="00285B8F"/>
    <w:p w:rsidR="00285B8F" w:rsidRPr="00CE7BD8" w:rsidRDefault="00285B8F" w:rsidP="00285B8F"/>
    <w:p w:rsidR="00285B8F" w:rsidRPr="00AA7880" w:rsidRDefault="00285B8F" w:rsidP="00285B8F">
      <w:pPr>
        <w:jc w:val="center"/>
      </w:pPr>
      <w:r w:rsidRPr="00D71D68">
        <w:t>STATEMENT</w:t>
      </w:r>
    </w:p>
    <w:p w:rsidR="00285B8F" w:rsidRDefault="00285B8F" w:rsidP="00285B8F"/>
    <w:p w:rsidR="00F16206" w:rsidRPr="005D3519" w:rsidRDefault="00F16206" w:rsidP="00F16206">
      <w:r w:rsidRPr="005D3519">
        <w:tab/>
        <w:t>This bill provides that persons who, prior to moving to New Jersey, rendered barbering services in a professional capacity in another state or foreign country that does not issue licenses to render barbering services, may qualify for a temporary permit under the three-year pilot program established in P.L.2019, c.20 (C.45:5B-28).</w:t>
      </w:r>
    </w:p>
    <w:p w:rsidR="00F16206" w:rsidRPr="005D3519" w:rsidRDefault="00F16206" w:rsidP="00F16206">
      <w:r w:rsidRPr="005D3519">
        <w:tab/>
        <w:t>Under the bill, a temporary permit issued under the pilot program shall be valid for a period of 120 days and shall be subject to extension if the applicant continues to meet the requirements of the pilot program and the application for issuance of a license remains pending.</w:t>
      </w:r>
    </w:p>
    <w:p w:rsidR="00285B8F" w:rsidRDefault="00F16206" w:rsidP="00AA1506">
      <w:r w:rsidRPr="005D3519">
        <w:tab/>
        <w:t>Under current law, the three-year pilot program applies only to those persons who possess a license to render barbering services in another state or foreign country and who meet certain other criteria.</w:t>
      </w:r>
      <w:r w:rsidR="00285B8F">
        <w:t xml:space="preserve"> </w:t>
      </w:r>
    </w:p>
    <w:sectPr w:rsidR="00285B8F" w:rsidSect="0087409E">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5A7" w:rsidRDefault="00E655A7">
      <w:r>
        <w:separator/>
      </w:r>
    </w:p>
  </w:endnote>
  <w:endnote w:type="continuationSeparator" w:id="0">
    <w:p w:rsidR="00E655A7" w:rsidRDefault="00E6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06" w:rsidRPr="00921C91" w:rsidRDefault="00AA15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1506" w:rsidRPr="00921C91" w:rsidRDefault="00AA1506">
    <w:pPr>
      <w:pStyle w:val="Footer"/>
      <w:rPr>
        <w:szCs w:val="18"/>
      </w:rPr>
    </w:pPr>
  </w:p>
  <w:p w:rsidR="00AA1506" w:rsidRPr="00921C91" w:rsidRDefault="00AA15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5A7" w:rsidRDefault="00E655A7">
      <w:r>
        <w:separator/>
      </w:r>
    </w:p>
  </w:footnote>
  <w:footnote w:type="continuationSeparator" w:id="0">
    <w:p w:rsidR="00E655A7" w:rsidRDefault="00E65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08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1506" w:rsidRDefault="00AA1506" w:rsidP="00AA1506">
    <w:pPr>
      <w:pStyle w:val="bpuHeadSpon"/>
    </w:pPr>
    <w:r w:rsidRPr="00AA1506">
      <w:rPr>
        <w:rStyle w:val="bpuHeadSponChar"/>
      </w:rPr>
      <w:t>A1256</w:t>
    </w:r>
    <w:r>
      <w:t xml:space="preserve"> SCHAER, B.DECROCE</w:t>
    </w:r>
  </w:p>
  <w:p w:rsidR="00AA1506" w:rsidRDefault="00AA1506" w:rsidP="00AA1506">
    <w:pPr>
      <w:pStyle w:val="bpuHeadSpon"/>
    </w:pPr>
    <w:r>
      <w:fldChar w:fldCharType="begin"/>
    </w:r>
    <w:r>
      <w:instrText xml:space="preserve"> PAGE  \* MERGEFORMAT </w:instrText>
    </w:r>
    <w:r>
      <w:fldChar w:fldCharType="separate"/>
    </w:r>
    <w:r w:rsidR="008D08BF">
      <w:rPr>
        <w:noProof/>
      </w:rPr>
      <w:t>3</w:t>
    </w:r>
    <w:r>
      <w:fldChar w:fldCharType="end"/>
    </w:r>
  </w:p>
  <w:p w:rsidR="00AA1506" w:rsidRPr="00AF575C" w:rsidRDefault="00AA1506" w:rsidP="00AA1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1506" w:rsidRDefault="00AA1506" w:rsidP="00AA1506">
    <w:pPr>
      <w:pStyle w:val="bpuHeadSpon"/>
    </w:pPr>
    <w:r w:rsidRPr="00AA1506">
      <w:rPr>
        <w:rStyle w:val="bpuHeadSponChar"/>
      </w:rPr>
      <w:t>A1256</w:t>
    </w:r>
    <w:r>
      <w:t xml:space="preserve"> SCHAER, B.DECROCE</w:t>
    </w:r>
  </w:p>
  <w:p w:rsidR="00AA1506" w:rsidRDefault="00AA1506" w:rsidP="00AA1506">
    <w:pPr>
      <w:pStyle w:val="bpuHeadSpon"/>
    </w:pPr>
    <w:r>
      <w:fldChar w:fldCharType="begin"/>
    </w:r>
    <w:r>
      <w:instrText xml:space="preserve"> PAGE  \* MERGEFORMAT </w:instrText>
    </w:r>
    <w:r>
      <w:fldChar w:fldCharType="separate"/>
    </w:r>
    <w:r w:rsidR="008D08BF">
      <w:rPr>
        <w:noProof/>
      </w:rPr>
      <w:t>2</w:t>
    </w:r>
    <w:r>
      <w:fldChar w:fldCharType="end"/>
    </w:r>
  </w:p>
  <w:p w:rsidR="00AA1506" w:rsidRDefault="00AA1506" w:rsidP="00AA15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5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30B"/>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B8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5C4"/>
    <w:rsid w:val="003F4A22"/>
    <w:rsid w:val="004040F9"/>
    <w:rsid w:val="00406A85"/>
    <w:rsid w:val="0041453D"/>
    <w:rsid w:val="0044404C"/>
    <w:rsid w:val="00470114"/>
    <w:rsid w:val="00470ABF"/>
    <w:rsid w:val="0048038F"/>
    <w:rsid w:val="004827B6"/>
    <w:rsid w:val="00484B8A"/>
    <w:rsid w:val="004A5222"/>
    <w:rsid w:val="004B0CE3"/>
    <w:rsid w:val="004B5C78"/>
    <w:rsid w:val="004B667A"/>
    <w:rsid w:val="004B6E61"/>
    <w:rsid w:val="004B75D5"/>
    <w:rsid w:val="004C0EE5"/>
    <w:rsid w:val="004C11A6"/>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35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09E"/>
    <w:rsid w:val="00874609"/>
    <w:rsid w:val="0087660A"/>
    <w:rsid w:val="008823BC"/>
    <w:rsid w:val="008859B3"/>
    <w:rsid w:val="008B313B"/>
    <w:rsid w:val="008B4545"/>
    <w:rsid w:val="008B6E84"/>
    <w:rsid w:val="008C6FA9"/>
    <w:rsid w:val="008D08BF"/>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B7A"/>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506"/>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07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55A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968"/>
    <w:rsid w:val="00F14E45"/>
    <w:rsid w:val="00F16206"/>
    <w:rsid w:val="00F17CFC"/>
    <w:rsid w:val="00F42480"/>
    <w:rsid w:val="00F62572"/>
    <w:rsid w:val="00F6488F"/>
    <w:rsid w:val="00F70CF6"/>
    <w:rsid w:val="00F85DDC"/>
    <w:rsid w:val="00F87143"/>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E43C56-FFA2-4932-89EC-2A72915E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11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11A6"/>
    <w:rPr>
      <w:rFonts w:ascii="Segoe UI" w:hAnsi="Segoe UI" w:cs="Segoe UI"/>
      <w:spacing w:val="4"/>
      <w:sz w:val="18"/>
      <w:szCs w:val="18"/>
    </w:rPr>
  </w:style>
  <w:style w:type="character" w:styleId="LineNumber">
    <w:name w:val="line number"/>
    <w:basedOn w:val="DefaultParagraphFont"/>
    <w:semiHidden/>
    <w:unhideWhenUsed/>
    <w:rsid w:val="00AA1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A2ECF-40A0-496B-A1C0-49D8AF9F7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844</Words>
  <Characters>4522</Characters>
  <Application>Microsoft Office Word</Application>
  <DocSecurity>0</DocSecurity>
  <Lines>113</Lines>
  <Paragraphs>25</Paragraphs>
  <ScaleCrop>false</ScaleCrop>
  <HeadingPairs>
    <vt:vector size="2" baseType="variant">
      <vt:variant>
        <vt:lpstr>Title</vt:lpstr>
      </vt:variant>
      <vt:variant>
        <vt:i4>1</vt:i4>
      </vt:variant>
    </vt:vector>
  </HeadingPairs>
  <TitlesOfParts>
    <vt:vector size="1" baseType="lpstr">
      <vt:lpstr>A1256</vt:lpstr>
    </vt:vector>
  </TitlesOfParts>
  <Manager>R224</Manager>
  <Company>OFFICE of LEGISLATIVE SERVICES</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A1256</dc:title>
  <dc:creator>Assemblyman  SCHAER, Assemblywoman  DECROCE</dc:creator>
  <cp:keywords>A1256|3|LP |276|0|0|!|0|</cp:keywords>
  <dc:description>PREFILED 2020</dc:description>
  <cp:lastModifiedBy>Franks, Denise</cp:lastModifiedBy>
  <cp:revision>2</cp:revision>
  <cp:lastPrinted>2020-01-08T20:10:00Z</cp:lastPrinted>
  <dcterms:created xsi:type="dcterms:W3CDTF">2020-01-09T00:14:00Z</dcterms:created>
  <dcterms:modified xsi:type="dcterms:W3CDTF">2020-01-09T00:14:00Z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