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7317D"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7317D"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1259</w:t>
      </w:r>
      <w:r w:rsidR="0063703D" w:rsidRPr="00ED5E27">
        <w:rPr>
          <w:b/>
          <w:sz w:val="36"/>
          <w:szCs w:val="36"/>
        </w:rPr>
        <w:t xml:space="preserve"> </w:t>
      </w:r>
    </w:p>
    <w:p w:rsidR="0087317D" w:rsidRDefault="0087317D" w:rsidP="00ED5E27">
      <w:pPr>
        <w:pStyle w:val="TopofPage1"/>
        <w:rPr>
          <w:sz w:val="24"/>
          <w:szCs w:val="36"/>
        </w:rPr>
      </w:pPr>
    </w:p>
    <w:p w:rsidR="0087317D" w:rsidRPr="0087317D" w:rsidRDefault="0087317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7317D">
        <w:rPr>
          <w:caps/>
          <w:szCs w:val="24"/>
        </w:rPr>
        <w:t>JUNE 14, 2021</w:t>
      </w:r>
    </w:p>
    <w:p w:rsidR="004144CF" w:rsidRDefault="004144CF" w:rsidP="0083060A"/>
    <w:p w:rsidR="00655CA3" w:rsidRDefault="00CC2141" w:rsidP="0083060A">
      <w:r>
        <w:tab/>
      </w:r>
      <w:r w:rsidRPr="00CC2141">
        <w:t xml:space="preserve">The </w:t>
      </w:r>
      <w:r>
        <w:t>Assembly</w:t>
      </w:r>
      <w:r w:rsidRPr="00CC2141">
        <w:t xml:space="preserve"> Human Services Committee reports favorably and with committee amendments </w:t>
      </w:r>
      <w:r>
        <w:t>Assembly Bill No. 1259</w:t>
      </w:r>
      <w:r w:rsidRPr="00CC2141">
        <w:t>.</w:t>
      </w:r>
    </w:p>
    <w:p w:rsidR="00CC2141" w:rsidRDefault="00CC2141" w:rsidP="00CC2141">
      <w:r>
        <w:tab/>
        <w:t xml:space="preserve">As amended by the committee, this bill requires any contract or other arrangement entered into by a Medicaid managed care organization, </w:t>
      </w:r>
      <w:r w:rsidRPr="00AF08C4">
        <w:t>or</w:t>
      </w:r>
      <w:r w:rsidRPr="00AF08C4">
        <w:rPr>
          <w:iCs/>
          <w:sz w:val="23"/>
          <w:szCs w:val="23"/>
        </w:rPr>
        <w:t xml:space="preserve"> by the</w:t>
      </w:r>
      <w:r w:rsidRPr="00AF08C4">
        <w:rPr>
          <w:sz w:val="23"/>
          <w:szCs w:val="23"/>
        </w:rPr>
        <w:t xml:space="preserve"> </w:t>
      </w:r>
      <w:r w:rsidRPr="00AF08C4">
        <w:rPr>
          <w:iCs/>
          <w:sz w:val="23"/>
          <w:szCs w:val="23"/>
        </w:rPr>
        <w:t>Division of Medical Assistance and Health Services in the Department of Human Services</w:t>
      </w:r>
      <w:r>
        <w:rPr>
          <w:iCs/>
          <w:sz w:val="23"/>
          <w:szCs w:val="23"/>
        </w:rPr>
        <w:t>,</w:t>
      </w:r>
      <w:r w:rsidRPr="00AF08C4">
        <w:rPr>
          <w:iCs/>
          <w:sz w:val="23"/>
          <w:szCs w:val="23"/>
        </w:rPr>
        <w:t xml:space="preserve"> for the provision of pharmacy benefits management services under the Medicaid Program</w:t>
      </w:r>
      <w:r>
        <w:t xml:space="preserve"> to require the pharmacy benefits manager to disclose to the department:</w:t>
      </w:r>
    </w:p>
    <w:p w:rsidR="00CC2141" w:rsidRDefault="00CC2141" w:rsidP="00CC2141">
      <w:pPr>
        <w:tabs>
          <w:tab w:val="clear" w:pos="720"/>
          <w:tab w:val="left" w:pos="900"/>
        </w:tabs>
      </w:pPr>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CC2141" w:rsidRDefault="00CC2141" w:rsidP="00CC2141">
      <w:pPr>
        <w:tabs>
          <w:tab w:val="clear" w:pos="720"/>
          <w:tab w:val="left" w:pos="900"/>
        </w:tabs>
      </w:pPr>
      <w:r>
        <w:tab/>
        <w:t>(2)</w:t>
      </w:r>
      <w:r>
        <w:tab/>
        <w:t>all ingredient costs and dispensing fees or similar payments made by the pharmacy benefits manager to any pharmacy in connection with the contract or other arrangement; and</w:t>
      </w:r>
    </w:p>
    <w:p w:rsidR="00CC2141" w:rsidRDefault="00CC2141" w:rsidP="00CC2141">
      <w:pPr>
        <w:tabs>
          <w:tab w:val="clear" w:pos="720"/>
          <w:tab w:val="left" w:pos="900"/>
        </w:tabs>
      </w:pPr>
      <w:r>
        <w:tab/>
        <w:t>(3)</w:t>
      </w:r>
      <w:r>
        <w:tab/>
        <w:t xml:space="preserve">the pharmacy benefits manager’s payment model for administrative fees.  </w:t>
      </w:r>
    </w:p>
    <w:p w:rsidR="00CC2141" w:rsidRDefault="00CC2141" w:rsidP="00CC2141">
      <w:r>
        <w:tab/>
        <w:t xml:space="preserve">Information reported by pharmacy benefits managers under the bill will be confidential and will not be subject to disclosure under the “Open Public Records Act,” </w:t>
      </w:r>
      <w:r w:rsidRPr="001949EA">
        <w:t xml:space="preserve">P.L.1963, c.73 (C.47:1A-1 et seq.) </w:t>
      </w:r>
      <w:r>
        <w:t xml:space="preserve">and </w:t>
      </w:r>
      <w:r w:rsidRPr="001949EA">
        <w:t xml:space="preserve">P.L.2001, c.404 (C.47:1A-5 et al.).  In addition to any other penalty provided by law, a person who </w:t>
      </w:r>
      <w:r>
        <w:t xml:space="preserve">knowingly makes an unauthorized disclosure of information </w:t>
      </w:r>
      <w:r w:rsidRPr="001949EA">
        <w:t xml:space="preserve">submitted by a pharmacy benefits manager </w:t>
      </w:r>
      <w:r>
        <w:t xml:space="preserve">under the bill will </w:t>
      </w:r>
      <w:r w:rsidRPr="001949EA">
        <w:t>be guilty of a crime of the fourth degree</w:t>
      </w:r>
      <w:r>
        <w:t xml:space="preserve">, which is punishable by imprisonment for up to 18 months, up to a $10,000 fine, or both.  In addition, an unauthorized disclosure will be punishable by a </w:t>
      </w:r>
      <w:r w:rsidRPr="001949EA">
        <w:t xml:space="preserve">civil penalty </w:t>
      </w:r>
      <w:r>
        <w:t xml:space="preserve">of up to </w:t>
      </w:r>
      <w:r w:rsidRPr="001949EA">
        <w:t>$10,000.</w:t>
      </w:r>
    </w:p>
    <w:p w:rsidR="00CC2141" w:rsidRDefault="00CC2141" w:rsidP="00CC2141">
      <w:r>
        <w:tab/>
        <w:t>As defined in the bill, a “pharmacy benefits manager” means a corporation, business, or other entity, or unit within a corporation, business, or other entity, that administers prescription drug benefits on behalf o</w:t>
      </w:r>
      <w:r w:rsidR="00CC7921">
        <w:t xml:space="preserve">f a managed care organization. </w:t>
      </w:r>
      <w:r>
        <w:t xml:space="preserve">"Pharmacy benefits management services" is further defined to mean the provision of any of the following services on behalf of a managed care organization:  </w:t>
      </w:r>
      <w:r>
        <w:lastRenderedPageBreak/>
        <w:t>the procurement of prescription drugs at a negotiated rate for dispensation within this State; the processing of prescription drug claims; or the administration of payments related to prescription drug claims.</w:t>
      </w:r>
    </w:p>
    <w:p w:rsidR="00CC2141" w:rsidRDefault="00CC2141" w:rsidP="00CC2141">
      <w:r>
        <w:tab/>
        <w:t>This bill was pre-filed for introduction in the 2020-2021 session pending technical review.  As reported, the bill includes the changes required by technical review, which has been performed.</w:t>
      </w:r>
    </w:p>
    <w:p w:rsidR="00CC2141" w:rsidRDefault="00CC2141" w:rsidP="00CC2141">
      <w:r>
        <w:tab/>
        <w:t xml:space="preserve">As </w:t>
      </w:r>
      <w:r w:rsidRPr="00CC2141">
        <w:t xml:space="preserve">amended and reported by the committee, Assembly Bill No. </w:t>
      </w:r>
      <w:r>
        <w:t>1259</w:t>
      </w:r>
      <w:r w:rsidRPr="00CC2141">
        <w:t xml:space="preserve"> is identical to Senate Bill No. </w:t>
      </w:r>
      <w:r>
        <w:t>249</w:t>
      </w:r>
      <w:r w:rsidRPr="00CC2141">
        <w:t>(1R) which was also reported by the committee on this date.</w:t>
      </w:r>
    </w:p>
    <w:p w:rsidR="00CC2141" w:rsidRDefault="00CC2141" w:rsidP="00CC2141"/>
    <w:p w:rsidR="00CC2141" w:rsidRDefault="00CC2141" w:rsidP="00CC2141">
      <w:r>
        <w:rPr>
          <w:u w:val="double"/>
        </w:rPr>
        <w:t>COMMITTEE AMENDMENTS:</w:t>
      </w:r>
    </w:p>
    <w:p w:rsidR="00CC2141" w:rsidRDefault="00CC2141" w:rsidP="00CC2141">
      <w:r>
        <w:tab/>
        <w:t xml:space="preserve">The committee amendments apply the provisions of the bill to any contract or other arrangement entered into </w:t>
      </w:r>
      <w:r w:rsidRPr="00AF08C4">
        <w:rPr>
          <w:iCs/>
          <w:sz w:val="23"/>
          <w:szCs w:val="23"/>
        </w:rPr>
        <w:t>by the</w:t>
      </w:r>
      <w:r w:rsidRPr="00AF08C4">
        <w:rPr>
          <w:sz w:val="23"/>
          <w:szCs w:val="23"/>
        </w:rPr>
        <w:t xml:space="preserve"> </w:t>
      </w:r>
      <w:r w:rsidRPr="00AF08C4">
        <w:rPr>
          <w:iCs/>
          <w:sz w:val="23"/>
          <w:szCs w:val="23"/>
        </w:rPr>
        <w:t xml:space="preserve">Division of Medical Assistance and Health Services in </w:t>
      </w:r>
      <w:r>
        <w:rPr>
          <w:iCs/>
          <w:sz w:val="23"/>
          <w:szCs w:val="23"/>
        </w:rPr>
        <w:t>the Department of Human Services</w:t>
      </w:r>
      <w:r w:rsidRPr="00AF08C4">
        <w:rPr>
          <w:iCs/>
          <w:sz w:val="23"/>
          <w:szCs w:val="23"/>
        </w:rPr>
        <w:t xml:space="preserve"> for the provision of pharmacy benefits manageme</w:t>
      </w:r>
      <w:r>
        <w:rPr>
          <w:iCs/>
          <w:sz w:val="23"/>
          <w:szCs w:val="23"/>
        </w:rPr>
        <w:t>nt services under the Medicaid p</w:t>
      </w:r>
      <w:r w:rsidRPr="00AF08C4">
        <w:rPr>
          <w:iCs/>
          <w:sz w:val="23"/>
          <w:szCs w:val="23"/>
        </w:rPr>
        <w:t>rogram</w:t>
      </w:r>
      <w:r>
        <w:rPr>
          <w:iCs/>
          <w:sz w:val="23"/>
          <w:szCs w:val="23"/>
        </w:rPr>
        <w:t>.  As introduced, the bill only applied to</w:t>
      </w:r>
      <w:r w:rsidRPr="00494711">
        <w:t xml:space="preserve"> </w:t>
      </w:r>
      <w:r>
        <w:t>any contract or other arrangement entered into by a</w:t>
      </w:r>
      <w:r>
        <w:rPr>
          <w:iCs/>
          <w:sz w:val="23"/>
          <w:szCs w:val="23"/>
        </w:rPr>
        <w:t xml:space="preserve"> managed care organization for the provision of pharmacy benefits management services under the Medicaid program.</w:t>
      </w:r>
    </w:p>
    <w:p w:rsidR="004B2ABF" w:rsidRDefault="00CC2141" w:rsidP="0083060A">
      <w:r>
        <w:tab/>
        <w:t>The committee amendments add language providing that information submitted under the bill by a pharmacy benefits manager to the Department of Human Services is confidential and not subject to public disclosure.  A person who knowingly makes an unauthorized disclosure of this information will be guilty of a crime of the fourth degree, which is punishable by imprisonment for up to 18 months and up to a $10,000 fine, as well as a civil penalty of up to $10,000.</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17D" w:rsidRDefault="0087317D">
      <w:r>
        <w:separator/>
      </w:r>
    </w:p>
  </w:endnote>
  <w:endnote w:type="continuationSeparator" w:id="0">
    <w:p w:rsidR="0087317D" w:rsidRDefault="00873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17D" w:rsidRDefault="0087317D">
      <w:r>
        <w:separator/>
      </w:r>
    </w:p>
  </w:footnote>
  <w:footnote w:type="continuationSeparator" w:id="0">
    <w:p w:rsidR="0087317D" w:rsidRDefault="00873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7921" w:rsidP="00CC7921">
    <w:pPr>
      <w:pStyle w:val="HeaderPage2"/>
      <w:jc w:val="center"/>
    </w:pPr>
    <w:r>
      <w:fldChar w:fldCharType="begin"/>
    </w:r>
    <w:r>
      <w:instrText xml:space="preserve"> PAGE  \* MERGEFORMAT </w:instrText>
    </w:r>
    <w:r>
      <w:fldChar w:fldCharType="separate"/>
    </w:r>
    <w:r w:rsidR="00942E03">
      <w:rPr>
        <w:noProof/>
      </w:rPr>
      <w:t>2</w:t>
    </w:r>
    <w:r>
      <w:fldChar w:fldCharType="end"/>
    </w:r>
  </w:p>
  <w:p w:rsidR="00CC7921" w:rsidRDefault="00CC7921" w:rsidP="00CC79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17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44C"/>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02C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A3B"/>
    <w:rsid w:val="006B65A9"/>
    <w:rsid w:val="006B6C47"/>
    <w:rsid w:val="006C0835"/>
    <w:rsid w:val="006C0ED3"/>
    <w:rsid w:val="006C7CB4"/>
    <w:rsid w:val="006C7CC5"/>
    <w:rsid w:val="006D2DD5"/>
    <w:rsid w:val="006F041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317D"/>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19E"/>
    <w:rsid w:val="00912150"/>
    <w:rsid w:val="00913C8C"/>
    <w:rsid w:val="009154B2"/>
    <w:rsid w:val="00921007"/>
    <w:rsid w:val="0092127F"/>
    <w:rsid w:val="009221EC"/>
    <w:rsid w:val="00925B67"/>
    <w:rsid w:val="00932959"/>
    <w:rsid w:val="009341ED"/>
    <w:rsid w:val="00937F0A"/>
    <w:rsid w:val="00941936"/>
    <w:rsid w:val="00942E03"/>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82E"/>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2AD7"/>
    <w:rsid w:val="00BC6B1B"/>
    <w:rsid w:val="00BD2630"/>
    <w:rsid w:val="00BD5182"/>
    <w:rsid w:val="00BD76CA"/>
    <w:rsid w:val="00BE23B4"/>
    <w:rsid w:val="00C032CB"/>
    <w:rsid w:val="00C13E25"/>
    <w:rsid w:val="00C158ED"/>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141"/>
    <w:rsid w:val="00CC792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1C3"/>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EAC7DDD-DF9B-4BF9-80AE-1D80A44D7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C79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79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601</Words>
  <Characters>3299</Characters>
  <Application>Microsoft Office Word</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A1259 AHU Statement 6/14/21</vt:lpstr>
    </vt:vector>
  </TitlesOfParts>
  <Manager>R224</Manager>
  <Company>NJ OLS DMU</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A1259 AHU Statement 6/14/21</dc:title>
  <dc:subject/>
  <dc:creator>Assembly AHU</dc:creator>
  <cp:keywords>A1259|2|HS |122|0|0|!||</cp:keywords>
  <dc:description/>
  <cp:lastModifiedBy>Franks, Denise</cp:lastModifiedBy>
  <cp:revision>2</cp:revision>
  <cp:lastPrinted>2021-06-15T14:56:00Z</cp:lastPrinted>
  <dcterms:created xsi:type="dcterms:W3CDTF">2021-06-15T17:52:00Z</dcterms:created>
  <dcterms:modified xsi:type="dcterms:W3CDTF">2021-06-15T17:52:00Z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