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90093" w:rsidP="00407C9E">
      <w:pPr>
        <w:pStyle w:val="NoteOrEstimate"/>
      </w:pPr>
      <w:r>
        <w:t>LEGISLATIVE FISCAL ESTIMATE</w:t>
      </w:r>
    </w:p>
    <w:p w:rsidR="00512EE4" w:rsidRPr="00B523F9" w:rsidRDefault="00512EE4" w:rsidP="00512EE4">
      <w:pPr>
        <w:pStyle w:val="Reprint"/>
      </w:pPr>
      <w:r>
        <w:t>[First Reprint]</w:t>
      </w:r>
    </w:p>
    <w:p w:rsidR="003C5892" w:rsidRDefault="0029009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1269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E6D66" w:rsidP="008E6D66">
      <w:pPr>
        <w:pStyle w:val="BillNo"/>
      </w:pPr>
      <w:proofErr w:type="gramStart"/>
      <w:r>
        <w:t>219th</w:t>
      </w:r>
      <w:proofErr w:type="gramEnd"/>
      <w:r>
        <w:t xml:space="preserve"> LEGISLATURE</w:t>
      </w:r>
    </w:p>
    <w:p w:rsidR="00353325" w:rsidRDefault="00353325" w:rsidP="00353325"/>
    <w:p w:rsidR="008E6D66" w:rsidRDefault="008E6D66" w:rsidP="008E6D66">
      <w:pPr>
        <w:jc w:val="center"/>
      </w:pPr>
      <w:r>
        <w:t>DATED: DECEMBER 21, 2020</w:t>
      </w:r>
    </w:p>
    <w:p w:rsidR="008E6D66" w:rsidRDefault="008E6D66" w:rsidP="00353325"/>
    <w:p w:rsidR="008E6D66" w:rsidRDefault="008E6D6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133F1" w:rsidP="00B037F9">
            <w:r w:rsidRPr="004133F1">
              <w:t>Eliminates one percent tax on purchasers of Class 4A commercial property transferred for consideration in excess of $1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66CF0" w:rsidP="00515AC5">
            <w:r>
              <w:t xml:space="preserve">Annual State </w:t>
            </w:r>
            <w:r w:rsidR="009005BE">
              <w:t xml:space="preserve">General Fund </w:t>
            </w:r>
            <w:r>
              <w:t>revenue loss.</w:t>
            </w:r>
            <w:r w:rsidR="0030373C">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F4638" w:rsidRDefault="00CF4638" w:rsidP="009005BE">
            <w:r>
              <w:t>Department of the Treasury.</w:t>
            </w:r>
            <w:r w:rsidR="004B26B6">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420"/>
        <w:gridCol w:w="6940"/>
        <w:gridCol w:w="15"/>
      </w:tblGrid>
      <w:tr w:rsidR="00C75246" w:rsidTr="00CF4638">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005BE" w:rsidTr="006D3FA2">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9005BE" w:rsidRPr="00F11982" w:rsidRDefault="009005B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940" w:type="dxa"/>
            <w:tcBorders>
              <w:top w:val="single" w:sz="6" w:space="0" w:color="auto"/>
              <w:left w:val="nil"/>
              <w:bottom w:val="single" w:sz="12" w:space="0" w:color="auto"/>
              <w:right w:val="single" w:sz="6" w:space="0" w:color="auto"/>
            </w:tcBorders>
            <w:shd w:val="pct20" w:color="auto" w:fill="auto"/>
            <w:vAlign w:val="bottom"/>
          </w:tcPr>
          <w:p w:rsidR="009005BE" w:rsidRPr="00F11982" w:rsidRDefault="00B167A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FY 2021 and </w:t>
            </w:r>
            <w:r w:rsidR="004B26B6">
              <w:rPr>
                <w:b/>
                <w:u w:val="single"/>
              </w:rPr>
              <w:t>Thereafter</w:t>
            </w:r>
          </w:p>
        </w:tc>
      </w:tr>
      <w:tr w:rsidR="009005BE" w:rsidTr="006D3FA2">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9005BE" w:rsidRPr="00F11982" w:rsidRDefault="009005BE"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6D3FA2">
              <w:rPr>
                <w:b/>
              </w:rPr>
              <w:t xml:space="preserve"> Loss</w:t>
            </w:r>
          </w:p>
        </w:tc>
        <w:tc>
          <w:tcPr>
            <w:tcW w:w="6940" w:type="dxa"/>
            <w:tcBorders>
              <w:top w:val="nil"/>
              <w:left w:val="nil"/>
              <w:bottom w:val="nil"/>
              <w:right w:val="single" w:sz="6" w:space="0" w:color="auto"/>
            </w:tcBorders>
            <w:tcMar>
              <w:bottom w:w="29" w:type="dxa"/>
            </w:tcMar>
            <w:vAlign w:val="bottom"/>
          </w:tcPr>
          <w:p w:rsidR="009005BE" w:rsidRDefault="009005BE" w:rsidP="00C40A38">
            <w:pPr>
              <w:tabs>
                <w:tab w:val="left" w:pos="360"/>
                <w:tab w:val="left" w:pos="720"/>
                <w:tab w:val="left" w:pos="1440"/>
                <w:tab w:val="left" w:pos="2160"/>
                <w:tab w:val="left" w:pos="2880"/>
                <w:tab w:val="left" w:pos="3600"/>
                <w:tab w:val="left" w:pos="4320"/>
                <w:tab w:val="left" w:pos="5040"/>
              </w:tabs>
              <w:jc w:val="center"/>
            </w:pPr>
            <w:r>
              <w:t>$</w:t>
            </w:r>
            <w:r w:rsidR="00C40A38">
              <w:t>6</w:t>
            </w:r>
            <w:r>
              <w:t xml:space="preserve"> million</w:t>
            </w:r>
          </w:p>
        </w:tc>
      </w:tr>
      <w:tr w:rsidR="00C75246" w:rsidTr="00CF4638">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DA2B36" w:rsidRDefault="00644299" w:rsidP="008E6D66">
      <w:pPr>
        <w:pStyle w:val="StyleBulletedSymbolsymbol"/>
        <w:spacing w:after="0"/>
      </w:pPr>
      <w:r>
        <w:t>T</w:t>
      </w:r>
      <w:r w:rsidR="00770C91" w:rsidRPr="00770C91">
        <w:t>he</w:t>
      </w:r>
      <w:r w:rsidR="00770C91">
        <w:t xml:space="preserve"> Office of Legislative Services</w:t>
      </w:r>
      <w:r w:rsidR="00770C91" w:rsidRPr="00770C91">
        <w:t xml:space="preserve"> </w:t>
      </w:r>
      <w:r w:rsidR="00770C91">
        <w:t>(</w:t>
      </w:r>
      <w:r w:rsidR="00770C91" w:rsidRPr="00770C91">
        <w:t>OLS</w:t>
      </w:r>
      <w:r w:rsidR="00770C91">
        <w:t>)</w:t>
      </w:r>
      <w:r w:rsidR="00770C91" w:rsidRPr="00770C91">
        <w:t xml:space="preserve"> </w:t>
      </w:r>
      <w:r w:rsidR="00C40A38" w:rsidRPr="00C40A38">
        <w:t xml:space="preserve">expects this bill to </w:t>
      </w:r>
      <w:r w:rsidR="00781B1A">
        <w:t>reduce</w:t>
      </w:r>
      <w:r w:rsidR="00C40A38" w:rsidRPr="00C40A38">
        <w:t xml:space="preserve"> State General Fund revenue b</w:t>
      </w:r>
      <w:r w:rsidR="008E6D66">
        <w:t>y roughly $6 million annually.</w:t>
      </w:r>
    </w:p>
    <w:p w:rsidR="008E6D66" w:rsidRDefault="008E6D66" w:rsidP="008E6D66">
      <w:pPr>
        <w:pStyle w:val="StyleBulletedSymbolsymbol"/>
        <w:numPr>
          <w:ilvl w:val="0"/>
          <w:numId w:val="0"/>
        </w:numPr>
        <w:spacing w:after="0"/>
        <w:ind w:left="360"/>
      </w:pPr>
    </w:p>
    <w:p w:rsidR="009005BE" w:rsidRDefault="00C40A38" w:rsidP="008E6D66">
      <w:pPr>
        <w:pStyle w:val="StyleBulletedSymbolsymbol"/>
        <w:spacing w:after="0"/>
      </w:pPr>
      <w:r w:rsidRPr="00C40A38">
        <w:t>The bill eliminates a one percent tax on the transfer of a controlling interest in an entity that directly or indirectly owns certain Class 4A commercial real property, otherwise known as the controlling interest transfer tax (CITT).  Based on data provided in the State’s accounting system from the past five full fiscal years, the CITT generated on average $5.7 million</w:t>
      </w:r>
      <w:r w:rsidR="00DA2B36">
        <w:t xml:space="preserve"> in revenue</w:t>
      </w:r>
      <w:r w:rsidRPr="00C40A38">
        <w:t xml:space="preserve"> annually.  </w:t>
      </w:r>
    </w:p>
    <w:p w:rsidR="00D51E2B" w:rsidRDefault="00D51E2B"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E615B8">
      <w:pPr>
        <w:tabs>
          <w:tab w:val="left" w:pos="360"/>
          <w:tab w:val="left" w:pos="720"/>
          <w:tab w:val="left" w:pos="1440"/>
          <w:tab w:val="left" w:pos="2160"/>
          <w:tab w:val="left" w:pos="2880"/>
          <w:tab w:val="left" w:pos="3600"/>
          <w:tab w:val="left" w:pos="4320"/>
          <w:tab w:val="left" w:pos="5040"/>
        </w:tabs>
      </w:pPr>
      <w:r w:rsidRPr="00255944">
        <w:tab/>
      </w:r>
      <w:r w:rsidR="00E615B8">
        <w:t xml:space="preserve">This bill eliminates a tax on the purchaser in a non-deed transfer of a controlling interest in an entity that owns Class 4A commercial properties, equal to </w:t>
      </w:r>
      <w:r w:rsidR="009005BE">
        <w:t>one</w:t>
      </w:r>
      <w:r w:rsidR="00E615B8">
        <w:t xml:space="preserve"> percent of the total consideration paid, if the total consideration for the transfer is in excess of $1 million.</w:t>
      </w:r>
      <w:r w:rsidR="00B037F9" w:rsidRPr="00B037F9">
        <w:t xml:space="preserve"> </w:t>
      </w:r>
      <w:r w:rsidR="00B037F9">
        <w:t xml:space="preserve"> Class 4A commercial property is any kind of income-producing real property other than property classified as vacant land, residential property or apartments, farm property, and industrial property.</w:t>
      </w:r>
    </w:p>
    <w:p w:rsidR="00255944" w:rsidRDefault="009005BE" w:rsidP="002D7863">
      <w:pPr>
        <w:tabs>
          <w:tab w:val="left" w:pos="360"/>
          <w:tab w:val="left" w:pos="720"/>
          <w:tab w:val="left" w:pos="1440"/>
          <w:tab w:val="left" w:pos="2160"/>
          <w:tab w:val="left" w:pos="2880"/>
          <w:tab w:val="left" w:pos="3600"/>
          <w:tab w:val="left" w:pos="4320"/>
          <w:tab w:val="left" w:pos="5040"/>
        </w:tabs>
      </w:pPr>
      <w:r>
        <w:tab/>
        <w:t>The bill applies to transfers made on or after the first day of the second month next following the bill’s date of enactment.</w:t>
      </w:r>
      <w:r w:rsidR="008E6D66">
        <w:br w:type="page"/>
      </w:r>
    </w:p>
    <w:p w:rsidR="00C310ED" w:rsidRPr="006A6A13" w:rsidRDefault="00255944" w:rsidP="008E6D66">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E615B8"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E206CF" w:rsidRDefault="00E206CF" w:rsidP="002D7863">
      <w:pPr>
        <w:tabs>
          <w:tab w:val="left" w:pos="360"/>
          <w:tab w:val="left" w:pos="720"/>
          <w:tab w:val="left" w:pos="1440"/>
          <w:tab w:val="left" w:pos="2160"/>
          <w:tab w:val="left" w:pos="2880"/>
          <w:tab w:val="left" w:pos="3600"/>
          <w:tab w:val="left" w:pos="4320"/>
          <w:tab w:val="left" w:pos="5040"/>
        </w:tabs>
      </w:pPr>
    </w:p>
    <w:p w:rsidR="00E206CF" w:rsidRDefault="00E206CF" w:rsidP="00EF17BC">
      <w:pPr>
        <w:tabs>
          <w:tab w:val="left" w:pos="360"/>
          <w:tab w:val="left" w:pos="720"/>
          <w:tab w:val="left" w:pos="1440"/>
          <w:tab w:val="left" w:pos="2160"/>
          <w:tab w:val="left" w:pos="2880"/>
          <w:tab w:val="left" w:pos="3600"/>
          <w:tab w:val="left" w:pos="4320"/>
          <w:tab w:val="left" w:pos="5040"/>
        </w:tabs>
      </w:pPr>
      <w:r>
        <w:tab/>
      </w:r>
      <w:r w:rsidR="00C310ED">
        <w:t xml:space="preserve">The </w:t>
      </w:r>
      <w:r>
        <w:t xml:space="preserve">OLS </w:t>
      </w:r>
      <w:r w:rsidR="00770C91">
        <w:t>expects this</w:t>
      </w:r>
      <w:r>
        <w:t xml:space="preserve"> bill to </w:t>
      </w:r>
      <w:r w:rsidR="00C545D4">
        <w:t>reduce</w:t>
      </w:r>
      <w:r>
        <w:t xml:space="preserve"> </w:t>
      </w:r>
      <w:r w:rsidR="00770C91">
        <w:t xml:space="preserve">State General Fund </w:t>
      </w:r>
      <w:r>
        <w:t>revenue</w:t>
      </w:r>
      <w:r w:rsidR="00C310ED">
        <w:t xml:space="preserve"> </w:t>
      </w:r>
      <w:r>
        <w:t xml:space="preserve">by </w:t>
      </w:r>
      <w:r w:rsidR="00C40A38">
        <w:t xml:space="preserve">roughly $6 million annually.  </w:t>
      </w:r>
      <w:r w:rsidR="000416D5">
        <w:t>The bill eliminates a one percent tax on the transfer of a controlling interest in an entity that directly or indirectly owns certain Class 4A commercial real property, otherwise known as the controlling interest transfer tax</w:t>
      </w:r>
      <w:r w:rsidR="00770C91">
        <w:t xml:space="preserve"> (CITT)</w:t>
      </w:r>
      <w:r w:rsidR="000416D5">
        <w:t xml:space="preserve">.  Based on data </w:t>
      </w:r>
      <w:r w:rsidR="00512914">
        <w:t>available</w:t>
      </w:r>
      <w:r w:rsidR="000416D5">
        <w:t xml:space="preserve"> in the State’s accounting system</w:t>
      </w:r>
      <w:r w:rsidR="006540D5">
        <w:t xml:space="preserve"> from the past five full fiscal years</w:t>
      </w:r>
      <w:r w:rsidR="000416D5">
        <w:t xml:space="preserve">, </w:t>
      </w:r>
      <w:r w:rsidR="006540D5">
        <w:t xml:space="preserve">the CITT generated on average $5.7 million </w:t>
      </w:r>
      <w:r w:rsidR="00432069">
        <w:t xml:space="preserve">in revenue </w:t>
      </w:r>
      <w:r w:rsidR="006540D5">
        <w:t xml:space="preserve">annually.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E4B48" w:rsidP="00EF17BC">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C4FB2" w:rsidP="00EF17BC">
            <w:pPr>
              <w:pStyle w:val="10pointItalics"/>
            </w:pPr>
            <w:bookmarkStart w:id="3" w:name="UserFullName"/>
            <w:bookmarkEnd w:id="3"/>
            <w:r>
              <w:t xml:space="preserve">Jordan </w:t>
            </w:r>
            <w:r w:rsidR="000E4B48">
              <w:t xml:space="preserve">M. </w:t>
            </w:r>
            <w:r>
              <w:t>DiGiovanni</w:t>
            </w:r>
          </w:p>
          <w:p w:rsidR="00EF17BC" w:rsidRDefault="000E4B48"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B037F9" w:rsidP="00EF17BC">
            <w:pPr>
              <w:pStyle w:val="10pointItalics"/>
            </w:pPr>
            <w:r>
              <w:t>Thomas Koenig</w:t>
            </w:r>
          </w:p>
          <w:p w:rsidR="00EF17BC" w:rsidRDefault="00B037F9" w:rsidP="00EF17BC">
            <w:pPr>
              <w:pStyle w:val="10pointItalics"/>
              <w:rPr>
                <w:sz w:val="24"/>
              </w:rPr>
            </w:pPr>
            <w:r>
              <w:t xml:space="preserve">Assistant </w:t>
            </w:r>
            <w:r w:rsidR="00EF17BC">
              <w:t>Legislative Budget and Finance Officer</w:t>
            </w:r>
          </w:p>
        </w:tc>
      </w:tr>
      <w:tr w:rsidR="008E6D66">
        <w:trPr>
          <w:trHeight w:val="403"/>
        </w:trPr>
        <w:tc>
          <w:tcPr>
            <w:tcW w:w="1260" w:type="dxa"/>
            <w:tcBorders>
              <w:top w:val="nil"/>
              <w:left w:val="nil"/>
              <w:bottom w:val="nil"/>
              <w:right w:val="nil"/>
            </w:tcBorders>
            <w:tcMar>
              <w:top w:w="72" w:type="dxa"/>
            </w:tcMar>
          </w:tcPr>
          <w:p w:rsidR="008E6D66" w:rsidRDefault="008E6D66" w:rsidP="00EF17BC">
            <w:pPr>
              <w:pStyle w:val="10pointItalics"/>
            </w:pPr>
          </w:p>
        </w:tc>
        <w:tc>
          <w:tcPr>
            <w:tcW w:w="8100" w:type="dxa"/>
            <w:tcBorders>
              <w:top w:val="nil"/>
              <w:left w:val="nil"/>
              <w:bottom w:val="nil"/>
              <w:right w:val="nil"/>
            </w:tcBorders>
            <w:tcMar>
              <w:top w:w="72" w:type="dxa"/>
            </w:tcMar>
          </w:tcPr>
          <w:p w:rsidR="008E6D66" w:rsidRDefault="008E6D66" w:rsidP="00EF17BC">
            <w:pPr>
              <w:pStyle w:val="10pointItalics"/>
            </w:pPr>
          </w:p>
        </w:tc>
      </w:tr>
    </w:tbl>
    <w:p w:rsidR="00EF17BC" w:rsidRDefault="00EF17BC" w:rsidP="00EF17BC">
      <w:pPr>
        <w:spacing w:line="287" w:lineRule="atLeast"/>
      </w:pPr>
    </w:p>
    <w:p w:rsidR="008E6D66" w:rsidRDefault="008E6D66" w:rsidP="00EF17BC">
      <w:pPr>
        <w:spacing w:line="287" w:lineRule="atLeast"/>
      </w:pPr>
    </w:p>
    <w:p w:rsidR="00EF17BC" w:rsidRDefault="00290093"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900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093" w:rsidRDefault="00290093">
      <w:r>
        <w:separator/>
      </w:r>
    </w:p>
  </w:endnote>
  <w:endnote w:type="continuationSeparator" w:id="0">
    <w:p w:rsidR="00290093" w:rsidRDefault="00290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51CC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006464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093" w:rsidRDefault="00290093">
      <w:r>
        <w:separator/>
      </w:r>
    </w:p>
  </w:footnote>
  <w:footnote w:type="continuationSeparator" w:id="0">
    <w:p w:rsidR="00290093" w:rsidRDefault="00290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093" w:rsidRDefault="00290093" w:rsidP="00290093">
    <w:pPr>
      <w:pStyle w:val="Header"/>
      <w:jc w:val="center"/>
    </w:pPr>
    <w:r>
      <w:t>F</w:t>
    </w:r>
    <w:r w:rsidR="008E6D66">
      <w:t>E to A</w:t>
    </w:r>
    <w:r>
      <w:t xml:space="preserve">1269 </w:t>
    </w:r>
    <w:r w:rsidR="00512EE4">
      <w:t>[1R]</w:t>
    </w:r>
  </w:p>
  <w:p w:rsidR="00290093" w:rsidRDefault="00290093" w:rsidP="00290093">
    <w:pPr>
      <w:pStyle w:val="Header"/>
      <w:jc w:val="center"/>
    </w:pPr>
    <w:r>
      <w:fldChar w:fldCharType="begin"/>
    </w:r>
    <w:r>
      <w:instrText xml:space="preserve"> PAGE  \* MERGEFORMAT </w:instrText>
    </w:r>
    <w:r>
      <w:fldChar w:fldCharType="separate"/>
    </w:r>
    <w:r w:rsidR="00651CC3">
      <w:rPr>
        <w:noProof/>
      </w:rPr>
      <w:t>2</w:t>
    </w:r>
    <w:r>
      <w:fldChar w:fldCharType="end"/>
    </w:r>
  </w:p>
  <w:p w:rsidR="00290093" w:rsidRDefault="00290093" w:rsidP="002900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093"/>
    <w:rsid w:val="00011EDD"/>
    <w:rsid w:val="00013973"/>
    <w:rsid w:val="000333DF"/>
    <w:rsid w:val="00036860"/>
    <w:rsid w:val="000416D5"/>
    <w:rsid w:val="00042B0B"/>
    <w:rsid w:val="000629F9"/>
    <w:rsid w:val="000701B0"/>
    <w:rsid w:val="00070F62"/>
    <w:rsid w:val="000820F8"/>
    <w:rsid w:val="0008691D"/>
    <w:rsid w:val="00095290"/>
    <w:rsid w:val="000A16EC"/>
    <w:rsid w:val="000B1CCB"/>
    <w:rsid w:val="000C074D"/>
    <w:rsid w:val="000C50EA"/>
    <w:rsid w:val="000E08DD"/>
    <w:rsid w:val="000E17DB"/>
    <w:rsid w:val="000E4B48"/>
    <w:rsid w:val="000E5EE9"/>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493B"/>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093"/>
    <w:rsid w:val="00290E57"/>
    <w:rsid w:val="0029229D"/>
    <w:rsid w:val="002977FC"/>
    <w:rsid w:val="002A15C4"/>
    <w:rsid w:val="002A2F18"/>
    <w:rsid w:val="002A5C0C"/>
    <w:rsid w:val="002C5133"/>
    <w:rsid w:val="002D4307"/>
    <w:rsid w:val="002D7381"/>
    <w:rsid w:val="002D7863"/>
    <w:rsid w:val="002E3A30"/>
    <w:rsid w:val="002F5E01"/>
    <w:rsid w:val="0030373C"/>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2069"/>
    <w:rsid w:val="00407C9E"/>
    <w:rsid w:val="0041022E"/>
    <w:rsid w:val="004133F1"/>
    <w:rsid w:val="004149CC"/>
    <w:rsid w:val="00432069"/>
    <w:rsid w:val="00485323"/>
    <w:rsid w:val="00487ED8"/>
    <w:rsid w:val="004911CB"/>
    <w:rsid w:val="00491918"/>
    <w:rsid w:val="004A10CD"/>
    <w:rsid w:val="004A2E7F"/>
    <w:rsid w:val="004A5A65"/>
    <w:rsid w:val="004B1485"/>
    <w:rsid w:val="004B26B6"/>
    <w:rsid w:val="004C6ECA"/>
    <w:rsid w:val="004D6C2C"/>
    <w:rsid w:val="004D7D86"/>
    <w:rsid w:val="004E1959"/>
    <w:rsid w:val="004E6202"/>
    <w:rsid w:val="004F1874"/>
    <w:rsid w:val="004F2034"/>
    <w:rsid w:val="004F585C"/>
    <w:rsid w:val="004F7F49"/>
    <w:rsid w:val="00500946"/>
    <w:rsid w:val="00510A23"/>
    <w:rsid w:val="00512914"/>
    <w:rsid w:val="00512EE4"/>
    <w:rsid w:val="0051514A"/>
    <w:rsid w:val="00515AC5"/>
    <w:rsid w:val="00520DC2"/>
    <w:rsid w:val="00536F40"/>
    <w:rsid w:val="005470F3"/>
    <w:rsid w:val="00570997"/>
    <w:rsid w:val="00577AA8"/>
    <w:rsid w:val="005850CE"/>
    <w:rsid w:val="005A6D23"/>
    <w:rsid w:val="005A7ED1"/>
    <w:rsid w:val="005C1947"/>
    <w:rsid w:val="005C1E9D"/>
    <w:rsid w:val="005E03E7"/>
    <w:rsid w:val="005E75AB"/>
    <w:rsid w:val="00601F73"/>
    <w:rsid w:val="00617AF8"/>
    <w:rsid w:val="00625D15"/>
    <w:rsid w:val="006422F0"/>
    <w:rsid w:val="00644299"/>
    <w:rsid w:val="00651611"/>
    <w:rsid w:val="00651CC3"/>
    <w:rsid w:val="00653AE2"/>
    <w:rsid w:val="006540D5"/>
    <w:rsid w:val="00661014"/>
    <w:rsid w:val="00665762"/>
    <w:rsid w:val="006671C7"/>
    <w:rsid w:val="006917CF"/>
    <w:rsid w:val="00692BD4"/>
    <w:rsid w:val="006A6A13"/>
    <w:rsid w:val="006B22F3"/>
    <w:rsid w:val="006B2FD5"/>
    <w:rsid w:val="006B5C2D"/>
    <w:rsid w:val="006B6C16"/>
    <w:rsid w:val="006D3FA2"/>
    <w:rsid w:val="006D6F6C"/>
    <w:rsid w:val="006F239A"/>
    <w:rsid w:val="006F505D"/>
    <w:rsid w:val="006F7203"/>
    <w:rsid w:val="00702BE7"/>
    <w:rsid w:val="00722AEF"/>
    <w:rsid w:val="00737A6C"/>
    <w:rsid w:val="00743F01"/>
    <w:rsid w:val="00744AE4"/>
    <w:rsid w:val="0075289F"/>
    <w:rsid w:val="00763D60"/>
    <w:rsid w:val="00770C91"/>
    <w:rsid w:val="00781B1A"/>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E6D66"/>
    <w:rsid w:val="009005BE"/>
    <w:rsid w:val="009046DB"/>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5F9"/>
    <w:rsid w:val="00A31FA5"/>
    <w:rsid w:val="00A34F8C"/>
    <w:rsid w:val="00A359DA"/>
    <w:rsid w:val="00A37886"/>
    <w:rsid w:val="00A63176"/>
    <w:rsid w:val="00A70D0C"/>
    <w:rsid w:val="00A9794C"/>
    <w:rsid w:val="00AB0440"/>
    <w:rsid w:val="00AC3FC5"/>
    <w:rsid w:val="00AD340B"/>
    <w:rsid w:val="00AE3966"/>
    <w:rsid w:val="00AF11C6"/>
    <w:rsid w:val="00B002D1"/>
    <w:rsid w:val="00B037F9"/>
    <w:rsid w:val="00B057F1"/>
    <w:rsid w:val="00B143A9"/>
    <w:rsid w:val="00B167AC"/>
    <w:rsid w:val="00B4569E"/>
    <w:rsid w:val="00B45879"/>
    <w:rsid w:val="00B551EB"/>
    <w:rsid w:val="00B55F3D"/>
    <w:rsid w:val="00B66CF0"/>
    <w:rsid w:val="00B84AC8"/>
    <w:rsid w:val="00B90F8C"/>
    <w:rsid w:val="00B91C0B"/>
    <w:rsid w:val="00B97E24"/>
    <w:rsid w:val="00BA0BE6"/>
    <w:rsid w:val="00BA2122"/>
    <w:rsid w:val="00BA2F3A"/>
    <w:rsid w:val="00BF071C"/>
    <w:rsid w:val="00BF47F9"/>
    <w:rsid w:val="00C07688"/>
    <w:rsid w:val="00C260AB"/>
    <w:rsid w:val="00C310ED"/>
    <w:rsid w:val="00C32933"/>
    <w:rsid w:val="00C3314D"/>
    <w:rsid w:val="00C40A38"/>
    <w:rsid w:val="00C545D4"/>
    <w:rsid w:val="00C75246"/>
    <w:rsid w:val="00C80B0B"/>
    <w:rsid w:val="00C91EDF"/>
    <w:rsid w:val="00C97447"/>
    <w:rsid w:val="00CA4A84"/>
    <w:rsid w:val="00CC6622"/>
    <w:rsid w:val="00CF4638"/>
    <w:rsid w:val="00D20F5D"/>
    <w:rsid w:val="00D376ED"/>
    <w:rsid w:val="00D40E4F"/>
    <w:rsid w:val="00D466D6"/>
    <w:rsid w:val="00D51E2B"/>
    <w:rsid w:val="00D638D0"/>
    <w:rsid w:val="00D67A0A"/>
    <w:rsid w:val="00D734B9"/>
    <w:rsid w:val="00D762A6"/>
    <w:rsid w:val="00D762BF"/>
    <w:rsid w:val="00D84564"/>
    <w:rsid w:val="00D958CF"/>
    <w:rsid w:val="00D968A7"/>
    <w:rsid w:val="00DA2B36"/>
    <w:rsid w:val="00DC2149"/>
    <w:rsid w:val="00DC789F"/>
    <w:rsid w:val="00DD3C40"/>
    <w:rsid w:val="00DD7275"/>
    <w:rsid w:val="00DE1C6C"/>
    <w:rsid w:val="00DE47C2"/>
    <w:rsid w:val="00DE5037"/>
    <w:rsid w:val="00DF054C"/>
    <w:rsid w:val="00DF65C1"/>
    <w:rsid w:val="00E008A4"/>
    <w:rsid w:val="00E042C5"/>
    <w:rsid w:val="00E06D7C"/>
    <w:rsid w:val="00E206CF"/>
    <w:rsid w:val="00E21963"/>
    <w:rsid w:val="00E22D9A"/>
    <w:rsid w:val="00E262A3"/>
    <w:rsid w:val="00E32D2F"/>
    <w:rsid w:val="00E51E95"/>
    <w:rsid w:val="00E5461B"/>
    <w:rsid w:val="00E615B8"/>
    <w:rsid w:val="00E708C9"/>
    <w:rsid w:val="00E74E35"/>
    <w:rsid w:val="00E75B93"/>
    <w:rsid w:val="00E86D2A"/>
    <w:rsid w:val="00E9123C"/>
    <w:rsid w:val="00E95800"/>
    <w:rsid w:val="00EB1C90"/>
    <w:rsid w:val="00EC1EF8"/>
    <w:rsid w:val="00EC2547"/>
    <w:rsid w:val="00EC4079"/>
    <w:rsid w:val="00EE44D7"/>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A77F4"/>
    <w:rsid w:val="00FB15DB"/>
    <w:rsid w:val="00FC4FB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E9337DF-0866-4FDE-8CC8-7628E7186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422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22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404</Words>
  <Characters>2211</Characters>
  <Application>Microsoft Office Word</Application>
  <DocSecurity>0</DocSecurity>
  <Lines>77</Lines>
  <Paragraphs>38</Paragraphs>
  <ScaleCrop>false</ScaleCrop>
  <HeadingPairs>
    <vt:vector size="2" baseType="variant">
      <vt:variant>
        <vt:lpstr>Title</vt:lpstr>
      </vt:variant>
      <vt:variant>
        <vt:i4>1</vt:i4>
      </vt:variant>
    </vt:vector>
  </HeadingPairs>
  <TitlesOfParts>
    <vt:vector size="1" baseType="lpstr">
      <vt:lpstr>A1269 [1R]  FISCAL ESTIMATE</vt:lpstr>
    </vt:vector>
  </TitlesOfParts>
  <Manager>Jordan DiGiovanni;R229</Manager>
  <Company>Office of Legislative Services</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A1269 1R  FISCAL ESTIMATE</dc:title>
  <dc:creator>Assemblymen GREENWALD and GIBLIN</dc:creator>
  <cp:keywords>A1269|2|RF |282|282|0|!||</cp:keywords>
  <dc:description>sponsor 12/16</dc:description>
  <cp:lastModifiedBy>Bell, Careema</cp:lastModifiedBy>
  <cp:revision>2</cp:revision>
  <cp:lastPrinted>2020-10-19T16:56:00Z</cp:lastPrinted>
  <dcterms:created xsi:type="dcterms:W3CDTF">2020-12-21T19:04:00Z</dcterms:created>
  <dcterms:modified xsi:type="dcterms:W3CDTF">2020-12-21T19:04:00Z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