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A93" w:rsidRDefault="00ED7A93" w:rsidP="00ED7A93">
      <w:pPr>
        <w:pStyle w:val="bpuBill"/>
      </w:pPr>
      <w:bookmarkStart w:id="0" w:name="bpuFrontPg"/>
      <w:bookmarkEnd w:id="0"/>
      <w:r>
        <w:t xml:space="preserve">ASSEMBLY, No. 1334 </w:t>
      </w:r>
    </w:p>
    <w:p w:rsidR="00ED7A93" w:rsidRPr="00ED7A93" w:rsidRDefault="00ED7A93" w:rsidP="00ED7A9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4269470" r:id="rId8"/>
        </w:object>
      </w:r>
    </w:p>
    <w:p w:rsidR="00ED7A93" w:rsidRDefault="00ED7A93" w:rsidP="00ED7A93">
      <w:pPr>
        <w:pStyle w:val="bpuState"/>
      </w:pPr>
      <w:r>
        <w:t>STATE OF NEW JERSEY</w:t>
      </w:r>
    </w:p>
    <w:p w:rsidR="00ED7A93" w:rsidRDefault="00ED7A93" w:rsidP="00ED7A93">
      <w:pPr>
        <w:pStyle w:val="bpuLegislature"/>
      </w:pPr>
      <w:r>
        <w:t>219th LEGISLATURE</w:t>
      </w:r>
    </w:p>
    <w:p w:rsidR="00ED7A93" w:rsidRDefault="00ED7A93" w:rsidP="00ED7A9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4269471" r:id="rId9"/>
        </w:object>
      </w:r>
      <w:r>
        <w:t xml:space="preserve">  </w:t>
      </w:r>
    </w:p>
    <w:p w:rsidR="00ED7A93" w:rsidRDefault="00ED7A93" w:rsidP="00ED7A93">
      <w:pPr>
        <w:pStyle w:val="bpuIntro"/>
      </w:pPr>
      <w:r>
        <w:t>PRE-FILED FOR INTRODUCTION IN THE 2020 SESSION</w:t>
      </w:r>
    </w:p>
    <w:p w:rsidR="00ED7A93" w:rsidRDefault="00ED7A93" w:rsidP="00ED7A93">
      <w:pPr>
        <w:pStyle w:val="bpuIntro"/>
      </w:pPr>
    </w:p>
    <w:p w:rsidR="00ED7A93" w:rsidRDefault="00ED7A93" w:rsidP="00ED7A93">
      <w:pPr>
        <w:pStyle w:val="bpuIntro"/>
        <w:sectPr w:rsidR="00ED7A93" w:rsidSect="0099349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ED7A93" w:rsidRDefault="00ED7A93" w:rsidP="00ED7A93">
      <w:pPr>
        <w:pStyle w:val="bpuIntro"/>
      </w:pPr>
    </w:p>
    <w:p w:rsidR="00ED7A93" w:rsidRDefault="00ED7A93" w:rsidP="00ED7A93">
      <w:pPr>
        <w:pStyle w:val="bpuSponsor"/>
      </w:pPr>
      <w:r>
        <w:t>Sponsored by:</w:t>
      </w:r>
    </w:p>
    <w:p w:rsidR="00ED7A93" w:rsidRDefault="00ED7A93" w:rsidP="00ED7A93">
      <w:pPr>
        <w:pStyle w:val="bpuSponsor"/>
      </w:pPr>
      <w:r>
        <w:t>Assemblywoman  GABRIELA M. MOSQUERA</w:t>
      </w:r>
    </w:p>
    <w:p w:rsidR="00ED7A93" w:rsidRDefault="00ED7A93" w:rsidP="00ED7A93">
      <w:pPr>
        <w:pStyle w:val="bpuSponsor"/>
      </w:pPr>
      <w:r>
        <w:t>District 4 (Camden and Gloucester)</w:t>
      </w:r>
    </w:p>
    <w:p w:rsidR="00ED7A93" w:rsidRDefault="0099349E" w:rsidP="0099349E">
      <w:pPr>
        <w:pStyle w:val="bpuSponsor"/>
      </w:pPr>
      <w:r>
        <w:t>Assemblywoman  AURA K. DUNN</w:t>
      </w:r>
    </w:p>
    <w:p w:rsidR="0099349E" w:rsidRDefault="0099349E" w:rsidP="0099349E">
      <w:pPr>
        <w:pStyle w:val="bpuSponsor"/>
      </w:pPr>
      <w:r>
        <w:t>District 25 (Morris and Somerset)</w:t>
      </w:r>
    </w:p>
    <w:p w:rsidR="0099349E" w:rsidRPr="0099349E" w:rsidRDefault="0099349E" w:rsidP="0099349E">
      <w:pPr>
        <w:pStyle w:val="bpuSponsor"/>
      </w:pPr>
    </w:p>
    <w:p w:rsidR="00ED7A93" w:rsidRDefault="00ED7A93" w:rsidP="00ED7A93">
      <w:pPr>
        <w:pStyle w:val="bpuSponsor"/>
      </w:pPr>
    </w:p>
    <w:p w:rsidR="00ED7A93" w:rsidRDefault="00ED7A93" w:rsidP="00ED7A93">
      <w:pPr>
        <w:pStyle w:val="bpuSponsor"/>
      </w:pPr>
    </w:p>
    <w:p w:rsidR="00ED7A93" w:rsidRDefault="00ED7A93" w:rsidP="00ED7A93">
      <w:pPr>
        <w:pStyle w:val="bpuSponsor"/>
      </w:pPr>
    </w:p>
    <w:p w:rsidR="00ED7A93" w:rsidRDefault="00ED7A93" w:rsidP="00ED7A93">
      <w:pPr>
        <w:pStyle w:val="bpuSponsor"/>
      </w:pPr>
      <w:r>
        <w:t>SYNOPSIS</w:t>
      </w:r>
    </w:p>
    <w:p w:rsidR="00ED7A93" w:rsidRDefault="00ED7A93" w:rsidP="00ED7A93">
      <w:pPr>
        <w:pStyle w:val="bpuNormText"/>
      </w:pPr>
      <w:r>
        <w:tab/>
        <w:t xml:space="preserve">Requires DOH to provide information regarding </w:t>
      </w:r>
      <w:proofErr w:type="spellStart"/>
      <w:r>
        <w:t>spina</w:t>
      </w:r>
      <w:proofErr w:type="spellEnd"/>
      <w:r>
        <w:t xml:space="preserve"> bifida to certain parents and families of newborns; “Levi’s Law.” </w:t>
      </w:r>
    </w:p>
    <w:p w:rsidR="00ED7A93" w:rsidRDefault="00ED7A93" w:rsidP="00ED7A93">
      <w:pPr>
        <w:pStyle w:val="bpuNormText"/>
      </w:pPr>
    </w:p>
    <w:p w:rsidR="00ED7A93" w:rsidRDefault="00ED7A93" w:rsidP="00ED7A93">
      <w:pPr>
        <w:pStyle w:val="bpuSponsor"/>
      </w:pPr>
      <w:r>
        <w:t xml:space="preserve">CURRENT VERSION OF TEXT </w:t>
      </w:r>
    </w:p>
    <w:p w:rsidR="00ED7A93" w:rsidRDefault="00ED7A93" w:rsidP="00ED7A93">
      <w:pPr>
        <w:pStyle w:val="bpuNormText"/>
      </w:pPr>
      <w:r>
        <w:tab/>
        <w:t>Introduced Pending Technical Review by Legislative Counsel.</w:t>
      </w:r>
    </w:p>
    <w:p w:rsidR="00ED7A93" w:rsidRDefault="00ED7A93" w:rsidP="00ED7A9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D7A93" w:rsidRDefault="00ED7A9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D7A93" w:rsidSect="00ED7A9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93C3F" w:rsidRPr="00677316" w:rsidRDefault="00F93C3F" w:rsidP="00F93C3F">
      <w:pPr>
        <w:pStyle w:val="HangingAnAct"/>
        <w:rPr>
          <w:rStyle w:val="HangingAnActChar"/>
        </w:rPr>
      </w:pPr>
      <w:r w:rsidRPr="00F93C3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proofErr w:type="spellStart"/>
      <w:r>
        <w:rPr>
          <w:rStyle w:val="HangingAnActChar"/>
        </w:rPr>
        <w:t>spina</w:t>
      </w:r>
      <w:proofErr w:type="spellEnd"/>
      <w:r>
        <w:rPr>
          <w:rStyle w:val="HangingAnActChar"/>
        </w:rPr>
        <w:t xml:space="preserve"> bifida and designated as Levi’s Law, and amending P.L.2015, c.173.</w:t>
      </w:r>
    </w:p>
    <w:p w:rsidR="00F93C3F" w:rsidRPr="00D71D68" w:rsidRDefault="00F93C3F" w:rsidP="00F93C3F"/>
    <w:p w:rsidR="00F93C3F" w:rsidRPr="00AA7880" w:rsidRDefault="00F93C3F" w:rsidP="00F93C3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93C3F" w:rsidRPr="00D71D68" w:rsidRDefault="00F93C3F" w:rsidP="00F93C3F"/>
    <w:p w:rsidR="00F93C3F" w:rsidRDefault="00F93C3F" w:rsidP="00F93C3F">
      <w:r>
        <w:tab/>
        <w:t>1.</w:t>
      </w:r>
      <w:r>
        <w:tab/>
        <w:t>Section 1 of P.L.2015, c.173 (C.26:2-194) is amended to read as follows:</w:t>
      </w:r>
    </w:p>
    <w:p w:rsidR="00F93C3F" w:rsidRDefault="00F93C3F" w:rsidP="00F93C3F">
      <w:r>
        <w:tab/>
        <w:t>1.</w:t>
      </w:r>
      <w:r>
        <w:tab/>
        <w:t>a.  The Department of Health shall make available on the department's Internet website, to any person who renders prenatal care, postnatal care, or genetic counseling of parents who receive a prenatal or postnatal diagnosis of Down syndrome</w:t>
      </w:r>
      <w:r w:rsidRPr="00013D2B">
        <w:t xml:space="preserve"> </w:t>
      </w:r>
      <w:r>
        <w:rPr>
          <w:u w:val="single"/>
        </w:rPr>
        <w:t xml:space="preserve">and </w:t>
      </w:r>
      <w:proofErr w:type="spellStart"/>
      <w:r>
        <w:rPr>
          <w:u w:val="single"/>
        </w:rPr>
        <w:t>spina</w:t>
      </w:r>
      <w:proofErr w:type="spellEnd"/>
      <w:r>
        <w:rPr>
          <w:u w:val="single"/>
        </w:rPr>
        <w:t xml:space="preserve"> bifida</w:t>
      </w:r>
      <w:r>
        <w:t>, the following: (1) up-to-date, evidence-based, written information about Down syndrome</w:t>
      </w:r>
      <w:r w:rsidRPr="00013D2B">
        <w:t xml:space="preserve"> </w:t>
      </w:r>
      <w:r>
        <w:rPr>
          <w:u w:val="single"/>
        </w:rPr>
        <w:t xml:space="preserve">and </w:t>
      </w:r>
      <w:proofErr w:type="spellStart"/>
      <w:r>
        <w:rPr>
          <w:u w:val="single"/>
        </w:rPr>
        <w:t>spina</w:t>
      </w:r>
      <w:proofErr w:type="spellEnd"/>
      <w:r>
        <w:rPr>
          <w:u w:val="single"/>
        </w:rPr>
        <w:t xml:space="preserve"> bifida</w:t>
      </w:r>
      <w:r>
        <w:t xml:space="preserve"> that has been reviewed by medical experts and national Down syndrome </w:t>
      </w:r>
      <w:r>
        <w:rPr>
          <w:u w:val="single"/>
        </w:rPr>
        <w:t xml:space="preserve">or </w:t>
      </w:r>
      <w:proofErr w:type="spellStart"/>
      <w:r>
        <w:rPr>
          <w:u w:val="single"/>
        </w:rPr>
        <w:t>spina</w:t>
      </w:r>
      <w:proofErr w:type="spellEnd"/>
      <w:r>
        <w:rPr>
          <w:u w:val="single"/>
        </w:rPr>
        <w:t xml:space="preserve"> </w:t>
      </w:r>
      <w:r w:rsidRPr="0083448C">
        <w:rPr>
          <w:u w:val="single"/>
        </w:rPr>
        <w:t>bifida</w:t>
      </w:r>
      <w:r>
        <w:t xml:space="preserve"> </w:t>
      </w:r>
      <w:r w:rsidRPr="0083448C">
        <w:t>organizations</w:t>
      </w:r>
      <w:r>
        <w:rPr>
          <w:u w:val="single"/>
        </w:rPr>
        <w:t>, as applicable</w:t>
      </w:r>
      <w:r>
        <w:t>, including, but not limited to, the Centers for Disease Control</w:t>
      </w:r>
      <w:r>
        <w:rPr>
          <w:u w:val="single"/>
        </w:rPr>
        <w:t xml:space="preserve">, the </w:t>
      </w:r>
      <w:proofErr w:type="spellStart"/>
      <w:r>
        <w:rPr>
          <w:u w:val="single"/>
        </w:rPr>
        <w:t>Spina</w:t>
      </w:r>
      <w:proofErr w:type="spellEnd"/>
      <w:r>
        <w:rPr>
          <w:u w:val="single"/>
        </w:rPr>
        <w:t xml:space="preserve"> Bifida Resource Network,</w:t>
      </w:r>
      <w:r>
        <w:t xml:space="preserve"> and the March of Dimes, which information shall include physical, developmental, educational, and psychosocial outcomes; (2) life expectancy, clinical course, and intellectual and functional development and treatment options; and (3) contact information regarding telephone and support services, including information hotlines specific to Down syndrome</w:t>
      </w:r>
      <w:r w:rsidRPr="00013D2B">
        <w:t xml:space="preserve"> </w:t>
      </w:r>
      <w:r>
        <w:rPr>
          <w:u w:val="single"/>
        </w:rPr>
        <w:t xml:space="preserve">or </w:t>
      </w:r>
      <w:proofErr w:type="spellStart"/>
      <w:r>
        <w:rPr>
          <w:u w:val="single"/>
        </w:rPr>
        <w:t>spina</w:t>
      </w:r>
      <w:proofErr w:type="spellEnd"/>
      <w:r>
        <w:rPr>
          <w:u w:val="single"/>
        </w:rPr>
        <w:t xml:space="preserve"> bifida</w:t>
      </w:r>
      <w:r>
        <w:t>, resource centers, and other education and support programs.  The department may also make such information available to any other person who has received a positive test result from a test for Down syndrome</w:t>
      </w:r>
      <w:r w:rsidRPr="00013D2B">
        <w:t xml:space="preserve"> </w:t>
      </w:r>
      <w:r>
        <w:rPr>
          <w:u w:val="single"/>
        </w:rPr>
        <w:t xml:space="preserve">or </w:t>
      </w:r>
      <w:proofErr w:type="spellStart"/>
      <w:r>
        <w:rPr>
          <w:u w:val="single"/>
        </w:rPr>
        <w:t>spina</w:t>
      </w:r>
      <w:proofErr w:type="spellEnd"/>
      <w:r>
        <w:rPr>
          <w:u w:val="single"/>
        </w:rPr>
        <w:t xml:space="preserve"> bifida blood test</w:t>
      </w:r>
      <w:r>
        <w:t xml:space="preserve">.  This information may be revised by the department as new information about Down syndrome </w:t>
      </w:r>
      <w:r>
        <w:rPr>
          <w:u w:val="single"/>
        </w:rPr>
        <w:t xml:space="preserve">and </w:t>
      </w:r>
      <w:proofErr w:type="spellStart"/>
      <w:r>
        <w:rPr>
          <w:u w:val="single"/>
        </w:rPr>
        <w:t>spina</w:t>
      </w:r>
      <w:proofErr w:type="spellEnd"/>
      <w:r>
        <w:rPr>
          <w:u w:val="single"/>
        </w:rPr>
        <w:t xml:space="preserve"> bifida</w:t>
      </w:r>
      <w:r>
        <w:t xml:space="preserve"> becomes available.</w:t>
      </w:r>
    </w:p>
    <w:p w:rsidR="00F93C3F" w:rsidRDefault="00F93C3F" w:rsidP="00F93C3F">
      <w:r>
        <w:tab/>
        <w:t>b.</w:t>
      </w:r>
      <w:r>
        <w:tab/>
        <w:t>Information provided under this section shall be in English and Spanish, and in a manner that is easily understandable for women receiving a positive prenatal diagnosis or for the family of a child receiving a postnatal diagnosis of Down syndrome</w:t>
      </w:r>
      <w:r w:rsidRPr="00013D2B">
        <w:t xml:space="preserve"> </w:t>
      </w:r>
      <w:r>
        <w:rPr>
          <w:u w:val="single"/>
        </w:rPr>
        <w:t xml:space="preserve">or </w:t>
      </w:r>
      <w:proofErr w:type="spellStart"/>
      <w:r>
        <w:rPr>
          <w:u w:val="single"/>
        </w:rPr>
        <w:t>spina</w:t>
      </w:r>
      <w:proofErr w:type="spellEnd"/>
      <w:r>
        <w:rPr>
          <w:u w:val="single"/>
        </w:rPr>
        <w:t xml:space="preserve"> bifida</w:t>
      </w:r>
      <w:r>
        <w:t>.</w:t>
      </w:r>
    </w:p>
    <w:p w:rsidR="00F93C3F" w:rsidRDefault="00F93C3F" w:rsidP="00F93C3F">
      <w:r>
        <w:t>(</w:t>
      </w:r>
      <w:proofErr w:type="spellStart"/>
      <w:r>
        <w:t>cf</w:t>
      </w:r>
      <w:proofErr w:type="spellEnd"/>
      <w:r>
        <w:t>: P</w:t>
      </w:r>
      <w:r w:rsidR="00ED7A93">
        <w:t>.</w:t>
      </w:r>
      <w:r>
        <w:t>L.2015, c.173, s.1)</w:t>
      </w:r>
    </w:p>
    <w:p w:rsidR="00F93C3F" w:rsidRDefault="00F93C3F" w:rsidP="00F93C3F"/>
    <w:p w:rsidR="00F93C3F" w:rsidRDefault="00F93C3F" w:rsidP="00F93C3F">
      <w:r>
        <w:tab/>
        <w:t>2.</w:t>
      </w:r>
      <w:r>
        <w:tab/>
        <w:t>Section 2 of P.L.2015, c.173 (C.26:2-195) is amended to read as follows:</w:t>
      </w:r>
    </w:p>
    <w:p w:rsidR="00F93C3F" w:rsidRDefault="00F93C3F" w:rsidP="00F93C3F">
      <w:r>
        <w:tab/>
        <w:t>2.</w:t>
      </w:r>
      <w:r>
        <w:tab/>
        <w:t>Any physician, health care provider, nurse midwife, or genetic counselor who renders prenatal care, postnatal care, or genetic counseling shall, upon receipt of a positive test result from a test for Down syndrome</w:t>
      </w:r>
      <w:r>
        <w:rPr>
          <w:u w:val="single"/>
        </w:rPr>
        <w:t xml:space="preserve"> or a </w:t>
      </w:r>
      <w:proofErr w:type="spellStart"/>
      <w:r>
        <w:rPr>
          <w:u w:val="single"/>
        </w:rPr>
        <w:t>spina</w:t>
      </w:r>
      <w:proofErr w:type="spellEnd"/>
      <w:r>
        <w:rPr>
          <w:u w:val="single"/>
        </w:rPr>
        <w:t xml:space="preserve"> bifida blood test</w:t>
      </w:r>
      <w:r>
        <w:t>, provide the expectant or new parent with the information that is provided by the Department of Health under section 1 of this act.</w:t>
      </w:r>
    </w:p>
    <w:p w:rsidR="000540D4" w:rsidRDefault="00F93C3F" w:rsidP="000540D4">
      <w:r>
        <w:t>(</w:t>
      </w:r>
      <w:proofErr w:type="spellStart"/>
      <w:r>
        <w:t>cf</w:t>
      </w:r>
      <w:proofErr w:type="spellEnd"/>
      <w:r>
        <w:t>: P.L.2015, c.173, s.2)</w:t>
      </w:r>
      <w:r w:rsidR="000540D4">
        <w:br w:type="page"/>
      </w:r>
    </w:p>
    <w:p w:rsidR="00F93C3F" w:rsidRPr="00AA7880" w:rsidRDefault="000540D4" w:rsidP="00F93C3F">
      <w:r>
        <w:lastRenderedPageBreak/>
        <w:tab/>
        <w:t>3.</w:t>
      </w:r>
      <w:r>
        <w:tab/>
      </w:r>
      <w:r w:rsidR="00F93C3F">
        <w:t>This act shall take effect immediately.</w:t>
      </w:r>
    </w:p>
    <w:p w:rsidR="00F93C3F" w:rsidRDefault="00F93C3F" w:rsidP="00F93C3F">
      <w:bookmarkStart w:id="1" w:name="_GoBack"/>
      <w:bookmarkEnd w:id="1"/>
    </w:p>
    <w:p w:rsidR="00F93C3F" w:rsidRDefault="00F93C3F" w:rsidP="00F93C3F"/>
    <w:p w:rsidR="00F93C3F" w:rsidRDefault="00F93C3F" w:rsidP="00F93C3F">
      <w:pPr>
        <w:jc w:val="center"/>
      </w:pPr>
      <w:r>
        <w:t>S</w:t>
      </w:r>
      <w:r w:rsidRPr="00D71D68">
        <w:t>TATEMENT</w:t>
      </w:r>
    </w:p>
    <w:p w:rsidR="00F93C3F" w:rsidRPr="00AA7880" w:rsidRDefault="00F93C3F" w:rsidP="00F93C3F">
      <w:pPr>
        <w:jc w:val="center"/>
      </w:pPr>
    </w:p>
    <w:p w:rsidR="00F93C3F" w:rsidRDefault="00F93C3F" w:rsidP="00F93C3F">
      <w:r>
        <w:tab/>
        <w:t xml:space="preserve">Current law requires DOH to make information on Down syndrome available on its website to any person who renders prenatal care, postnatal care, or genetic counseling of parents who receive a prenatal or postnatal diagnosis of Down syndrome.  This bill, which would be known as “Levi’s Law,” amends P.L.2015, c.173 (C.26:2-194 et seq.) to expand the information that DOH is required to make available on its website to include </w:t>
      </w:r>
      <w:proofErr w:type="spellStart"/>
      <w:r>
        <w:t>spina</w:t>
      </w:r>
      <w:proofErr w:type="spellEnd"/>
      <w:r>
        <w:t xml:space="preserve"> bifida, and to make the information available to </w:t>
      </w:r>
      <w:r w:rsidRPr="00260198">
        <w:t>any person who renders prenatal care, postnatal care, or genetic counseling of parents who receive a prenatal or postnatal diagnosis of</w:t>
      </w:r>
      <w:r>
        <w:t xml:space="preserve"> </w:t>
      </w:r>
      <w:proofErr w:type="spellStart"/>
      <w:r>
        <w:t>spina</w:t>
      </w:r>
      <w:proofErr w:type="spellEnd"/>
      <w:r>
        <w:t xml:space="preserve"> bifida.</w:t>
      </w:r>
    </w:p>
    <w:p w:rsidR="00F93C3F" w:rsidRDefault="00F93C3F" w:rsidP="00F93C3F">
      <w:r>
        <w:tab/>
        <w:t xml:space="preserve">Under current law, </w:t>
      </w:r>
      <w:r w:rsidRPr="00260198">
        <w:t>DOH</w:t>
      </w:r>
      <w:r>
        <w:t xml:space="preserve">: </w:t>
      </w:r>
      <w:r w:rsidRPr="00260198">
        <w:t>may make information on Down syndrome available to any other person who has received a positiv</w:t>
      </w:r>
      <w:r>
        <w:t>e test result for Down syndrome;</w:t>
      </w:r>
      <w:r w:rsidRPr="00260198">
        <w:t xml:space="preserve"> </w:t>
      </w:r>
      <w:r>
        <w:t>is</w:t>
      </w:r>
      <w:r w:rsidRPr="00260198">
        <w:t xml:space="preserve"> authorized to revise the information as new information on </w:t>
      </w:r>
      <w:r>
        <w:t>Down Syndrome becomes available;</w:t>
      </w:r>
      <w:r w:rsidRPr="00260198">
        <w:t xml:space="preserve"> and is requir</w:t>
      </w:r>
      <w:r>
        <w:t>ed to provide the information in</w:t>
      </w:r>
      <w:r w:rsidRPr="00260198">
        <w:t xml:space="preserve"> English and Spanish</w:t>
      </w:r>
      <w:r>
        <w:t>,</w:t>
      </w:r>
      <w:r w:rsidRPr="00260198">
        <w:t xml:space="preserve"> and in a manner </w:t>
      </w:r>
      <w:r>
        <w:t xml:space="preserve">that is </w:t>
      </w:r>
      <w:r w:rsidRPr="00260198">
        <w:t xml:space="preserve">easily understandable for </w:t>
      </w:r>
      <w:r>
        <w:t>a woman or the family of a child</w:t>
      </w:r>
      <w:r w:rsidRPr="00260198">
        <w:t xml:space="preserve"> receiving a postnatal diagnosis of Down syndrome.  </w:t>
      </w:r>
    </w:p>
    <w:p w:rsidR="00F93C3F" w:rsidRDefault="00F93C3F" w:rsidP="00F93C3F">
      <w:r>
        <w:tab/>
        <w:t xml:space="preserve">Under the provisions of the bill, </w:t>
      </w:r>
      <w:r w:rsidRPr="00260198">
        <w:t>DOH</w:t>
      </w:r>
      <w:r>
        <w:t xml:space="preserve"> would be: allowed to</w:t>
      </w:r>
      <w:r w:rsidRPr="00260198">
        <w:t xml:space="preserve"> </w:t>
      </w:r>
      <w:r>
        <w:t xml:space="preserve">make information on </w:t>
      </w:r>
      <w:r w:rsidRPr="00260198">
        <w:t xml:space="preserve"> </w:t>
      </w:r>
      <w:proofErr w:type="spellStart"/>
      <w:r w:rsidRPr="00260198">
        <w:t>spina</w:t>
      </w:r>
      <w:proofErr w:type="spellEnd"/>
      <w:r w:rsidRPr="00260198">
        <w:t xml:space="preserve"> bifida to any other person who has received a positive test result </w:t>
      </w:r>
      <w:r>
        <w:t xml:space="preserve">from a </w:t>
      </w:r>
      <w:proofErr w:type="spellStart"/>
      <w:r>
        <w:t>spina</w:t>
      </w:r>
      <w:proofErr w:type="spellEnd"/>
      <w:r>
        <w:t xml:space="preserve"> bifida blood test; </w:t>
      </w:r>
      <w:r w:rsidRPr="00260198">
        <w:t xml:space="preserve">authorized to revise this information as new information about </w:t>
      </w:r>
      <w:proofErr w:type="spellStart"/>
      <w:r w:rsidRPr="00260198">
        <w:t>spina</w:t>
      </w:r>
      <w:proofErr w:type="spellEnd"/>
      <w:r w:rsidRPr="00260198">
        <w:t xml:space="preserve"> bifida becomes available</w:t>
      </w:r>
      <w:r>
        <w:t>; and required to provide the information</w:t>
      </w:r>
      <w:r w:rsidRPr="00260198">
        <w:t xml:space="preserve"> in English and Spanish, and in a manner that is easily understandable for </w:t>
      </w:r>
      <w:r>
        <w:t>a woma</w:t>
      </w:r>
      <w:r w:rsidRPr="00260198">
        <w:t xml:space="preserve">n or the family of a child receiving a postnatal diagnosis of </w:t>
      </w:r>
      <w:proofErr w:type="spellStart"/>
      <w:r w:rsidRPr="00260198">
        <w:t>spina</w:t>
      </w:r>
      <w:proofErr w:type="spellEnd"/>
      <w:r w:rsidRPr="00260198">
        <w:t xml:space="preserve"> bifida.</w:t>
      </w:r>
    </w:p>
    <w:sectPr w:rsidR="00F93C3F" w:rsidSect="000540D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27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8B2" w:rsidRDefault="002008B2">
      <w:r>
        <w:separator/>
      </w:r>
    </w:p>
  </w:endnote>
  <w:endnote w:type="continuationSeparator" w:id="0">
    <w:p w:rsidR="002008B2" w:rsidRDefault="00200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349E" w:rsidRDefault="0099349E" w:rsidP="0099349E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0D4" w:rsidRPr="00921C91" w:rsidRDefault="000540D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540D4" w:rsidRPr="00921C91" w:rsidRDefault="000540D4">
    <w:pPr>
      <w:pStyle w:val="Footer"/>
      <w:rPr>
        <w:szCs w:val="18"/>
      </w:rPr>
    </w:pPr>
  </w:p>
  <w:p w:rsidR="000540D4" w:rsidRPr="00921C91" w:rsidRDefault="000540D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540D4" w:rsidRDefault="000540D4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8B2" w:rsidRDefault="002008B2">
      <w:r>
        <w:separator/>
      </w:r>
    </w:p>
  </w:footnote>
  <w:footnote w:type="continuationSeparator" w:id="0">
    <w:p w:rsidR="002008B2" w:rsidRDefault="00200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E12A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D7A93" w:rsidRDefault="00ED7A93" w:rsidP="00ED7A93">
    <w:pPr>
      <w:pStyle w:val="bpuHeadSpon"/>
    </w:pPr>
    <w:r w:rsidRPr="00ED7A93">
      <w:rPr>
        <w:rStyle w:val="bpuHeadSponChar"/>
      </w:rPr>
      <w:t>A1334</w:t>
    </w:r>
    <w:r>
      <w:t xml:space="preserve"> MOSQUERA</w:t>
    </w:r>
    <w:r w:rsidR="0099349E">
      <w:t xml:space="preserve">, </w:t>
    </w:r>
    <w:r w:rsidR="0099349E">
      <w:t>DUNN</w:t>
    </w:r>
  </w:p>
  <w:p w:rsidR="00ED7A93" w:rsidRDefault="00ED7A93" w:rsidP="00ED7A9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14D6C">
      <w:rPr>
        <w:noProof/>
      </w:rPr>
      <w:t>3</w:t>
    </w:r>
    <w:r>
      <w:fldChar w:fldCharType="end"/>
    </w:r>
  </w:p>
  <w:p w:rsidR="00ED7A93" w:rsidRPr="00AF575C" w:rsidRDefault="00ED7A93" w:rsidP="00ED7A9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D7A93" w:rsidRDefault="00ED7A93" w:rsidP="00ED7A93">
    <w:pPr>
      <w:pStyle w:val="bpuHeadSpon"/>
    </w:pPr>
    <w:r w:rsidRPr="00ED7A93">
      <w:rPr>
        <w:rStyle w:val="bpuHeadSponChar"/>
      </w:rPr>
      <w:t>A1334</w:t>
    </w:r>
    <w:r>
      <w:t xml:space="preserve"> MOSQUERA</w:t>
    </w:r>
    <w:r w:rsidR="0099349E">
      <w:t xml:space="preserve">, </w:t>
    </w:r>
    <w:r w:rsidR="0099349E">
      <w:t>DUNN</w:t>
    </w:r>
  </w:p>
  <w:p w:rsidR="00ED7A93" w:rsidRDefault="00ED7A93" w:rsidP="00ED7A9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14D6C">
      <w:rPr>
        <w:noProof/>
      </w:rPr>
      <w:t>2</w:t>
    </w:r>
    <w:r>
      <w:fldChar w:fldCharType="end"/>
    </w:r>
  </w:p>
  <w:p w:rsidR="00ED7A93" w:rsidRDefault="00ED7A93" w:rsidP="00ED7A9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8B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40D4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E64A6"/>
    <w:rsid w:val="000F6E7F"/>
    <w:rsid w:val="000F7BFB"/>
    <w:rsid w:val="000F7FF6"/>
    <w:rsid w:val="0011462B"/>
    <w:rsid w:val="00114D6C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08B2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E611B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43E3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24E55"/>
    <w:rsid w:val="00933C9C"/>
    <w:rsid w:val="0094377E"/>
    <w:rsid w:val="009467BF"/>
    <w:rsid w:val="0094723D"/>
    <w:rsid w:val="00947433"/>
    <w:rsid w:val="009564BC"/>
    <w:rsid w:val="0095650E"/>
    <w:rsid w:val="00966445"/>
    <w:rsid w:val="00967FED"/>
    <w:rsid w:val="00980A56"/>
    <w:rsid w:val="00986E4C"/>
    <w:rsid w:val="0099349E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38BB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B7607"/>
    <w:rsid w:val="00EC050B"/>
    <w:rsid w:val="00ED7A93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3C3F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D5EA9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D738235"/>
  <w15:docId w15:val="{F15A580A-291E-4E57-B80F-7C1E0B09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D7A93"/>
  </w:style>
  <w:style w:type="paragraph" w:styleId="BalloonText">
    <w:name w:val="Balloon Text"/>
    <w:basedOn w:val="Normal"/>
    <w:link w:val="BalloonTextChar"/>
    <w:semiHidden/>
    <w:unhideWhenUsed/>
    <w:rsid w:val="00114D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14D6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1E042-FA14-4346-8C96-19FB8C1C1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688</Words>
  <Characters>3703</Characters>
  <Application>Microsoft Office Word</Application>
  <DocSecurity>0</DocSecurity>
  <Lines>102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A1334</vt:lpstr>
    </vt:vector>
  </TitlesOfParts>
  <Manager>R225</Manager>
  <Company>OFFICE of LEGISLATIVE SERVICES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A1334</dc:title>
  <dc:creator>Assemblywoman  MOSQUERA</dc:creator>
  <cp:keywords>A1334|3|LG |115|0|0|!|0|</cp:keywords>
  <dc:description>PREFILED 2020</dc:description>
  <cp:lastModifiedBy>Todaro, Vivian</cp:lastModifiedBy>
  <cp:revision>2</cp:revision>
  <cp:lastPrinted>2020-10-15T16:18:00Z</cp:lastPrinted>
  <dcterms:created xsi:type="dcterms:W3CDTF">2020-10-15T16:18:00Z</dcterms:created>
  <dcterms:modified xsi:type="dcterms:W3CDTF">2020-10-15T16:18:00Z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