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6C3" w:rsidRDefault="009056C3" w:rsidP="009056C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1335 </w:t>
      </w:r>
    </w:p>
    <w:p w:rsidR="009056C3" w:rsidRPr="009056C3" w:rsidRDefault="009056C3" w:rsidP="009056C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650195" r:id="rId8"/>
        </w:object>
      </w:r>
    </w:p>
    <w:p w:rsidR="009056C3" w:rsidRDefault="009056C3" w:rsidP="009056C3">
      <w:pPr>
        <w:pStyle w:val="bpuState"/>
      </w:pPr>
      <w:r>
        <w:t>STATE OF NEW JERSEY</w:t>
      </w:r>
    </w:p>
    <w:p w:rsidR="009056C3" w:rsidRDefault="009056C3" w:rsidP="009056C3">
      <w:pPr>
        <w:pStyle w:val="bpuLegislature"/>
      </w:pPr>
      <w:r>
        <w:t>219th LEGISLATURE</w:t>
      </w:r>
    </w:p>
    <w:p w:rsidR="009056C3" w:rsidRDefault="009056C3" w:rsidP="009056C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650196" r:id="rId9"/>
        </w:object>
      </w:r>
      <w:r>
        <w:t xml:space="preserve">  </w:t>
      </w:r>
    </w:p>
    <w:p w:rsidR="009056C3" w:rsidRDefault="009056C3" w:rsidP="009056C3">
      <w:pPr>
        <w:pStyle w:val="bpuIntro"/>
      </w:pPr>
      <w:r>
        <w:t>PRE-FILED FOR INTRODUCTION IN THE 2020 SESSION</w:t>
      </w:r>
    </w:p>
    <w:p w:rsidR="009056C3" w:rsidRDefault="009056C3" w:rsidP="009056C3">
      <w:pPr>
        <w:pStyle w:val="bpuIntro"/>
      </w:pPr>
    </w:p>
    <w:p w:rsidR="009056C3" w:rsidRDefault="009056C3" w:rsidP="009056C3">
      <w:pPr>
        <w:pStyle w:val="bpuIntro"/>
        <w:sectPr w:rsidR="009056C3" w:rsidSect="009056C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9056C3" w:rsidRDefault="009056C3" w:rsidP="009056C3">
      <w:pPr>
        <w:pStyle w:val="bpuIntro"/>
      </w:pPr>
    </w:p>
    <w:p w:rsidR="009056C3" w:rsidRDefault="009056C3" w:rsidP="009056C3">
      <w:pPr>
        <w:pStyle w:val="bpuSponsor"/>
      </w:pPr>
      <w:r>
        <w:t>Sponsored by:</w:t>
      </w:r>
    </w:p>
    <w:p w:rsidR="009056C3" w:rsidRDefault="009056C3" w:rsidP="009056C3">
      <w:pPr>
        <w:pStyle w:val="bpuSponsor"/>
      </w:pPr>
      <w:r>
        <w:t>Assemblywoman  GABRIELA M. MOSQUERA</w:t>
      </w:r>
    </w:p>
    <w:p w:rsidR="009056C3" w:rsidRDefault="009056C3" w:rsidP="009056C3">
      <w:pPr>
        <w:pStyle w:val="bpuSponsor"/>
      </w:pPr>
      <w:r>
        <w:t>District 4 (Camden and Gloucester)</w:t>
      </w:r>
    </w:p>
    <w:p w:rsidR="009056C3" w:rsidRDefault="009056C3" w:rsidP="009056C3">
      <w:pPr>
        <w:pStyle w:val="bpuSponsor"/>
      </w:pPr>
      <w:r>
        <w:t>Assemblyman  WILLIAM W. SPEARMAN</w:t>
      </w:r>
    </w:p>
    <w:p w:rsidR="009056C3" w:rsidRDefault="009056C3" w:rsidP="009056C3">
      <w:pPr>
        <w:pStyle w:val="bpuSponsor"/>
      </w:pPr>
      <w:r>
        <w:t>District 5 (Camden and Gloucester)</w:t>
      </w:r>
    </w:p>
    <w:p w:rsidR="009056C3" w:rsidRDefault="009056C3" w:rsidP="009056C3">
      <w:pPr>
        <w:pStyle w:val="bpuSponsor"/>
      </w:pPr>
    </w:p>
    <w:p w:rsidR="009056C3" w:rsidRDefault="009056C3" w:rsidP="009056C3">
      <w:pPr>
        <w:pStyle w:val="bpuSponsor"/>
      </w:pPr>
    </w:p>
    <w:p w:rsidR="009056C3" w:rsidRDefault="009056C3" w:rsidP="009056C3">
      <w:pPr>
        <w:pStyle w:val="bpuSponsor"/>
      </w:pPr>
    </w:p>
    <w:p w:rsidR="009056C3" w:rsidRDefault="009056C3" w:rsidP="009056C3">
      <w:pPr>
        <w:pStyle w:val="bpuSponsor"/>
      </w:pPr>
    </w:p>
    <w:p w:rsidR="009056C3" w:rsidRDefault="009056C3" w:rsidP="009056C3">
      <w:pPr>
        <w:pStyle w:val="bpuSponsor"/>
      </w:pPr>
      <w:r>
        <w:t>SYNOPSIS</w:t>
      </w:r>
    </w:p>
    <w:p w:rsidR="009056C3" w:rsidRDefault="009056C3" w:rsidP="009056C3">
      <w:pPr>
        <w:pStyle w:val="bpuNormText"/>
      </w:pPr>
      <w:r>
        <w:tab/>
        <w:t xml:space="preserve">Permits municipalities having population under 2,500 to withdraw from civil service by ordinance. </w:t>
      </w:r>
    </w:p>
    <w:p w:rsidR="009056C3" w:rsidRDefault="009056C3" w:rsidP="009056C3">
      <w:pPr>
        <w:pStyle w:val="bpuNormText"/>
      </w:pPr>
    </w:p>
    <w:p w:rsidR="009056C3" w:rsidRDefault="009056C3" w:rsidP="009056C3">
      <w:pPr>
        <w:pStyle w:val="bpuSponsor"/>
      </w:pPr>
      <w:r>
        <w:t xml:space="preserve">CURRENT VERSION OF TEXT </w:t>
      </w:r>
    </w:p>
    <w:p w:rsidR="009056C3" w:rsidRDefault="003B66A8" w:rsidP="009056C3">
      <w:pPr>
        <w:pStyle w:val="bpuNormText"/>
      </w:pPr>
      <w:r>
        <w:tab/>
        <w:t>As reported by the Assembly State and Local Government Committee with technical review.</w:t>
      </w:r>
    </w:p>
    <w:p w:rsidR="009056C3" w:rsidRDefault="009056C3" w:rsidP="009056C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9056C3" w:rsidRDefault="009056C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056C3" w:rsidSect="009056C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91F59" w:rsidRPr="00677316" w:rsidRDefault="00A91F59" w:rsidP="00A91F59">
      <w:pPr>
        <w:pStyle w:val="HangingAnAct"/>
        <w:rPr>
          <w:rStyle w:val="HangingAnActChar"/>
        </w:rPr>
      </w:pPr>
      <w:r w:rsidRPr="00A91F5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6501A">
        <w:t>permitting certain municipalities to rescind, by ordinance, the adoption of Title 11A, Civil Service, and supplementing Title 11A of the New Jersey Statutes.</w:t>
      </w:r>
    </w:p>
    <w:p w:rsidR="00A91F59" w:rsidRPr="00D71D68" w:rsidRDefault="00A91F59" w:rsidP="00A91F59"/>
    <w:p w:rsidR="00A91F59" w:rsidRPr="00AA7880" w:rsidRDefault="00A91F59" w:rsidP="00A91F5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91F59" w:rsidRDefault="00A91F59" w:rsidP="00A91F59"/>
    <w:p w:rsidR="00A91F59" w:rsidRPr="00FD3AC2" w:rsidRDefault="00A91F59" w:rsidP="00A91F59">
      <w:pPr>
        <w:tabs>
          <w:tab w:val="clear" w:pos="1440"/>
          <w:tab w:val="left" w:pos="1080"/>
        </w:tabs>
      </w:pPr>
      <w:r>
        <w:tab/>
      </w:r>
      <w:r w:rsidRPr="00061854">
        <w:t>1.</w:t>
      </w:r>
      <w:r>
        <w:tab/>
      </w:r>
      <w:r w:rsidRPr="00FD3AC2">
        <w:t>a.</w:t>
      </w:r>
      <w:r>
        <w:tab/>
      </w:r>
      <w:r w:rsidRPr="00FD3AC2">
        <w:t xml:space="preserve">As used in this section, “municipality” means a municipality having a population of </w:t>
      </w:r>
      <w:r>
        <w:t>fewer</w:t>
      </w:r>
      <w:r w:rsidRPr="00FD3AC2">
        <w:t xml:space="preserve"> than</w:t>
      </w:r>
      <w:r>
        <w:t xml:space="preserve"> 2,500</w:t>
      </w:r>
      <w:r w:rsidRPr="00FD3AC2">
        <w:t xml:space="preserve"> persons, according to the most recent federal decennial census.</w:t>
      </w:r>
    </w:p>
    <w:p w:rsidR="00A91F59" w:rsidRPr="00FD3AC2" w:rsidRDefault="00A91F59" w:rsidP="00A91F59">
      <w:r w:rsidRPr="00FD3AC2">
        <w:tab/>
        <w:t>b.</w:t>
      </w:r>
      <w:r>
        <w:tab/>
      </w:r>
      <w:r w:rsidRPr="00FD3AC2">
        <w:t>The governing body of a municipality operating under the provisions of Title 11A of the New Jersey Statutes may, by ordinance, rescind the adoption of Title 11A, Civil Service, of the New Jersey Statutes.</w:t>
      </w:r>
    </w:p>
    <w:p w:rsidR="00A91F59" w:rsidRPr="00FD3AC2" w:rsidRDefault="00A91F59" w:rsidP="00A91F59">
      <w:r w:rsidRPr="00FD3AC2">
        <w:tab/>
        <w:t>c.</w:t>
      </w:r>
      <w:r>
        <w:tab/>
      </w:r>
      <w:r w:rsidRPr="00FD3AC2">
        <w:t>If the governing body of a municipality rescinds the adoption of Title 11A of the New Jersey Statutes by ordinance, the ordinance shall be certified by the clerk of the municipality to the New J</w:t>
      </w:r>
      <w:r>
        <w:t>ersey Civil Service Commission.</w:t>
      </w:r>
      <w:r w:rsidRPr="00FD3AC2">
        <w:t xml:space="preserve"> The rescission shall take effect six months following final adoption of the ordinance.  If a governing body rejects an ordinance to rescind the adoption of Title 11A of the New Jersey Statutes, a new vote by the governing body on an ordinance </w:t>
      </w:r>
      <w:r>
        <w:t xml:space="preserve">to rescind </w:t>
      </w:r>
      <w:r w:rsidRPr="00FD3AC2">
        <w:t>shall not be held for a period of at least five years following the rejection of rescission.</w:t>
      </w:r>
    </w:p>
    <w:p w:rsidR="00A91F59" w:rsidRPr="00FD3AC2" w:rsidRDefault="00A91F59" w:rsidP="00A91F59">
      <w:r w:rsidRPr="00FD3AC2">
        <w:tab/>
        <w:t>d.</w:t>
      </w:r>
      <w:r>
        <w:tab/>
      </w:r>
      <w:r w:rsidRPr="00FD3AC2">
        <w:t xml:space="preserve">A municipality which rescinds the adoption of the provisions of Title 11A of the New Jersey Statutes shall not readopt the provisions of that title for a period of at least five years from the effective date of the rescission.  </w:t>
      </w:r>
      <w:proofErr w:type="spellStart"/>
      <w:r w:rsidRPr="00FD3AC2">
        <w:t>Readoption</w:t>
      </w:r>
      <w:proofErr w:type="spellEnd"/>
      <w:r w:rsidRPr="00FD3AC2">
        <w:t xml:space="preserve"> of the provisions of Title 11A of the New Jersey Statutes may be exercised only once.  A </w:t>
      </w:r>
      <w:proofErr w:type="spellStart"/>
      <w:r w:rsidRPr="00FD3AC2">
        <w:t>readoption</w:t>
      </w:r>
      <w:proofErr w:type="spellEnd"/>
      <w:r w:rsidRPr="00FD3AC2">
        <w:t xml:space="preserve"> of the provisions of Title 11A, pursuant to this section, shall be conducted in the same manner provided for the adoption thereof contained in N.J.S.11A:9-1 et seq.</w:t>
      </w:r>
    </w:p>
    <w:p w:rsidR="00A91F59" w:rsidRPr="00FD3AC2" w:rsidRDefault="00A91F59" w:rsidP="00A91F59">
      <w:r w:rsidRPr="00FD3AC2">
        <w:tab/>
        <w:t>e.</w:t>
      </w:r>
      <w:r>
        <w:tab/>
      </w:r>
      <w:r w:rsidRPr="00FD3AC2">
        <w:t>The commission shall promulgate regulations pursuant to the “Administrative Procedure Act, P.L.1968,</w:t>
      </w:r>
      <w:r>
        <w:t> </w:t>
      </w:r>
      <w:r w:rsidRPr="00FD3AC2">
        <w:t>c.410</w:t>
      </w:r>
      <w:r>
        <w:t> </w:t>
      </w:r>
      <w:r w:rsidRPr="00FD3AC2">
        <w:t>(C.52:14B-1</w:t>
      </w:r>
      <w:r>
        <w:t> </w:t>
      </w:r>
      <w:r w:rsidRPr="00FD3AC2">
        <w:t>et</w:t>
      </w:r>
      <w:r>
        <w:t> </w:t>
      </w:r>
      <w:r w:rsidRPr="00FD3AC2">
        <w:t>seq.)</w:t>
      </w:r>
      <w:r>
        <w:t> </w:t>
      </w:r>
      <w:r w:rsidRPr="00FD3AC2">
        <w:t>to effectuate the provisions of this section.</w:t>
      </w:r>
    </w:p>
    <w:p w:rsidR="00A91F59" w:rsidRPr="00D71D68" w:rsidRDefault="00A91F59" w:rsidP="00A91F59"/>
    <w:p w:rsidR="00A91F59" w:rsidRPr="00AA7880" w:rsidRDefault="00A91F59" w:rsidP="00A91F59">
      <w:pPr>
        <w:tabs>
          <w:tab w:val="left" w:pos="255"/>
        </w:tabs>
      </w:pPr>
      <w:r>
        <w:tab/>
        <w:t>2.</w:t>
      </w:r>
      <w:r>
        <w:tab/>
        <w:t xml:space="preserve">This act shall take effect immediately.  </w:t>
      </w:r>
    </w:p>
    <w:sectPr w:rsidR="00A91F59" w:rsidRPr="00AA7880" w:rsidSect="009056C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B93" w:rsidRDefault="00160B93">
      <w:r>
        <w:separator/>
      </w:r>
    </w:p>
  </w:endnote>
  <w:endnote w:type="continuationSeparator" w:id="0">
    <w:p w:rsidR="00160B93" w:rsidRDefault="0016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B93" w:rsidRDefault="00160B93">
      <w:r>
        <w:separator/>
      </w:r>
    </w:p>
  </w:footnote>
  <w:footnote w:type="continuationSeparator" w:id="0">
    <w:p w:rsidR="00160B93" w:rsidRDefault="00160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4129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056C3" w:rsidRDefault="009056C3" w:rsidP="009056C3">
    <w:pPr>
      <w:pStyle w:val="bpuHeadSpon"/>
    </w:pPr>
    <w:r w:rsidRPr="009056C3">
      <w:rPr>
        <w:rStyle w:val="bpuHeadSponChar"/>
      </w:rPr>
      <w:t>A1335</w:t>
    </w:r>
    <w:r>
      <w:t xml:space="preserve"> MOSQUERA, SPEARMAN</w:t>
    </w:r>
  </w:p>
  <w:p w:rsidR="009056C3" w:rsidRDefault="009056C3" w:rsidP="009056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66A8">
      <w:rPr>
        <w:noProof/>
      </w:rPr>
      <w:t>3</w:t>
    </w:r>
    <w:r>
      <w:fldChar w:fldCharType="end"/>
    </w:r>
  </w:p>
  <w:p w:rsidR="009056C3" w:rsidRPr="00AF575C" w:rsidRDefault="009056C3" w:rsidP="009056C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056C3" w:rsidRDefault="009056C3" w:rsidP="009056C3">
    <w:pPr>
      <w:pStyle w:val="bpuHeadSpon"/>
    </w:pPr>
    <w:r w:rsidRPr="009056C3">
      <w:rPr>
        <w:rStyle w:val="bpuHeadSponChar"/>
      </w:rPr>
      <w:t>A1335</w:t>
    </w:r>
    <w:r>
      <w:t xml:space="preserve"> MOSQUERA, SPEARMAN</w:t>
    </w:r>
  </w:p>
  <w:p w:rsidR="009056C3" w:rsidRDefault="009056C3" w:rsidP="009056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2620">
      <w:rPr>
        <w:noProof/>
      </w:rPr>
      <w:t>2</w:t>
    </w:r>
    <w:r>
      <w:fldChar w:fldCharType="end"/>
    </w:r>
  </w:p>
  <w:p w:rsidR="009056C3" w:rsidRDefault="009056C3" w:rsidP="009056C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B9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29F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0B93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66A8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A7838"/>
    <w:rsid w:val="004B0CE3"/>
    <w:rsid w:val="004B2620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5657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1CA4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104C"/>
    <w:rsid w:val="008627AA"/>
    <w:rsid w:val="008628FF"/>
    <w:rsid w:val="00867FC7"/>
    <w:rsid w:val="00874609"/>
    <w:rsid w:val="0087660A"/>
    <w:rsid w:val="008823BC"/>
    <w:rsid w:val="008859B3"/>
    <w:rsid w:val="008951B9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56C3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1F59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17C09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56956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EF524D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DABC4E1-8108-4FCF-99DB-5F4DE579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05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EC376-F1B8-443E-8375-9F8053FE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387</Words>
  <Characters>2008</Characters>
  <Application>Microsoft Office Word</Application>
  <DocSecurity>0</DocSecurity>
  <Lines>63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A1335</vt:lpstr>
    </vt:vector>
  </TitlesOfParts>
  <Manager>R230</Manager>
  <Company>OFFICE of LEGISLATIVE SERVICES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A1335 TR</dc:title>
  <dc:creator>Assemblywoman  MOSQUERA, Assemblyman  SPEARMAN</dc:creator>
  <cp:keywords>A1335|2|LG |324|0|0|!|0|</cp:keywords>
  <dc:description>PREFILED 2020_x000d_
TR DECEMBER 9,2021</dc:description>
  <cp:lastModifiedBy>Bektas, Brenda</cp:lastModifiedBy>
  <cp:revision>2</cp:revision>
  <cp:lastPrinted>2005-07-29T18:13:00Z</cp:lastPrinted>
  <dcterms:created xsi:type="dcterms:W3CDTF">2021-12-10T19:03:00Z</dcterms:created>
  <dcterms:modified xsi:type="dcterms:W3CDTF">2021-12-10T19:03:00Z</dcterms:modified>
  <cp:category>C. 11A:9-11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