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690" w:rsidRDefault="00CA3690" w:rsidP="00CA3690">
      <w:pPr>
        <w:pStyle w:val="bpuBill"/>
      </w:pPr>
      <w:bookmarkStart w:id="0" w:name="bpuFrontPg"/>
      <w:bookmarkStart w:id="1" w:name="_GoBack"/>
      <w:bookmarkEnd w:id="0"/>
      <w:bookmarkEnd w:id="1"/>
      <w:r>
        <w:t>A</w:t>
      </w:r>
      <w:r w:rsidR="00186068">
        <w:t>SSEMBLY, No. 13</w:t>
      </w:r>
      <w:r>
        <w:t xml:space="preserve">94 </w:t>
      </w:r>
    </w:p>
    <w:p w:rsidR="00CA3690" w:rsidRPr="00CA3690" w:rsidRDefault="00CA3690" w:rsidP="00CA36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25728" r:id="rId8"/>
        </w:object>
      </w:r>
    </w:p>
    <w:p w:rsidR="00CA3690" w:rsidRDefault="00CA3690" w:rsidP="00CA3690">
      <w:pPr>
        <w:pStyle w:val="bpuState"/>
      </w:pPr>
      <w:r>
        <w:t>STATE OF NEW JERSEY</w:t>
      </w:r>
    </w:p>
    <w:p w:rsidR="00CA3690" w:rsidRDefault="00CA3690" w:rsidP="00CA3690">
      <w:pPr>
        <w:pStyle w:val="bpuLegislature"/>
      </w:pPr>
      <w:r>
        <w:t>219th LEGISLATURE</w:t>
      </w:r>
    </w:p>
    <w:p w:rsidR="00CA3690" w:rsidRDefault="00CA3690" w:rsidP="00CA369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25729" r:id="rId9"/>
        </w:object>
      </w:r>
      <w:r>
        <w:t xml:space="preserve">  </w:t>
      </w:r>
    </w:p>
    <w:p w:rsidR="00CA3690" w:rsidRDefault="00CA3690" w:rsidP="00CA3690">
      <w:pPr>
        <w:pStyle w:val="bpuIntro"/>
      </w:pPr>
      <w:r>
        <w:t>PRE-FILED FOR INTRODUCTION IN THE 2020 SESSION</w:t>
      </w:r>
    </w:p>
    <w:p w:rsidR="00CA3690" w:rsidRDefault="00CA3690" w:rsidP="00CA3690">
      <w:pPr>
        <w:pStyle w:val="bpuIntro"/>
      </w:pPr>
    </w:p>
    <w:p w:rsidR="00CA3690" w:rsidRDefault="00CA3690" w:rsidP="00CA3690">
      <w:pPr>
        <w:pStyle w:val="bpuIntro"/>
        <w:sectPr w:rsidR="00CA3690" w:rsidSect="00B763B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A3690" w:rsidRDefault="00CA3690" w:rsidP="00CA3690">
      <w:pPr>
        <w:pStyle w:val="bpuIntro"/>
      </w:pPr>
    </w:p>
    <w:p w:rsidR="00CA3690" w:rsidRDefault="00CA3690" w:rsidP="00CA3690">
      <w:pPr>
        <w:pStyle w:val="bpuSponsor"/>
      </w:pPr>
      <w:r>
        <w:t>Sponsored by:</w:t>
      </w:r>
    </w:p>
    <w:p w:rsidR="00CA3690" w:rsidRDefault="00CA3690" w:rsidP="00CA3690">
      <w:pPr>
        <w:pStyle w:val="bpuSponsor"/>
      </w:pPr>
      <w:r>
        <w:t>Assemblywoman  YVONNE LOPEZ</w:t>
      </w:r>
    </w:p>
    <w:p w:rsidR="00CA3690" w:rsidRDefault="00CA3690" w:rsidP="00CA3690">
      <w:pPr>
        <w:pStyle w:val="bpuSponsor"/>
      </w:pPr>
      <w:r>
        <w:t>District 19 (Middlesex)</w:t>
      </w:r>
    </w:p>
    <w:p w:rsidR="00CA3690" w:rsidRDefault="00CA3690" w:rsidP="00CA3690">
      <w:pPr>
        <w:pStyle w:val="bpuSponsor"/>
      </w:pPr>
      <w:r>
        <w:t>Assemblywoman  CAROL A. MURPHY</w:t>
      </w:r>
    </w:p>
    <w:p w:rsidR="00CA3690" w:rsidRDefault="00CA3690" w:rsidP="00CA3690">
      <w:pPr>
        <w:pStyle w:val="bpuSponsor"/>
      </w:pPr>
      <w:r>
        <w:t>District 7 (Burlington)</w:t>
      </w:r>
    </w:p>
    <w:p w:rsidR="00CA3690" w:rsidRDefault="00CA3690" w:rsidP="00CA3690">
      <w:pPr>
        <w:pStyle w:val="bpuSponsor"/>
      </w:pPr>
      <w:r>
        <w:t>Assemblyman  DANIEL R. BENSON</w:t>
      </w:r>
    </w:p>
    <w:p w:rsidR="00CA3690" w:rsidRDefault="00CA3690" w:rsidP="00CA3690">
      <w:pPr>
        <w:pStyle w:val="bpuSponsor"/>
      </w:pPr>
      <w:r>
        <w:t>District 14 (Mercer and Middlesex)</w:t>
      </w:r>
    </w:p>
    <w:p w:rsidR="00CA3690" w:rsidRDefault="00CA3690" w:rsidP="00CA3690">
      <w:pPr>
        <w:pStyle w:val="bpuSponsor"/>
      </w:pPr>
    </w:p>
    <w:p w:rsidR="00CA3690" w:rsidRDefault="00B763B2" w:rsidP="00B763B2">
      <w:pPr>
        <w:pStyle w:val="bpuSponsor"/>
      </w:pPr>
      <w:r>
        <w:t>Co-Sponsored by:</w:t>
      </w:r>
    </w:p>
    <w:p w:rsidR="00B763B2" w:rsidRPr="00B763B2" w:rsidRDefault="00B763B2" w:rsidP="00B763B2">
      <w:pPr>
        <w:pStyle w:val="bpuSponsor"/>
      </w:pPr>
      <w:r w:rsidRPr="00B763B2">
        <w:t xml:space="preserve">Assemblywoman McKnight, Assemblyman </w:t>
      </w:r>
      <w:proofErr w:type="spellStart"/>
      <w:r w:rsidRPr="00B763B2">
        <w:t>Zwicker</w:t>
      </w:r>
      <w:proofErr w:type="spellEnd"/>
      <w:r w:rsidRPr="00B763B2">
        <w:t xml:space="preserve"> and Assemblywoman Reynolds-Jackson</w:t>
      </w:r>
    </w:p>
    <w:p w:rsidR="00E54A62" w:rsidRDefault="00E54A62" w:rsidP="00E54A62"/>
    <w:p w:rsidR="00E54A62" w:rsidRDefault="00E54A62" w:rsidP="00E54A62"/>
    <w:p w:rsidR="00B763B2" w:rsidRPr="00E54A62" w:rsidRDefault="00B763B2" w:rsidP="00E54A62"/>
    <w:p w:rsidR="00CA3690" w:rsidRDefault="00CA3690" w:rsidP="00CA3690">
      <w:pPr>
        <w:pStyle w:val="bpuSponsor"/>
      </w:pPr>
    </w:p>
    <w:p w:rsidR="00CA3690" w:rsidRDefault="00CA3690" w:rsidP="00CA3690">
      <w:pPr>
        <w:pStyle w:val="bpuSponsor"/>
      </w:pPr>
      <w:r>
        <w:t>SYNOPSIS</w:t>
      </w:r>
    </w:p>
    <w:p w:rsidR="00CA3690" w:rsidRDefault="00CA3690" w:rsidP="00CA3690">
      <w:pPr>
        <w:pStyle w:val="bpuNormText"/>
      </w:pPr>
      <w:r>
        <w:tab/>
        <w:t xml:space="preserve">Establishes “Registered Apprenticeship Program for State Agencies”; makes an appropriation. </w:t>
      </w:r>
    </w:p>
    <w:p w:rsidR="00CA3690" w:rsidRDefault="00CA3690" w:rsidP="00CA3690">
      <w:pPr>
        <w:pStyle w:val="bpuNormText"/>
      </w:pPr>
    </w:p>
    <w:p w:rsidR="00CA3690" w:rsidRDefault="00CA3690" w:rsidP="00CA3690">
      <w:pPr>
        <w:pStyle w:val="bpuSponsor"/>
      </w:pPr>
      <w:r>
        <w:t xml:space="preserve">CURRENT VERSION OF TEXT </w:t>
      </w:r>
    </w:p>
    <w:p w:rsidR="00CA3690" w:rsidRDefault="00CA3690" w:rsidP="00CA3690">
      <w:pPr>
        <w:pStyle w:val="bpuNormText"/>
      </w:pPr>
      <w:r>
        <w:tab/>
        <w:t>Introduced Pending Technical Review by Legislative Counsel.</w:t>
      </w:r>
    </w:p>
    <w:p w:rsidR="00CA3690" w:rsidRDefault="00CA3690" w:rsidP="00CA369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A3690" w:rsidRDefault="00CA369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A3690" w:rsidSect="00CA369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6652C" w:rsidRPr="00677316" w:rsidRDefault="0036652C" w:rsidP="0036652C">
      <w:pPr>
        <w:pStyle w:val="HangingAnAct"/>
        <w:rPr>
          <w:rStyle w:val="HangingAnActChar"/>
        </w:rPr>
      </w:pPr>
      <w:r w:rsidRPr="0036652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apprentices and State agencies and supplementing P.</w:t>
      </w:r>
      <w:r w:rsidRPr="00566CFB">
        <w:t>L.1992,</w:t>
      </w:r>
      <w:r>
        <w:t xml:space="preserve"> </w:t>
      </w:r>
      <w:r w:rsidRPr="00566CFB">
        <w:t>c.43</w:t>
      </w:r>
      <w:r>
        <w:t xml:space="preserve"> (C.34:15D-1 et seq.).</w:t>
      </w:r>
    </w:p>
    <w:p w:rsidR="0036652C" w:rsidRPr="00D71D68" w:rsidRDefault="0036652C" w:rsidP="0036652C"/>
    <w:p w:rsidR="0036652C" w:rsidRPr="00AA7880" w:rsidRDefault="0036652C" w:rsidP="0036652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6652C" w:rsidRPr="00D71D68" w:rsidRDefault="0036652C" w:rsidP="0036652C"/>
    <w:p w:rsidR="0036652C" w:rsidRDefault="0036652C" w:rsidP="0036652C">
      <w:r>
        <w:tab/>
        <w:t>1.</w:t>
      </w:r>
      <w:r>
        <w:tab/>
      </w:r>
      <w:r w:rsidRPr="00AF57FC">
        <w:t>The Legislature finds and declares that:</w:t>
      </w:r>
    </w:p>
    <w:p w:rsidR="0036652C" w:rsidRDefault="0036652C" w:rsidP="0036652C">
      <w:r>
        <w:tab/>
        <w:t>a.</w:t>
      </w:r>
      <w:r>
        <w:tab/>
        <w:t>Technician and trade level jobs play an important role in New Jersey’s economy, and offer pathways for workers to successful standards of living;</w:t>
      </w:r>
    </w:p>
    <w:p w:rsidR="0036652C" w:rsidRDefault="0036652C" w:rsidP="0036652C">
      <w:r>
        <w:tab/>
        <w:t>b.</w:t>
      </w:r>
      <w:r>
        <w:tab/>
        <w:t>These jobs require postsecondary education and training, but often do not require a college degree;</w:t>
      </w:r>
    </w:p>
    <w:p w:rsidR="0036652C" w:rsidRDefault="0036652C" w:rsidP="0036652C">
      <w:r>
        <w:tab/>
        <w:t>c.</w:t>
      </w:r>
      <w:r>
        <w:tab/>
        <w:t>Registered Apprenticeship is a nationally recognized, tried and true strategy to prepare a skilled workforce for technician and trade level jobs;</w:t>
      </w:r>
    </w:p>
    <w:p w:rsidR="0036652C" w:rsidRDefault="0036652C" w:rsidP="0036652C">
      <w:r>
        <w:tab/>
        <w:t>d.</w:t>
      </w:r>
      <w:r>
        <w:tab/>
        <w:t>Registered Apprenticeship provides workers with a portable credential, and provides businesses with a pipeline of skilled workers with higher productivity, and return on investment in their employees;</w:t>
      </w:r>
    </w:p>
    <w:p w:rsidR="0036652C" w:rsidRDefault="0036652C" w:rsidP="0036652C">
      <w:r>
        <w:tab/>
        <w:t>e.</w:t>
      </w:r>
      <w:r>
        <w:tab/>
        <w:t>Like private employers, State agencies can take advantage of the benefits of registered apprentices to better recruit and retain State workers;</w:t>
      </w:r>
    </w:p>
    <w:p w:rsidR="0036652C" w:rsidRDefault="0036652C" w:rsidP="0036652C">
      <w:r>
        <w:tab/>
        <w:t>f.</w:t>
      </w:r>
      <w:r>
        <w:tab/>
      </w:r>
      <w:r w:rsidRPr="00AF57FC">
        <w:t>It is therefore an appropriate public purpose to establish a</w:t>
      </w:r>
      <w:r>
        <w:t xml:space="preserve"> Registered Apprenticeship Program for State Agencies, to be administered by the Department of Labor and Workforce Development.</w:t>
      </w:r>
    </w:p>
    <w:p w:rsidR="0036652C" w:rsidRDefault="0036652C" w:rsidP="0036652C"/>
    <w:p w:rsidR="0036652C" w:rsidRDefault="0036652C" w:rsidP="0036652C">
      <w:r>
        <w:tab/>
        <w:t>2.</w:t>
      </w:r>
      <w:r>
        <w:tab/>
        <w:t>As used in this act:</w:t>
      </w:r>
    </w:p>
    <w:p w:rsidR="0036652C" w:rsidRDefault="0036652C" w:rsidP="0036652C">
      <w:r>
        <w:tab/>
      </w:r>
      <w:r w:rsidRPr="00BB3CF4">
        <w:t xml:space="preserve">"Apprenticeship program" means a registered apprenticeship program providing to each trainee combined classroom and on-the-job training under the direct and close supervision of a highly skilled worker in an occupation recognized as an </w:t>
      </w:r>
      <w:proofErr w:type="spellStart"/>
      <w:r w:rsidRPr="00BB3CF4">
        <w:t>apprenticeable</w:t>
      </w:r>
      <w:proofErr w:type="spellEnd"/>
      <w:r w:rsidRPr="00BB3CF4">
        <w:t xml:space="preserve"> tra</w:t>
      </w:r>
      <w:r>
        <w:t>de, and registered by the Office of Apprenticeship</w:t>
      </w:r>
      <w:r w:rsidRPr="00BB3CF4">
        <w:t xml:space="preserve"> of the U.S. Department of Labor and meeting the sta</w:t>
      </w:r>
      <w:r>
        <w:t>ndards established by the office</w:t>
      </w:r>
      <w:r w:rsidRPr="00BB3CF4">
        <w:t>, or registered by a State apprenticeship</w:t>
      </w:r>
      <w:r>
        <w:t xml:space="preserve"> agency recognized by the office</w:t>
      </w:r>
      <w:r w:rsidRPr="00BB3CF4">
        <w:t>.</w:t>
      </w:r>
    </w:p>
    <w:p w:rsidR="0036652C" w:rsidRDefault="0036652C" w:rsidP="0036652C">
      <w:r>
        <w:tab/>
        <w:t>“Program” means the Registered Apprenticeship Program for State Agencies.</w:t>
      </w:r>
    </w:p>
    <w:p w:rsidR="0036652C" w:rsidRDefault="0036652C" w:rsidP="0036652C"/>
    <w:p w:rsidR="0036652C" w:rsidRDefault="0036652C" w:rsidP="0036652C">
      <w:r>
        <w:tab/>
        <w:t>3.</w:t>
      </w:r>
      <w:r>
        <w:tab/>
        <w:t>a. The Registered Apprenticeship Program for State Agencies is established in the Department of Labor and Workforce Development.</w:t>
      </w:r>
    </w:p>
    <w:p w:rsidR="0036652C" w:rsidRDefault="0036652C" w:rsidP="0036652C">
      <w:r>
        <w:tab/>
      </w:r>
      <w:r w:rsidRPr="00BB3CF4">
        <w:t>b.</w:t>
      </w:r>
      <w:r>
        <w:tab/>
      </w:r>
      <w:r w:rsidRPr="00BB3CF4">
        <w:t xml:space="preserve">The </w:t>
      </w:r>
      <w:r>
        <w:t>program shall:</w:t>
      </w:r>
    </w:p>
    <w:p w:rsidR="0036652C" w:rsidRDefault="0036652C" w:rsidP="0036652C">
      <w:r>
        <w:tab/>
        <w:t>(1)</w:t>
      </w:r>
      <w:r>
        <w:tab/>
        <w:t>produce guidelines, in consultation with the Department of Education and the Civil Service Commission and an application for State agencies to register an apprenticeship program and seek a State incentive to cover the costs of apprenticeship-related instruction;</w:t>
      </w:r>
    </w:p>
    <w:p w:rsidR="0036652C" w:rsidRDefault="0036652C" w:rsidP="0036652C">
      <w:r>
        <w:tab/>
        <w:t>(2)</w:t>
      </w:r>
      <w:r>
        <w:tab/>
        <w:t>allocate funds to support apprenticeship-related instruction;</w:t>
      </w:r>
    </w:p>
    <w:p w:rsidR="0036652C" w:rsidRDefault="0036652C" w:rsidP="0036652C">
      <w:r>
        <w:tab/>
        <w:t>(3)</w:t>
      </w:r>
      <w:r>
        <w:tab/>
        <w:t>consult interested State agencies to identify occupations for a registered apprenticeship program;</w:t>
      </w:r>
    </w:p>
    <w:p w:rsidR="0036652C" w:rsidRDefault="0036652C" w:rsidP="0036652C">
      <w:r>
        <w:tab/>
        <w:t>(4)</w:t>
      </w:r>
      <w:r>
        <w:tab/>
        <w:t>plan and prepare an information strategy to guide State agencies in selecting apprenticeship-related instruction.  Information will identify all financial aid resources available to support registered apprenticeships, including the funding program for agencies to support apprenticeship-related instruction; and</w:t>
      </w:r>
    </w:p>
    <w:p w:rsidR="0036652C" w:rsidRDefault="0036652C" w:rsidP="0036652C">
      <w:r>
        <w:tab/>
        <w:t>(5)</w:t>
      </w:r>
      <w:r>
        <w:tab/>
      </w:r>
      <w:r w:rsidRPr="00A71474">
        <w:t>submit an annual report to the Legislature by March 1 of each year, pursuant to section 2 of P.L.1991, c.164 (C.52:14-19.1).</w:t>
      </w:r>
    </w:p>
    <w:p w:rsidR="0036652C" w:rsidRDefault="0036652C" w:rsidP="0036652C"/>
    <w:p w:rsidR="0036652C" w:rsidRPr="00BB3CF4" w:rsidRDefault="0036652C" w:rsidP="0036652C">
      <w:r>
        <w:tab/>
        <w:t>4.</w:t>
      </w:r>
      <w:r>
        <w:tab/>
        <w:t>There is appropriated from the General Fund to the Registered Apprenticeship Program for State Agencies in the Department of Labor and Workforce Development a sum of $210,000 for costs associated with allocating funds to support apprenticeship-related instruction pursuant to section 3 of this act.</w:t>
      </w:r>
    </w:p>
    <w:p w:rsidR="0036652C" w:rsidRDefault="0036652C" w:rsidP="0036652C"/>
    <w:p w:rsidR="0036652C" w:rsidRPr="00AA7880" w:rsidRDefault="0036652C" w:rsidP="0036652C">
      <w:r>
        <w:tab/>
        <w:t>5.</w:t>
      </w:r>
      <w:r>
        <w:tab/>
        <w:t>This act shall take effect immediately.</w:t>
      </w:r>
    </w:p>
    <w:p w:rsidR="0036652C" w:rsidRDefault="0036652C" w:rsidP="0036652C"/>
    <w:p w:rsidR="0036652C" w:rsidRPr="00CE7BD8" w:rsidRDefault="0036652C" w:rsidP="0036652C"/>
    <w:p w:rsidR="0036652C" w:rsidRDefault="0036652C" w:rsidP="0036652C">
      <w:pPr>
        <w:jc w:val="center"/>
      </w:pPr>
      <w:r w:rsidRPr="00D71D68">
        <w:t>STATEMENT</w:t>
      </w:r>
    </w:p>
    <w:p w:rsidR="0036652C" w:rsidRPr="00AA7880" w:rsidRDefault="0036652C" w:rsidP="0036652C">
      <w:pPr>
        <w:jc w:val="center"/>
      </w:pPr>
    </w:p>
    <w:p w:rsidR="0036652C" w:rsidRDefault="0036652C" w:rsidP="0036652C">
      <w:r>
        <w:tab/>
        <w:t>This bill establishes the Registered Apprenticeship Program for State Agencies in the Department of Labor and Workforce Development.</w:t>
      </w:r>
    </w:p>
    <w:p w:rsidR="0036652C" w:rsidRDefault="0036652C" w:rsidP="0036652C">
      <w:r>
        <w:tab/>
        <w:t>Under the bill, t</w:t>
      </w:r>
      <w:r w:rsidRPr="00BB3CF4">
        <w:t xml:space="preserve">he </w:t>
      </w:r>
      <w:r>
        <w:t>program is required to:</w:t>
      </w:r>
    </w:p>
    <w:p w:rsidR="0036652C" w:rsidRDefault="0036652C" w:rsidP="0036652C">
      <w:r>
        <w:tab/>
        <w:t>(1)</w:t>
      </w:r>
      <w:r>
        <w:tab/>
        <w:t>produce guidelines, in consultation with the Department of Education and the Civil Service Commission and an application for State agencies to register an apprenticeship program and seek a State incentive to cover the costs of apprenticeship-related instruction;</w:t>
      </w:r>
    </w:p>
    <w:p w:rsidR="0036652C" w:rsidRDefault="0036652C" w:rsidP="0036652C">
      <w:r>
        <w:tab/>
        <w:t>(2)</w:t>
      </w:r>
      <w:r>
        <w:tab/>
        <w:t>allocate funds to support apprenticeship-related instruction;</w:t>
      </w:r>
    </w:p>
    <w:p w:rsidR="0036652C" w:rsidRDefault="0036652C" w:rsidP="0036652C">
      <w:r>
        <w:tab/>
        <w:t>(3)</w:t>
      </w:r>
      <w:r>
        <w:tab/>
        <w:t>consult interested State agencies to identify occupations for a registered apprenticeship program;</w:t>
      </w:r>
    </w:p>
    <w:p w:rsidR="0036652C" w:rsidRDefault="0036652C" w:rsidP="0036652C">
      <w:r>
        <w:tab/>
        <w:t>(4)</w:t>
      </w:r>
      <w:r>
        <w:tab/>
        <w:t>plan and prepare an information strategy to guide State agencies in selecting apprenticeship-related instruction.  Information will identify all financial aid resources available to support registered apprenticeships, including the funding program for agencies to support apprenticeship-related instruction; and</w:t>
      </w:r>
    </w:p>
    <w:p w:rsidR="0036652C" w:rsidRDefault="0036652C" w:rsidP="0036652C">
      <w:r>
        <w:tab/>
        <w:t>(5)</w:t>
      </w:r>
      <w:r>
        <w:tab/>
      </w:r>
      <w:r w:rsidRPr="00A71474">
        <w:t>submit an annual report to the Legislature by March 1 of each year, pursuant to section 2 of P.L.1991, c.164 (C.52:14-19.1).</w:t>
      </w:r>
    </w:p>
    <w:p w:rsidR="0036652C" w:rsidRDefault="0036652C" w:rsidP="0036652C">
      <w:r>
        <w:tab/>
        <w:t>The bill also appropriates from the General Fund to the Registered Apprenticeship Program for State Agencies in the Department of Labor and Workforce Development a sum of $210,000 for costs associated with allocating funds to support apprenticeship-related instruction.</w:t>
      </w:r>
    </w:p>
    <w:sectPr w:rsidR="0036652C" w:rsidSect="00CA369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ABF" w:rsidRDefault="007D0ABF">
      <w:r>
        <w:separator/>
      </w:r>
    </w:p>
  </w:endnote>
  <w:endnote w:type="continuationSeparator" w:id="0">
    <w:p w:rsidR="007D0ABF" w:rsidRDefault="007D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A62" w:rsidRDefault="00B763B2" w:rsidP="00B763B2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ABF" w:rsidRDefault="007D0ABF">
      <w:r>
        <w:separator/>
      </w:r>
    </w:p>
  </w:footnote>
  <w:footnote w:type="continuationSeparator" w:id="0">
    <w:p w:rsidR="007D0ABF" w:rsidRDefault="007D0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30A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A3690" w:rsidRDefault="00186068" w:rsidP="00CA3690">
    <w:pPr>
      <w:pStyle w:val="bpuHeadSpon"/>
    </w:pPr>
    <w:r>
      <w:rPr>
        <w:rStyle w:val="bpuHeadSponChar"/>
      </w:rPr>
      <w:t>A13</w:t>
    </w:r>
    <w:r w:rsidR="00CA3690" w:rsidRPr="00CA3690">
      <w:rPr>
        <w:rStyle w:val="bpuHeadSponChar"/>
      </w:rPr>
      <w:t>94</w:t>
    </w:r>
    <w:r w:rsidR="00CA3690">
      <w:t xml:space="preserve"> LOPEZ, MURPHY</w:t>
    </w:r>
  </w:p>
  <w:p w:rsidR="00CA3690" w:rsidRDefault="00CA3690" w:rsidP="00CA36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0A1D">
      <w:rPr>
        <w:noProof/>
      </w:rPr>
      <w:t>3</w:t>
    </w:r>
    <w:r>
      <w:fldChar w:fldCharType="end"/>
    </w:r>
  </w:p>
  <w:p w:rsidR="00CA3690" w:rsidRPr="00AF575C" w:rsidRDefault="00CA3690" w:rsidP="00CA369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A3690" w:rsidRDefault="00186068" w:rsidP="00CA3690">
    <w:pPr>
      <w:pStyle w:val="bpuHeadSpon"/>
    </w:pPr>
    <w:r>
      <w:rPr>
        <w:rStyle w:val="bpuHeadSponChar"/>
      </w:rPr>
      <w:t>A13</w:t>
    </w:r>
    <w:r w:rsidR="00CA3690" w:rsidRPr="00CA3690">
      <w:rPr>
        <w:rStyle w:val="bpuHeadSponChar"/>
      </w:rPr>
      <w:t>94</w:t>
    </w:r>
    <w:r w:rsidR="00CA3690">
      <w:t xml:space="preserve"> LOPEZ, MURPHY</w:t>
    </w:r>
  </w:p>
  <w:p w:rsidR="00CA3690" w:rsidRDefault="00CA3690" w:rsidP="00CA36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0A1D">
      <w:rPr>
        <w:noProof/>
      </w:rPr>
      <w:t>2</w:t>
    </w:r>
    <w:r>
      <w:fldChar w:fldCharType="end"/>
    </w:r>
  </w:p>
  <w:p w:rsidR="00CA3690" w:rsidRDefault="00CA3690" w:rsidP="00CA36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AB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A1D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95B68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068"/>
    <w:rsid w:val="00186D54"/>
    <w:rsid w:val="0019398C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652C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3910"/>
    <w:rsid w:val="004369E6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2288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7EA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4DA9"/>
    <w:rsid w:val="007B5954"/>
    <w:rsid w:val="007C1354"/>
    <w:rsid w:val="007D0ABF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34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75AE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102E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763B2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A3690"/>
    <w:rsid w:val="00CB344E"/>
    <w:rsid w:val="00CC3D34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0E8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54A62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233A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6BB5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7CBE64"/>
  <w15:docId w15:val="{10A92DD8-1948-4DA9-95E5-07468453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A3690"/>
  </w:style>
  <w:style w:type="paragraph" w:styleId="BalloonText">
    <w:name w:val="Balloon Text"/>
    <w:basedOn w:val="Normal"/>
    <w:link w:val="BalloonTextChar"/>
    <w:semiHidden/>
    <w:unhideWhenUsed/>
    <w:rsid w:val="00EC23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233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F3D65-F918-4316-9951-226ED7E33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705</Words>
  <Characters>4308</Characters>
  <Application>Microsoft Office Word</Application>
  <DocSecurity>0</DocSecurity>
  <Lines>126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A1294</vt:lpstr>
    </vt:vector>
  </TitlesOfParts>
  <Manager>R229</Manager>
  <Company>OFFICE of LEGISLATIVE SERVICES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A1394</dc:title>
  <dc:creator>Assemblywoman  LOPEZ, Assemblywoman  MURPHY</dc:creator>
  <cp:keywords>A1394|3|LG |129|0|0|!|0|</cp:keywords>
  <dc:description>PREFILED 2020</dc:description>
  <cp:lastModifiedBy>Todaro, Vivian</cp:lastModifiedBy>
  <cp:revision>2</cp:revision>
  <cp:lastPrinted>2021-05-13T19:42:00Z</cp:lastPrinted>
  <dcterms:created xsi:type="dcterms:W3CDTF">2021-05-13T19:42:00Z</dcterms:created>
  <dcterms:modified xsi:type="dcterms:W3CDTF">2021-05-13T19:42:00Z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