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6FE" w:rsidRDefault="000006FE" w:rsidP="000006FE">
      <w:pPr>
        <w:pStyle w:val="bpuBill"/>
      </w:pPr>
      <w:bookmarkStart w:id="0" w:name="bpuFrontPg"/>
      <w:bookmarkStart w:id="1" w:name="_GoBack"/>
      <w:bookmarkEnd w:id="0"/>
      <w:bookmarkEnd w:id="1"/>
      <w:r>
        <w:t xml:space="preserve">ASSEMBLY, No. 1398 </w:t>
      </w:r>
    </w:p>
    <w:p w:rsidR="000006FE" w:rsidRPr="000006FE" w:rsidRDefault="000006FE" w:rsidP="000006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309" r:id="rId8"/>
        </w:object>
      </w:r>
    </w:p>
    <w:p w:rsidR="000006FE" w:rsidRDefault="000006FE" w:rsidP="000006FE">
      <w:pPr>
        <w:pStyle w:val="bpuState"/>
      </w:pPr>
      <w:r>
        <w:t>STATE OF NEW JERSEY</w:t>
      </w:r>
    </w:p>
    <w:p w:rsidR="000006FE" w:rsidRDefault="000006FE" w:rsidP="000006FE">
      <w:pPr>
        <w:pStyle w:val="bpuLegislature"/>
      </w:pPr>
      <w:proofErr w:type="gramStart"/>
      <w:r>
        <w:t>219th</w:t>
      </w:r>
      <w:proofErr w:type="gramEnd"/>
      <w:r>
        <w:t xml:space="preserve"> LEGISLATURE</w:t>
      </w:r>
    </w:p>
    <w:p w:rsidR="000006FE" w:rsidRDefault="000006FE" w:rsidP="000006FE">
      <w:pPr>
        <w:pStyle w:val="bpuWpGraphic"/>
      </w:pPr>
      <w:r>
        <w:object w:dxaOrig="8985" w:dyaOrig="255">
          <v:shape id="_x0000_i1026" type="#_x0000_t75" style="width:6in;height:11.8pt" o:ole="">
            <v:imagedata r:id="rId7" o:title=""/>
          </v:shape>
          <o:OLEObject Type="Embed" ProgID="WPWin6.1" ShapeID="_x0000_i1026" DrawAspect="Content" ObjectID="_1640080310" r:id="rId9"/>
        </w:object>
      </w:r>
      <w:r>
        <w:t xml:space="preserve">  </w:t>
      </w:r>
    </w:p>
    <w:p w:rsidR="000006FE" w:rsidRDefault="000006FE" w:rsidP="000006FE">
      <w:pPr>
        <w:pStyle w:val="bpuIntro"/>
      </w:pPr>
      <w:r>
        <w:t>PRE-FILED FOR INTRODUCTION IN THE 2020 SESSION</w:t>
      </w:r>
    </w:p>
    <w:p w:rsidR="000006FE" w:rsidRDefault="000006FE" w:rsidP="000006FE">
      <w:pPr>
        <w:pStyle w:val="bpuIntro"/>
      </w:pPr>
    </w:p>
    <w:p w:rsidR="000006FE" w:rsidRDefault="000006FE" w:rsidP="000006FE">
      <w:pPr>
        <w:pStyle w:val="bpuIntro"/>
        <w:sectPr w:rsidR="000006FE" w:rsidSect="000006FE">
          <w:headerReference w:type="even" r:id="rId10"/>
          <w:headerReference w:type="default" r:id="rId11"/>
          <w:pgSz w:w="12240" w:h="20160" w:code="5"/>
          <w:pgMar w:top="2160" w:right="1440" w:bottom="1440" w:left="1440" w:header="720" w:footer="720" w:gutter="0"/>
          <w:pgNumType w:start="1"/>
          <w:cols w:space="720"/>
          <w:docGrid w:linePitch="360"/>
        </w:sectPr>
      </w:pPr>
    </w:p>
    <w:p w:rsidR="000006FE" w:rsidRDefault="000006FE" w:rsidP="000006FE">
      <w:pPr>
        <w:pStyle w:val="bpuIntro"/>
      </w:pPr>
    </w:p>
    <w:p w:rsidR="000006FE" w:rsidRDefault="000006FE" w:rsidP="000006FE">
      <w:pPr>
        <w:pStyle w:val="bpuSponsor"/>
      </w:pPr>
      <w:r>
        <w:t>Sponsored by:</w:t>
      </w:r>
    </w:p>
    <w:p w:rsidR="000006FE" w:rsidRDefault="000006FE" w:rsidP="000006FE">
      <w:pPr>
        <w:pStyle w:val="bpuSponsor"/>
      </w:pPr>
      <w:proofErr w:type="gramStart"/>
      <w:r>
        <w:t>Assemblywoman  YVONNE</w:t>
      </w:r>
      <w:proofErr w:type="gramEnd"/>
      <w:r>
        <w:t xml:space="preserve"> LOPEZ</w:t>
      </w:r>
    </w:p>
    <w:p w:rsidR="000006FE" w:rsidRDefault="000006FE" w:rsidP="000006FE">
      <w:pPr>
        <w:pStyle w:val="bpuSponsor"/>
      </w:pPr>
      <w:r>
        <w:t>District 19 (Middlesex)</w:t>
      </w:r>
    </w:p>
    <w:p w:rsidR="000006FE" w:rsidRDefault="000006FE" w:rsidP="000006FE">
      <w:pPr>
        <w:pStyle w:val="bpuSponsor"/>
      </w:pPr>
      <w:proofErr w:type="gramStart"/>
      <w:r>
        <w:t>Assemblywoman  VALERIE</w:t>
      </w:r>
      <w:proofErr w:type="gramEnd"/>
      <w:r>
        <w:t xml:space="preserve"> VAINIERI HUTTLE</w:t>
      </w:r>
    </w:p>
    <w:p w:rsidR="000006FE" w:rsidRDefault="000006FE" w:rsidP="000006FE">
      <w:pPr>
        <w:pStyle w:val="bpuSponsor"/>
      </w:pPr>
      <w:r>
        <w:t>District 37 (Bergen)</w:t>
      </w:r>
    </w:p>
    <w:p w:rsidR="000006FE" w:rsidRDefault="000006FE" w:rsidP="000006FE">
      <w:pPr>
        <w:pStyle w:val="bpuSponsor"/>
      </w:pPr>
      <w:proofErr w:type="gramStart"/>
      <w:r>
        <w:t>Assemblywoman  GABRIELA</w:t>
      </w:r>
      <w:proofErr w:type="gramEnd"/>
      <w:r>
        <w:t xml:space="preserve"> M. MOSQUERA</w:t>
      </w:r>
    </w:p>
    <w:p w:rsidR="000006FE" w:rsidRDefault="000006FE" w:rsidP="000006FE">
      <w:pPr>
        <w:pStyle w:val="bpuSponsor"/>
      </w:pPr>
      <w:r>
        <w:t>District 4 (Camden and Gloucester)</w:t>
      </w:r>
    </w:p>
    <w:p w:rsidR="000006FE" w:rsidRDefault="000006FE" w:rsidP="000006FE">
      <w:pPr>
        <w:pStyle w:val="bpuSponsor"/>
      </w:pPr>
    </w:p>
    <w:p w:rsidR="000006FE" w:rsidRDefault="000006FE" w:rsidP="000006FE">
      <w:pPr>
        <w:pStyle w:val="bpuSponsor"/>
      </w:pPr>
    </w:p>
    <w:p w:rsidR="000006FE" w:rsidRDefault="000006FE" w:rsidP="000006FE">
      <w:pPr>
        <w:pStyle w:val="bpuSponsor"/>
      </w:pPr>
    </w:p>
    <w:p w:rsidR="000006FE" w:rsidRDefault="000006FE" w:rsidP="000006FE">
      <w:pPr>
        <w:pStyle w:val="bpuSponsor"/>
      </w:pPr>
    </w:p>
    <w:p w:rsidR="000006FE" w:rsidRDefault="000006FE" w:rsidP="000006FE">
      <w:pPr>
        <w:pStyle w:val="bpuSponsor"/>
      </w:pPr>
      <w:r>
        <w:t>SYNOPSIS</w:t>
      </w:r>
    </w:p>
    <w:p w:rsidR="000006FE" w:rsidRDefault="000006FE" w:rsidP="000006FE">
      <w:pPr>
        <w:pStyle w:val="bpuNormText"/>
      </w:pPr>
      <w:r>
        <w:tab/>
        <w:t xml:space="preserve">Requires prospective and current staff members of </w:t>
      </w:r>
      <w:proofErr w:type="gramStart"/>
      <w:r>
        <w:t>child care</w:t>
      </w:r>
      <w:proofErr w:type="gramEnd"/>
      <w:r>
        <w:t xml:space="preserve"> centers to undergo drug testing as condition of employment. </w:t>
      </w:r>
    </w:p>
    <w:p w:rsidR="000006FE" w:rsidRDefault="000006FE" w:rsidP="000006FE">
      <w:pPr>
        <w:pStyle w:val="bpuNormText"/>
      </w:pPr>
    </w:p>
    <w:p w:rsidR="000006FE" w:rsidRDefault="000006FE" w:rsidP="000006FE">
      <w:pPr>
        <w:pStyle w:val="bpuSponsor"/>
      </w:pPr>
      <w:r>
        <w:t xml:space="preserve">CURRENT VERSION OF TEXT </w:t>
      </w:r>
    </w:p>
    <w:p w:rsidR="000006FE" w:rsidRDefault="000006FE" w:rsidP="000006FE">
      <w:pPr>
        <w:pStyle w:val="bpuNormText"/>
      </w:pPr>
      <w:r>
        <w:tab/>
        <w:t>Introduced Pending Technical Review by Legislative Counsel.</w:t>
      </w:r>
    </w:p>
    <w:p w:rsidR="000006FE" w:rsidRDefault="000006FE" w:rsidP="000006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06FE" w:rsidRDefault="000006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06FE" w:rsidSect="000006FE">
          <w:type w:val="continuous"/>
          <w:pgSz w:w="12240" w:h="20160" w:code="5"/>
          <w:pgMar w:top="2160" w:right="2275" w:bottom="1440" w:left="2275" w:header="72" w:footer="720" w:gutter="0"/>
          <w:pgNumType w:start="1"/>
          <w:cols w:space="720"/>
          <w:docGrid w:linePitch="360"/>
        </w:sectPr>
      </w:pPr>
    </w:p>
    <w:p w:rsidR="0055394F" w:rsidRPr="00677316" w:rsidRDefault="0055394F" w:rsidP="0055394F">
      <w:pPr>
        <w:pStyle w:val="HangingAnAct"/>
        <w:rPr>
          <w:rStyle w:val="HangingAnActChar"/>
        </w:rPr>
      </w:pPr>
      <w:r w:rsidRPr="0055394F">
        <w:rPr>
          <w:rStyle w:val="BillHead"/>
        </w:rPr>
        <w:lastRenderedPageBreak/>
        <w:t>An Act</w:t>
      </w:r>
      <w:r w:rsidRPr="006B7FA7">
        <w:rPr>
          <w:rStyle w:val="HangingAnActChar"/>
        </w:rPr>
        <w:t xml:space="preserve"> </w:t>
      </w:r>
      <w:r>
        <w:rPr>
          <w:rStyle w:val="HangingAnActChar"/>
        </w:rPr>
        <w:t xml:space="preserve">concerning </w:t>
      </w:r>
      <w:proofErr w:type="gramStart"/>
      <w:r>
        <w:rPr>
          <w:rStyle w:val="HangingAnActChar"/>
        </w:rPr>
        <w:t>child care</w:t>
      </w:r>
      <w:proofErr w:type="gramEnd"/>
      <w:r>
        <w:rPr>
          <w:rStyle w:val="HangingAnActChar"/>
        </w:rPr>
        <w:t xml:space="preserve"> centers and supplementing chapter 5B of Title 30 of the Revised Statutes.</w:t>
      </w:r>
    </w:p>
    <w:p w:rsidR="0055394F" w:rsidRPr="00D71D68" w:rsidRDefault="0055394F" w:rsidP="0055394F"/>
    <w:p w:rsidR="0055394F" w:rsidRPr="00AA7880" w:rsidRDefault="0055394F" w:rsidP="0055394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5394F" w:rsidRPr="00D71D68" w:rsidRDefault="0055394F" w:rsidP="0055394F"/>
    <w:p w:rsidR="0055394F" w:rsidRDefault="0055394F" w:rsidP="0055394F">
      <w:r>
        <w:tab/>
        <w:t>1.</w:t>
      </w:r>
      <w:r>
        <w:tab/>
      </w:r>
      <w:proofErr w:type="gramStart"/>
      <w:r>
        <w:t>a</w:t>
      </w:r>
      <w:proofErr w:type="gramEnd"/>
      <w:r>
        <w:t xml:space="preserve">.  As a condition of employment as a staff member of a child care center licensed pursuant to the provisions of P.L.1983, c.492 (C.30:5B-1 et seq.), </w:t>
      </w:r>
      <w:r w:rsidRPr="002D359D">
        <w:t>a successful</w:t>
      </w:r>
      <w:r>
        <w:t xml:space="preserve"> applicant for employment shall consent to and undergo drug testing for controlled dangerous substances as provided in subsection f. of this section.  The drug testing shall be at the expense of the </w:t>
      </w:r>
      <w:proofErr w:type="gramStart"/>
      <w:r w:rsidRPr="002D359D">
        <w:t>child care</w:t>
      </w:r>
      <w:proofErr w:type="gramEnd"/>
      <w:r w:rsidRPr="002D359D">
        <w:t xml:space="preserve"> center.</w:t>
      </w:r>
    </w:p>
    <w:p w:rsidR="0055394F" w:rsidRDefault="0055394F" w:rsidP="0055394F">
      <w:r>
        <w:tab/>
        <w:t xml:space="preserve">If a </w:t>
      </w:r>
      <w:r w:rsidRPr="002D359D">
        <w:t>successful applicant</w:t>
      </w:r>
      <w:r>
        <w:t xml:space="preserve"> for employment at a licensed child care center on or after the effective date of this act tests positive for the unlawful use of any controlled dangerous substance, or refuses to submit to drug testing, the person shall be removed from consideration for employment.</w:t>
      </w:r>
    </w:p>
    <w:p w:rsidR="0055394F" w:rsidRDefault="0055394F" w:rsidP="0055394F">
      <w:r>
        <w:tab/>
        <w:t>b.</w:t>
      </w:r>
      <w:r>
        <w:tab/>
        <w:t xml:space="preserve">A person who is employed as a staff member of a licensed </w:t>
      </w:r>
      <w:proofErr w:type="gramStart"/>
      <w:r>
        <w:t>child care</w:t>
      </w:r>
      <w:proofErr w:type="gramEnd"/>
      <w:r>
        <w:t xml:space="preserve"> center shall be subject to random drug testing for controlled dangerous substances performed at such intervals as the Commissioner of Children and Families deems appropriate. </w:t>
      </w:r>
    </w:p>
    <w:p w:rsidR="0055394F" w:rsidRDefault="0055394F" w:rsidP="0055394F">
      <w:r>
        <w:tab/>
      </w:r>
      <w:proofErr w:type="gramStart"/>
      <w:r>
        <w:t>c.</w:t>
      </w:r>
      <w:r>
        <w:tab/>
        <w:t>A person who is employed as a staff member of a licensed child care center may be required to undergo drug testing for controlled dangerous substances if the staff member's immediate supervisor has reasonable suspicion to believe that the staff member is illegally using a controlled dangerous substance, based on the staff member's visible impairment or professional misconduct which relates adversely to patient care or safety.</w:t>
      </w:r>
      <w:proofErr w:type="gramEnd"/>
      <w:r>
        <w:t xml:space="preserve"> </w:t>
      </w:r>
      <w:proofErr w:type="gramStart"/>
      <w:r>
        <w:t>The supervisor shall report this information to his immediate supervisor in a form and manner specified by the commissioner, and if the supervisor concurs that there is reasonable suspicion to believe that a staff member is illegally using a controlled dangerous substance, that supervisor shall notify the owner or sponsor of the child care center and request approval in writing for ordering the staff member to undergo drug testing.</w:t>
      </w:r>
      <w:proofErr w:type="gramEnd"/>
      <w:r>
        <w:t xml:space="preserve">  Drug testing of a staff member shall not be ordered without the written approval of the owner or sponsor of the </w:t>
      </w:r>
      <w:proofErr w:type="gramStart"/>
      <w:r>
        <w:t>child care</w:t>
      </w:r>
      <w:proofErr w:type="gramEnd"/>
      <w:r>
        <w:t xml:space="preserve"> center.</w:t>
      </w:r>
    </w:p>
    <w:p w:rsidR="00061AEC" w:rsidRDefault="0055394F" w:rsidP="0055394F">
      <w:r>
        <w:tab/>
        <w:t>d.</w:t>
      </w:r>
      <w:r>
        <w:tab/>
        <w:t xml:space="preserve">A staff member of a licensed </w:t>
      </w:r>
      <w:proofErr w:type="gramStart"/>
      <w:r>
        <w:t>child care</w:t>
      </w:r>
      <w:proofErr w:type="gramEnd"/>
      <w:r>
        <w:t xml:space="preserve"> center who tests positive for the unlawful use of any controlled dangerous </w:t>
      </w:r>
      <w:r w:rsidRPr="00711864">
        <w:t>substance may be referred to a substance use treatment program or terminated from employment,</w:t>
      </w:r>
      <w:r>
        <w:t xml:space="preserve"> as applicable, based on the </w:t>
      </w:r>
      <w:r w:rsidRPr="00711864">
        <w:t>employment policies and procedures of the child care center</w:t>
      </w:r>
      <w:r w:rsidR="007A7FD7">
        <w:t xml:space="preserve">.  A staff member who refuses </w:t>
      </w:r>
      <w:r>
        <w:t xml:space="preserve">to submit to drug testing </w:t>
      </w:r>
      <w:proofErr w:type="gramStart"/>
      <w:r>
        <w:t>shall be terminated</w:t>
      </w:r>
      <w:proofErr w:type="gramEnd"/>
      <w:r>
        <w:t xml:space="preserve"> from employment.  </w:t>
      </w:r>
    </w:p>
    <w:p w:rsidR="0055394F" w:rsidRPr="001E24C4" w:rsidRDefault="0055394F" w:rsidP="0055394F">
      <w:pPr>
        <w:rPr>
          <w:u w:val="single"/>
        </w:rPr>
      </w:pPr>
      <w:r>
        <w:tab/>
        <w:t>e.</w:t>
      </w:r>
      <w:r>
        <w:tab/>
      </w:r>
      <w:r w:rsidRPr="00061AEC">
        <w:t xml:space="preserve">The drug testing required pursuant to subsection b. of this section shall be at the expense of the Department of Children and Families, and the drug testing required pursuant to subsection c. of </w:t>
      </w:r>
      <w:r w:rsidRPr="00061AEC">
        <w:lastRenderedPageBreak/>
        <w:t>this section shall be at the expense of the licensed child care center employing the staff member who is being drug tested.</w:t>
      </w:r>
      <w:r>
        <w:t xml:space="preserve"> </w:t>
      </w:r>
    </w:p>
    <w:p w:rsidR="0055394F" w:rsidRDefault="0055394F" w:rsidP="0055394F">
      <w:r>
        <w:tab/>
      </w:r>
      <w:proofErr w:type="gramStart"/>
      <w:r>
        <w:t>f.</w:t>
      </w:r>
      <w:r>
        <w:tab/>
        <w:t>Drug testing shall be performed by an outside drug testing facility in a manner prescribed by the commissioner</w:t>
      </w:r>
      <w:proofErr w:type="gramEnd"/>
      <w:r>
        <w:t>.</w:t>
      </w:r>
    </w:p>
    <w:p w:rsidR="0055394F" w:rsidRDefault="0055394F" w:rsidP="0055394F">
      <w:r>
        <w:tab/>
        <w:t>g.</w:t>
      </w:r>
      <w:r>
        <w:tab/>
        <w:t xml:space="preserve">The commissioner shall notify all affected staff members of licensed </w:t>
      </w:r>
      <w:proofErr w:type="gramStart"/>
      <w:r>
        <w:t>child care</w:t>
      </w:r>
      <w:proofErr w:type="gramEnd"/>
      <w:r>
        <w:t xml:space="preserve"> centers of the provisions of this section.</w:t>
      </w:r>
    </w:p>
    <w:p w:rsidR="0055394F" w:rsidRDefault="0055394F" w:rsidP="0055394F">
      <w:r>
        <w:tab/>
        <w:t>h.</w:t>
      </w:r>
      <w:r>
        <w:tab/>
        <w:t xml:space="preserve">As used in this section, "staff member" means a person employed by or working at a licensed </w:t>
      </w:r>
      <w:proofErr w:type="gramStart"/>
      <w:r>
        <w:t>child care</w:t>
      </w:r>
      <w:proofErr w:type="gramEnd"/>
      <w:r>
        <w:t xml:space="preserve"> center on a regularly scheduled basis during the center's operating hours, including full-time, part-time, voluntary, contract, consulting, and substitute staff.</w:t>
      </w:r>
    </w:p>
    <w:p w:rsidR="0055394F" w:rsidRDefault="0055394F" w:rsidP="0055394F"/>
    <w:p w:rsidR="0055394F" w:rsidRDefault="0055394F" w:rsidP="0055394F">
      <w:r>
        <w:tab/>
        <w:t>2.</w:t>
      </w:r>
      <w:r>
        <w:tab/>
        <w:t>Pursuant to the "Administrative Procedure Act," P.L.1968, c.410 (C.52:14B-1 et seq.), the commissioner shall adopt rules and regulations necessary to effectuate the purposes of this act, including, but not limited to, rules and regulations necessary to ensure the confidentiality of the person undergoing drug testing, and that drug test results are not reported to law enforcement authorities.</w:t>
      </w:r>
    </w:p>
    <w:p w:rsidR="0055394F" w:rsidRDefault="0055394F" w:rsidP="0055394F"/>
    <w:p w:rsidR="0055394F" w:rsidRDefault="0055394F" w:rsidP="0055394F">
      <w:r>
        <w:tab/>
        <w:t>3.</w:t>
      </w:r>
      <w:r>
        <w:tab/>
        <w:t>This act shall take effect on the first day of the ninth month next following enactment, except the commissioner may take any anticipatory administrative action in advance as shall be necessary for the implementation of this act.</w:t>
      </w:r>
    </w:p>
    <w:p w:rsidR="0055394F" w:rsidRDefault="0055394F" w:rsidP="0055394F"/>
    <w:p w:rsidR="000E72B5" w:rsidRDefault="000E72B5" w:rsidP="0055394F"/>
    <w:p w:rsidR="000E72B5" w:rsidRDefault="000E72B5" w:rsidP="000E72B5">
      <w:pPr>
        <w:jc w:val="center"/>
      </w:pPr>
      <w:r>
        <w:t>STATEMENT</w:t>
      </w:r>
    </w:p>
    <w:p w:rsidR="00335B88" w:rsidRDefault="00335B88" w:rsidP="000E72B5">
      <w:pPr>
        <w:jc w:val="center"/>
      </w:pPr>
    </w:p>
    <w:p w:rsidR="000E72B5" w:rsidRDefault="000E72B5" w:rsidP="000E72B5">
      <w:r>
        <w:tab/>
        <w:t xml:space="preserve">This bill stipulates that as a condition of employment, a successful applicant for employment as a staff member of a child care center licensed pursuant to the provisions of P.L.1983, c.492 (C.30:5B-1 et seq.) is required to undergo drug testing for controlled dangerous substances. The drug testing would be at the expense of the </w:t>
      </w:r>
      <w:proofErr w:type="gramStart"/>
      <w:r>
        <w:t>child care</w:t>
      </w:r>
      <w:proofErr w:type="gramEnd"/>
      <w:r>
        <w:t xml:space="preserve"> center.</w:t>
      </w:r>
    </w:p>
    <w:p w:rsidR="000E72B5" w:rsidRDefault="000E72B5" w:rsidP="000E72B5">
      <w:r>
        <w:tab/>
        <w:t>As defined in the bill, “staff member” means a person employed by or working at a licensed child care center on a regularly scheduled basis during the center's operating hours, including full-time, part-time, voluntary, contract, consulting, and substitute staff, whether compensated or not.</w:t>
      </w:r>
    </w:p>
    <w:p w:rsidR="000E72B5" w:rsidRDefault="000E72B5" w:rsidP="000E72B5">
      <w:r>
        <w:tab/>
        <w:t>If a successful applicant for employment as a staff member of a child care center on or after the effective date of the bill tests positive for any controlled dangerous substance, or refuses to submit to drug testing, the person would be removed from consideration for employment.</w:t>
      </w:r>
    </w:p>
    <w:p w:rsidR="000E72B5" w:rsidRDefault="000E72B5" w:rsidP="000E72B5">
      <w:r>
        <w:tab/>
        <w:t xml:space="preserve">The bill also stipulates that a staff member of a child care center would be subject to random drug testing for controlled dangerous substances at intervals deemed appropriate by the Commissioner of </w:t>
      </w:r>
      <w:r>
        <w:lastRenderedPageBreak/>
        <w:t xml:space="preserve">Children and Families.  Such random drug testing would </w:t>
      </w:r>
      <w:r w:rsidRPr="0081100C">
        <w:t>be at the expense of the Department of Children and Families.</w:t>
      </w:r>
    </w:p>
    <w:p w:rsidR="000E72B5" w:rsidRDefault="000E72B5" w:rsidP="000E72B5">
      <w:r>
        <w:tab/>
        <w:t xml:space="preserve">A staff member could also be required to undergo drug testing for controlled dangerous substances if the staff member's immediate supervisor has reasonable suspicion to believe that the staff member is illegally using a controlled dangerous substance, based on the staff member's visible impairment or professional misconduct which relates adversely to patient care or safety.  </w:t>
      </w:r>
    </w:p>
    <w:p w:rsidR="000E72B5" w:rsidRDefault="000E72B5" w:rsidP="000E72B5">
      <w:r>
        <w:tab/>
      </w:r>
      <w:proofErr w:type="gramStart"/>
      <w:r>
        <w:t>The staff member’s supervisor would be required to report this information to his immediate supervisor, and if the supervisor believes there is reasonable suspicion to believe that an employee is illegally using a controlled dangerous substance, that supervisor would notify the owner or sponsor of the child care center and request approval, in writing, for the staff member to undergo drug testing.</w:t>
      </w:r>
      <w:proofErr w:type="gramEnd"/>
      <w:r>
        <w:t xml:space="preserve">  Drug testing based on a staff </w:t>
      </w:r>
      <w:proofErr w:type="gramStart"/>
      <w:r>
        <w:t>member’s</w:t>
      </w:r>
      <w:proofErr w:type="gramEnd"/>
      <w:r>
        <w:t xml:space="preserve"> suspected use of a controlled dangerous substance will be at the expense of the licensed child care center employing the staff member.</w:t>
      </w:r>
    </w:p>
    <w:p w:rsidR="000E72B5" w:rsidRDefault="000E72B5" w:rsidP="000E72B5">
      <w:r>
        <w:tab/>
        <w:t xml:space="preserve">Under the bill’s provisions, a staff member of a child care center who tests positive for the unlawful use of any controlled dangerous substance could be referred to a substance use treatment program, or terminated from employment, as applicable, based on the child care center’s employment policies and procedures.  A staff member who refuses to submit to drug testing </w:t>
      </w:r>
      <w:proofErr w:type="gramStart"/>
      <w:r>
        <w:t>would be terminated</w:t>
      </w:r>
      <w:proofErr w:type="gramEnd"/>
      <w:r>
        <w:t xml:space="preserve"> from employment.</w:t>
      </w:r>
    </w:p>
    <w:p w:rsidR="000E72B5" w:rsidRDefault="000E72B5" w:rsidP="000E72B5">
      <w:r>
        <w:tab/>
      </w:r>
      <w:proofErr w:type="gramStart"/>
      <w:r>
        <w:t>The bill also: mandates that drug testing be performed by an outside drug testing facility; requires the commissioner to notify all affected staff members of child care centers of the provisions of the bill; and directs the commissioner to adopt rules and regulations ensuring the confidentiality of staff members undergoing drug testing and that drug test results are not reported to law enforcement authorities.</w:t>
      </w:r>
      <w:proofErr w:type="gramEnd"/>
    </w:p>
    <w:sectPr w:rsidR="000E72B5" w:rsidSect="000006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337" w:rsidRDefault="00C05337">
      <w:r>
        <w:separator/>
      </w:r>
    </w:p>
  </w:endnote>
  <w:endnote w:type="continuationSeparator" w:id="0">
    <w:p w:rsidR="00C05337" w:rsidRDefault="00C0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337" w:rsidRDefault="00C05337">
      <w:r>
        <w:separator/>
      </w:r>
    </w:p>
  </w:footnote>
  <w:footnote w:type="continuationSeparator" w:id="0">
    <w:p w:rsidR="00C05337" w:rsidRDefault="00C05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39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06FE" w:rsidRDefault="000006FE" w:rsidP="000006FE">
    <w:pPr>
      <w:pStyle w:val="bpuHeadSpon"/>
    </w:pPr>
    <w:r w:rsidRPr="000006FE">
      <w:rPr>
        <w:rStyle w:val="bpuHeadSponChar"/>
      </w:rPr>
      <w:t>A1398</w:t>
    </w:r>
    <w:r>
      <w:t xml:space="preserve"> LOPEZ, VAINIERI HUTTLE</w:t>
    </w:r>
  </w:p>
  <w:p w:rsidR="000006FE" w:rsidRDefault="000006FE" w:rsidP="000006FE">
    <w:pPr>
      <w:pStyle w:val="bpuHeadSpon"/>
    </w:pPr>
    <w:r>
      <w:fldChar w:fldCharType="begin"/>
    </w:r>
    <w:r>
      <w:instrText xml:space="preserve"> PAGE  \* MERGEFORMAT </w:instrText>
    </w:r>
    <w:r>
      <w:fldChar w:fldCharType="separate"/>
    </w:r>
    <w:r w:rsidR="000F3919">
      <w:rPr>
        <w:noProof/>
      </w:rPr>
      <w:t>4</w:t>
    </w:r>
    <w:r>
      <w:fldChar w:fldCharType="end"/>
    </w:r>
  </w:p>
  <w:p w:rsidR="000006FE" w:rsidRPr="00AF575C" w:rsidRDefault="000006FE" w:rsidP="000006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06FE" w:rsidRDefault="000006FE" w:rsidP="000006FE">
    <w:pPr>
      <w:pStyle w:val="bpuHeadSpon"/>
    </w:pPr>
    <w:r w:rsidRPr="000006FE">
      <w:rPr>
        <w:rStyle w:val="bpuHeadSponChar"/>
      </w:rPr>
      <w:t>A1398</w:t>
    </w:r>
    <w:r>
      <w:t xml:space="preserve"> LOPEZ, VAINIERI HUTTLE</w:t>
    </w:r>
  </w:p>
  <w:p w:rsidR="000006FE" w:rsidRDefault="000006FE" w:rsidP="000006FE">
    <w:pPr>
      <w:pStyle w:val="bpuHeadSpon"/>
    </w:pPr>
    <w:r>
      <w:fldChar w:fldCharType="begin"/>
    </w:r>
    <w:r>
      <w:instrText xml:space="preserve"> PAGE  \* MERGEFORMAT </w:instrText>
    </w:r>
    <w:r>
      <w:fldChar w:fldCharType="separate"/>
    </w:r>
    <w:r w:rsidR="000F3919">
      <w:rPr>
        <w:noProof/>
      </w:rPr>
      <w:t>2</w:t>
    </w:r>
    <w:r>
      <w:fldChar w:fldCharType="end"/>
    </w:r>
  </w:p>
  <w:p w:rsidR="000006FE" w:rsidRDefault="000006FE" w:rsidP="000006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337"/>
    <w:rsid w:val="00000169"/>
    <w:rsid w:val="000006FE"/>
    <w:rsid w:val="00004D4D"/>
    <w:rsid w:val="00007B70"/>
    <w:rsid w:val="00007DDD"/>
    <w:rsid w:val="00010512"/>
    <w:rsid w:val="00011BAB"/>
    <w:rsid w:val="000154F3"/>
    <w:rsid w:val="000203E7"/>
    <w:rsid w:val="00020E5B"/>
    <w:rsid w:val="000219C8"/>
    <w:rsid w:val="00023A2E"/>
    <w:rsid w:val="00030BB1"/>
    <w:rsid w:val="00035598"/>
    <w:rsid w:val="00050BCA"/>
    <w:rsid w:val="000521CD"/>
    <w:rsid w:val="00057488"/>
    <w:rsid w:val="00061AE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2B5"/>
    <w:rsid w:val="000F3919"/>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59D"/>
    <w:rsid w:val="002E1440"/>
    <w:rsid w:val="002E2980"/>
    <w:rsid w:val="00304565"/>
    <w:rsid w:val="00307F11"/>
    <w:rsid w:val="0031075B"/>
    <w:rsid w:val="00317C73"/>
    <w:rsid w:val="003212E6"/>
    <w:rsid w:val="00333EF1"/>
    <w:rsid w:val="00335B8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A33"/>
    <w:rsid w:val="004426E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94F"/>
    <w:rsid w:val="00560F96"/>
    <w:rsid w:val="0056610D"/>
    <w:rsid w:val="00570AB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86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FD7"/>
    <w:rsid w:val="007C1354"/>
    <w:rsid w:val="007D0F64"/>
    <w:rsid w:val="007F02BF"/>
    <w:rsid w:val="007F2A14"/>
    <w:rsid w:val="0080085C"/>
    <w:rsid w:val="00802AF0"/>
    <w:rsid w:val="00806253"/>
    <w:rsid w:val="00820A1D"/>
    <w:rsid w:val="00841F07"/>
    <w:rsid w:val="008462AA"/>
    <w:rsid w:val="00846D3E"/>
    <w:rsid w:val="0084725C"/>
    <w:rsid w:val="00861FF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754"/>
    <w:rsid w:val="00BD79EC"/>
    <w:rsid w:val="00BE204A"/>
    <w:rsid w:val="00BE26FC"/>
    <w:rsid w:val="00BF23C7"/>
    <w:rsid w:val="00BF7456"/>
    <w:rsid w:val="00C035F3"/>
    <w:rsid w:val="00C05337"/>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525FA5-6D17-4D58-A7FB-833A1C13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0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18678-857E-4A28-B527-8BFFFF43E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1182</Words>
  <Characters>6302</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lopez/4286_R1</vt:lpstr>
    </vt:vector>
  </TitlesOfParts>
  <Manager>R229</Manager>
  <Company>OFFICE of LEGISLATIVE SERVICES</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A1398</dc:title>
  <dc:creator>Assemblywoman  LOPEZ, Assemblywoman  VAINIERI HUTTLE</dc:creator>
  <cp:keywords>A1398|4|LG |129|0|0|!|0|</cp:keywords>
  <dc:description>PREFILED 2020</dc:description>
  <cp:lastModifiedBy>Bell, Careema</cp:lastModifiedBy>
  <cp:revision>2</cp:revision>
  <cp:lastPrinted>2005-07-29T18:13:00Z</cp:lastPrinted>
  <dcterms:created xsi:type="dcterms:W3CDTF">2020-01-09T18:05:00Z</dcterms:created>
  <dcterms:modified xsi:type="dcterms:W3CDTF">2020-01-09T18:05:00Z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