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346A"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34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1408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346A">
        <w:rPr>
          <w:caps/>
          <w:szCs w:val="24"/>
        </w:rPr>
        <w:t>JUNE 15, 2020</w:t>
      </w:r>
    </w:p>
    <w:p w:rsidR="004144CF" w:rsidRDefault="004144CF" w:rsidP="0083060A"/>
    <w:p w:rsidR="00AB3843" w:rsidRPr="00C9411A" w:rsidRDefault="00AB3843" w:rsidP="00AB3843">
      <w:r>
        <w:tab/>
      </w:r>
      <w:r w:rsidRPr="00C9411A">
        <w:t>The Assembly Labor Committee reports favorably Assembly Bill No. 1408.</w:t>
      </w:r>
    </w:p>
    <w:p w:rsidR="00AB3843" w:rsidRDefault="00AB3843" w:rsidP="00AB3843">
      <w:r>
        <w:tab/>
        <w:t xml:space="preserve">This bill requires the Commissioner of Labor and Workforce Development, in consultation with the Commissioner of Education and the </w:t>
      </w:r>
      <w:r w:rsidRPr="00033E7B">
        <w:t>Chief Diversity Officer of New Jersey</w:t>
      </w:r>
      <w:r>
        <w:t>, to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AB3843" w:rsidRDefault="00AB3843" w:rsidP="00AB3843">
      <w:r>
        <w:tab/>
        <w:t>The bill also requires the Commissioner of Labor and Workforce Development to analyze which groups of people are under-represented in industries throughout the State, and then form employee resource groups for apprentices involved in those industries.</w:t>
      </w:r>
    </w:p>
    <w:p w:rsidR="005403BE" w:rsidRDefault="005403BE" w:rsidP="005403BE">
      <w:r>
        <w:tab/>
        <w:t>This bill was pre-filed for introduction in the 2020-2021 session pending technical review.  As reported, the bill includes the changes required by technical review, which has been performed.</w:t>
      </w:r>
    </w:p>
    <w:p w:rsidR="00655CA3" w:rsidRDefault="00634B2B" w:rsidP="0083060A">
      <w:r>
        <w:tab/>
        <w:t>This bill is identical to Senate Bill No. 973 of the 2020-2021 session.</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46A" w:rsidRDefault="0008346A">
      <w:r>
        <w:separator/>
      </w:r>
    </w:p>
  </w:endnote>
  <w:endnote w:type="continuationSeparator" w:id="0">
    <w:p w:rsidR="0008346A" w:rsidRDefault="00083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46A" w:rsidRDefault="0008346A">
      <w:r>
        <w:separator/>
      </w:r>
    </w:p>
  </w:footnote>
  <w:footnote w:type="continuationSeparator" w:id="0">
    <w:p w:rsidR="0008346A" w:rsidRDefault="00083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37B5" w:rsidP="002B37B5">
    <w:pPr>
      <w:pStyle w:val="HeaderPage2"/>
      <w:jc w:val="center"/>
    </w:pPr>
    <w:r>
      <w:fldChar w:fldCharType="begin"/>
    </w:r>
    <w:r>
      <w:instrText xml:space="preserve"> PAGE  \* MERGEFORMAT </w:instrText>
    </w:r>
    <w:r>
      <w:fldChar w:fldCharType="separate"/>
    </w:r>
    <w:r>
      <w:rPr>
        <w:noProof/>
      </w:rPr>
      <w:t>2</w:t>
    </w:r>
    <w:r>
      <w:fldChar w:fldCharType="end"/>
    </w:r>
  </w:p>
  <w:p w:rsidR="002B37B5" w:rsidRDefault="002B37B5" w:rsidP="002B37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46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46A"/>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130"/>
    <w:rsid w:val="002555E5"/>
    <w:rsid w:val="00263BD8"/>
    <w:rsid w:val="002746FB"/>
    <w:rsid w:val="00277144"/>
    <w:rsid w:val="00280CC7"/>
    <w:rsid w:val="002862BF"/>
    <w:rsid w:val="00290291"/>
    <w:rsid w:val="00292D7C"/>
    <w:rsid w:val="002A2454"/>
    <w:rsid w:val="002A401D"/>
    <w:rsid w:val="002A52AF"/>
    <w:rsid w:val="002B37B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3BE"/>
    <w:rsid w:val="00550947"/>
    <w:rsid w:val="005644EB"/>
    <w:rsid w:val="005722B9"/>
    <w:rsid w:val="00581591"/>
    <w:rsid w:val="005877B1"/>
    <w:rsid w:val="005A10AB"/>
    <w:rsid w:val="005A5CB6"/>
    <w:rsid w:val="005B0C35"/>
    <w:rsid w:val="005C1CB5"/>
    <w:rsid w:val="005C2279"/>
    <w:rsid w:val="005C2E96"/>
    <w:rsid w:val="005C51A8"/>
    <w:rsid w:val="005E3EC4"/>
    <w:rsid w:val="005E6766"/>
    <w:rsid w:val="005F075C"/>
    <w:rsid w:val="005F5E32"/>
    <w:rsid w:val="00607913"/>
    <w:rsid w:val="00607F92"/>
    <w:rsid w:val="00624F04"/>
    <w:rsid w:val="00634B2B"/>
    <w:rsid w:val="00636078"/>
    <w:rsid w:val="0063703D"/>
    <w:rsid w:val="00640067"/>
    <w:rsid w:val="0064237B"/>
    <w:rsid w:val="00647156"/>
    <w:rsid w:val="00647552"/>
    <w:rsid w:val="006512F1"/>
    <w:rsid w:val="0065273B"/>
    <w:rsid w:val="00655CA3"/>
    <w:rsid w:val="006578FD"/>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AA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E7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84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1FD6"/>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D20"/>
    <w:rsid w:val="00C34FAB"/>
    <w:rsid w:val="00C37037"/>
    <w:rsid w:val="00C42B48"/>
    <w:rsid w:val="00C44424"/>
    <w:rsid w:val="00C47AF5"/>
    <w:rsid w:val="00C53CFF"/>
    <w:rsid w:val="00C55D17"/>
    <w:rsid w:val="00C6255C"/>
    <w:rsid w:val="00C65801"/>
    <w:rsid w:val="00C863A3"/>
    <w:rsid w:val="00C87FC7"/>
    <w:rsid w:val="00C9411A"/>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EE0"/>
    <w:rsid w:val="00F26A91"/>
    <w:rsid w:val="00F30F46"/>
    <w:rsid w:val="00F3289D"/>
    <w:rsid w:val="00F472DE"/>
    <w:rsid w:val="00F62075"/>
    <w:rsid w:val="00F638EA"/>
    <w:rsid w:val="00F649A5"/>
    <w:rsid w:val="00F66E7D"/>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4D70EA2-38D6-4232-80A0-A7ADFADD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182</Words>
  <Characters>1050</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A1408 LABOR Statement JUNE 15, 2020</vt:lpstr>
    </vt:vector>
  </TitlesOfParts>
  <Manager>R225</Manager>
  <Company>NJ OLS DMU</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A1408 ALA Statement 6/15/20</dc:title>
  <dc:subject/>
  <dc:creator>Assembly ALA</dc:creator>
  <cp:keywords>A1408|1|CL |279|0|0|!|0|</cp:keywords>
  <dc:description/>
  <cp:lastModifiedBy>Siracusa, Nicole</cp:lastModifiedBy>
  <cp:revision>2</cp:revision>
  <cp:lastPrinted>1999-09-30T17:29:00Z</cp:lastPrinted>
  <dcterms:created xsi:type="dcterms:W3CDTF">2020-06-16T15:45:00Z</dcterms:created>
  <dcterms:modified xsi:type="dcterms:W3CDTF">2020-06-16T15:45:00Z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