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50DD" w:rsidRDefault="003B50DD" w:rsidP="003B50DD">
      <w:pPr>
        <w:pStyle w:val="bpuBill"/>
      </w:pPr>
      <w:bookmarkStart w:id="0" w:name="bpuFrontPg"/>
      <w:bookmarkStart w:id="1" w:name="_GoBack"/>
      <w:bookmarkEnd w:id="0"/>
      <w:bookmarkEnd w:id="1"/>
      <w:r>
        <w:t xml:space="preserve">ASSEMBLY, No. 1410 </w:t>
      </w:r>
    </w:p>
    <w:p w:rsidR="003B50DD" w:rsidRPr="003B50DD" w:rsidRDefault="003B50DD" w:rsidP="003B50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396715" r:id="rId8"/>
        </w:object>
      </w:r>
    </w:p>
    <w:p w:rsidR="003B50DD" w:rsidRDefault="003B50DD" w:rsidP="003B50DD">
      <w:pPr>
        <w:pStyle w:val="bpuState"/>
      </w:pPr>
      <w:r>
        <w:t>STATE OF NEW JERSEY</w:t>
      </w:r>
    </w:p>
    <w:p w:rsidR="003B50DD" w:rsidRDefault="003B50DD" w:rsidP="003B50DD">
      <w:pPr>
        <w:pStyle w:val="bpuLegislature"/>
      </w:pPr>
      <w:r>
        <w:t>219th LEGISLATURE</w:t>
      </w:r>
    </w:p>
    <w:p w:rsidR="003B50DD" w:rsidRDefault="003B50DD" w:rsidP="003B50DD">
      <w:pPr>
        <w:pStyle w:val="bpuWpGraphic"/>
      </w:pPr>
      <w:r>
        <w:object w:dxaOrig="8985" w:dyaOrig="255">
          <v:shape id="_x0000_i1026" type="#_x0000_t75" style="width:6in;height:11.9pt" o:ole="">
            <v:imagedata r:id="rId7" o:title=""/>
          </v:shape>
          <o:OLEObject Type="Embed" ProgID="WPWin6.1" ShapeID="_x0000_i1026" DrawAspect="Content" ObjectID="_1700396716" r:id="rId9"/>
        </w:object>
      </w:r>
      <w:r>
        <w:t xml:space="preserve">  </w:t>
      </w:r>
    </w:p>
    <w:p w:rsidR="003B50DD" w:rsidRDefault="003B50DD" w:rsidP="003B50DD">
      <w:pPr>
        <w:pStyle w:val="bpuIntro"/>
      </w:pPr>
      <w:r>
        <w:t>PRE-FILED FOR INTRODUCTION IN THE 2020 SESSION</w:t>
      </w:r>
    </w:p>
    <w:p w:rsidR="003B50DD" w:rsidRDefault="003B50DD" w:rsidP="003B50DD">
      <w:pPr>
        <w:pStyle w:val="bpuIntro"/>
      </w:pPr>
    </w:p>
    <w:p w:rsidR="003B50DD" w:rsidRDefault="003B50DD" w:rsidP="003B50DD">
      <w:pPr>
        <w:pStyle w:val="bpuIntro"/>
        <w:sectPr w:rsidR="003B50DD" w:rsidSect="00FE425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B50DD" w:rsidRDefault="003B50DD" w:rsidP="003B50DD">
      <w:pPr>
        <w:pStyle w:val="bpuIntro"/>
      </w:pPr>
    </w:p>
    <w:p w:rsidR="003B50DD" w:rsidRDefault="003B50DD" w:rsidP="003B50DD">
      <w:pPr>
        <w:pStyle w:val="bpuSponsor"/>
      </w:pPr>
      <w:r>
        <w:t>Sponsored by:</w:t>
      </w:r>
    </w:p>
    <w:p w:rsidR="003B50DD" w:rsidRDefault="003B50DD" w:rsidP="003B50DD">
      <w:pPr>
        <w:pStyle w:val="bpuSponsor"/>
      </w:pPr>
      <w:r>
        <w:t>Assemblywoman  YVONNE LOPEZ</w:t>
      </w:r>
    </w:p>
    <w:p w:rsidR="003B50DD" w:rsidRDefault="003B50DD" w:rsidP="003B50DD">
      <w:pPr>
        <w:pStyle w:val="bpuSponsor"/>
      </w:pPr>
      <w:r>
        <w:t>District 19 (Middlesex)</w:t>
      </w:r>
    </w:p>
    <w:p w:rsidR="003B50DD" w:rsidRDefault="003B50DD" w:rsidP="003B50DD">
      <w:pPr>
        <w:pStyle w:val="bpuSponsor"/>
      </w:pPr>
      <w:r>
        <w:t>Assemblyman  RONALD S. DANCER</w:t>
      </w:r>
    </w:p>
    <w:p w:rsidR="003B50DD" w:rsidRDefault="003B50DD" w:rsidP="003B50DD">
      <w:pPr>
        <w:pStyle w:val="bpuSponsor"/>
      </w:pPr>
      <w:r>
        <w:t>District 12 (Burlington, Middlesex, Monmouth and Ocean)</w:t>
      </w:r>
    </w:p>
    <w:p w:rsidR="003B50DD" w:rsidRDefault="003B50DD" w:rsidP="003B50DD">
      <w:pPr>
        <w:pStyle w:val="bpuSponsor"/>
      </w:pPr>
      <w:r>
        <w:t>Assemblyman  WAYNE P. DEANGELO</w:t>
      </w:r>
    </w:p>
    <w:p w:rsidR="003B50DD" w:rsidRDefault="003B50DD" w:rsidP="003B50DD">
      <w:pPr>
        <w:pStyle w:val="bpuSponsor"/>
      </w:pPr>
      <w:r>
        <w:t>District 14 (Mercer and Middlesex)</w:t>
      </w:r>
    </w:p>
    <w:p w:rsidR="003B50DD" w:rsidRDefault="003B50DD" w:rsidP="003B50DD">
      <w:pPr>
        <w:pStyle w:val="bpuSponsor"/>
      </w:pPr>
    </w:p>
    <w:p w:rsidR="00C168D0" w:rsidRDefault="00FE4250" w:rsidP="00FE4250">
      <w:pPr>
        <w:pStyle w:val="bpuSponsor"/>
      </w:pPr>
      <w:r>
        <w:t>Co-Sponsored by:</w:t>
      </w:r>
    </w:p>
    <w:p w:rsidR="00FE4250" w:rsidRPr="00FE4250" w:rsidRDefault="00FE4250" w:rsidP="00FE4250">
      <w:pPr>
        <w:pStyle w:val="bpuSponsor"/>
      </w:pPr>
      <w:r w:rsidRPr="00FE4250">
        <w:t xml:space="preserve">Assemblyman Benson, Assemblywoman Gove, Assemblymen </w:t>
      </w:r>
      <w:proofErr w:type="spellStart"/>
      <w:r w:rsidRPr="00FE4250">
        <w:t>Wirths</w:t>
      </w:r>
      <w:proofErr w:type="spellEnd"/>
      <w:r w:rsidRPr="00FE4250">
        <w:t>, Space, Stanley, Assemblywoman Downey, Assemblyman Conaway and Assemblywoman McKnight</w:t>
      </w:r>
    </w:p>
    <w:p w:rsidR="001D308E" w:rsidRDefault="001D308E" w:rsidP="001D308E"/>
    <w:p w:rsidR="001D308E" w:rsidRPr="001D308E" w:rsidRDefault="001D308E" w:rsidP="001D308E"/>
    <w:p w:rsidR="003B50DD" w:rsidRDefault="003B50DD" w:rsidP="003B50DD">
      <w:pPr>
        <w:pStyle w:val="bpuSponsor"/>
      </w:pPr>
    </w:p>
    <w:p w:rsidR="003B50DD" w:rsidRDefault="003B50DD" w:rsidP="003B50DD">
      <w:pPr>
        <w:pStyle w:val="bpuSponsor"/>
      </w:pPr>
    </w:p>
    <w:p w:rsidR="003B50DD" w:rsidRDefault="003B50DD" w:rsidP="003B50DD">
      <w:pPr>
        <w:pStyle w:val="bpuSponsor"/>
      </w:pPr>
      <w:r>
        <w:t>SYNOPSIS</w:t>
      </w:r>
    </w:p>
    <w:p w:rsidR="003B50DD" w:rsidRDefault="003B50DD" w:rsidP="003B50DD">
      <w:pPr>
        <w:pStyle w:val="bpuNormText"/>
      </w:pPr>
      <w:r>
        <w:tab/>
        <w:t xml:space="preserve">Permits county clerk or register of deeds and mortgages to issue identification card to Gold Star Family member. </w:t>
      </w:r>
    </w:p>
    <w:p w:rsidR="003B50DD" w:rsidRDefault="003B50DD" w:rsidP="003B50DD">
      <w:pPr>
        <w:pStyle w:val="bpuNormText"/>
      </w:pPr>
    </w:p>
    <w:p w:rsidR="003B50DD" w:rsidRDefault="003B50DD" w:rsidP="003B50DD">
      <w:pPr>
        <w:pStyle w:val="bpuSponsor"/>
      </w:pPr>
      <w:r>
        <w:t xml:space="preserve">CURRENT VERSION OF TEXT </w:t>
      </w:r>
    </w:p>
    <w:p w:rsidR="003B50DD" w:rsidRDefault="00494681" w:rsidP="003B50DD">
      <w:pPr>
        <w:pStyle w:val="bpuNormText"/>
      </w:pPr>
      <w:r>
        <w:tab/>
        <w:t>As reported by the Assembly Military and Veterans' Affairs Committee with technical review.</w:t>
      </w:r>
    </w:p>
    <w:p w:rsidR="003B50DD" w:rsidRDefault="003B50DD" w:rsidP="003B50D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B50DD" w:rsidRDefault="003B50D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B50DD" w:rsidSect="003B50DD">
          <w:type w:val="continuous"/>
          <w:pgSz w:w="12240" w:h="20160" w:code="5"/>
          <w:pgMar w:top="2160" w:right="2275" w:bottom="1440" w:left="2275" w:header="72" w:footer="720" w:gutter="0"/>
          <w:pgNumType w:start="1"/>
          <w:cols w:space="720"/>
          <w:docGrid w:linePitch="360"/>
        </w:sectPr>
      </w:pPr>
    </w:p>
    <w:p w:rsidR="00EA202C" w:rsidRPr="00677316" w:rsidRDefault="00EA202C" w:rsidP="00EA202C">
      <w:pPr>
        <w:pStyle w:val="HangingAnAct"/>
        <w:rPr>
          <w:rStyle w:val="HangingAnActChar"/>
        </w:rPr>
      </w:pPr>
      <w:r w:rsidRPr="00EA202C">
        <w:rPr>
          <w:rStyle w:val="BillHead"/>
        </w:rPr>
        <w:lastRenderedPageBreak/>
        <w:t>An Act</w:t>
      </w:r>
      <w:r w:rsidRPr="006B7FA7">
        <w:rPr>
          <w:rStyle w:val="HangingAnActChar"/>
        </w:rPr>
        <w:t xml:space="preserve"> </w:t>
      </w:r>
      <w:r w:rsidRPr="008A2635">
        <w:rPr>
          <w:rStyle w:val="HangingAnActChar"/>
        </w:rPr>
        <w:t xml:space="preserve">concerning identification cards issued by a county clerk or register of deeds and mortgages for a Gold Star </w:t>
      </w:r>
      <w:r>
        <w:rPr>
          <w:rStyle w:val="HangingAnActChar"/>
        </w:rPr>
        <w:t>Family</w:t>
      </w:r>
      <w:r w:rsidRPr="008A2635">
        <w:rPr>
          <w:rStyle w:val="HangingAnActChar"/>
        </w:rPr>
        <w:t xml:space="preserve"> </w:t>
      </w:r>
      <w:r>
        <w:rPr>
          <w:rStyle w:val="HangingAnActChar"/>
        </w:rPr>
        <w:t xml:space="preserve">Member </w:t>
      </w:r>
      <w:r w:rsidRPr="008A2635">
        <w:rPr>
          <w:rStyle w:val="HangingAnActChar"/>
        </w:rPr>
        <w:t xml:space="preserve">and </w:t>
      </w:r>
      <w:r>
        <w:rPr>
          <w:rStyle w:val="HangingAnActChar"/>
        </w:rPr>
        <w:t>amend</w:t>
      </w:r>
      <w:r w:rsidRPr="008A2635">
        <w:rPr>
          <w:rStyle w:val="HangingAnActChar"/>
        </w:rPr>
        <w:t xml:space="preserve">ing </w:t>
      </w:r>
      <w:r>
        <w:rPr>
          <w:rStyle w:val="HangingAnActChar"/>
        </w:rPr>
        <w:t>P.L.2017, c.289</w:t>
      </w:r>
      <w:r w:rsidRPr="008A2635">
        <w:rPr>
          <w:rStyle w:val="HangingAnActChar"/>
        </w:rPr>
        <w:t>.</w:t>
      </w:r>
    </w:p>
    <w:p w:rsidR="00EA202C" w:rsidRPr="00D71D68" w:rsidRDefault="00EA202C" w:rsidP="00EA202C"/>
    <w:p w:rsidR="00EA202C" w:rsidRPr="00AA7880" w:rsidRDefault="00EA202C" w:rsidP="00EA202C">
      <w:r>
        <w:tab/>
      </w:r>
      <w:r>
        <w:rPr>
          <w:rStyle w:val="BillHeading2"/>
        </w:rPr>
        <w:t xml:space="preserve">Be It Enacted </w:t>
      </w:r>
      <w:r>
        <w:rPr>
          <w:rStyle w:val="BillLanguage"/>
        </w:rPr>
        <w:t>by the Senate and General Assembly of the State of New Jersey:</w:t>
      </w:r>
    </w:p>
    <w:p w:rsidR="00EA202C" w:rsidRDefault="00EA202C" w:rsidP="00EA202C"/>
    <w:p w:rsidR="00EA202C" w:rsidRDefault="00EA202C" w:rsidP="00EA202C">
      <w:r>
        <w:tab/>
        <w:t>1.</w:t>
      </w:r>
      <w:r>
        <w:tab/>
        <w:t>Section 1 of P.L.2017, c.289 (C.40A:9-78.8) is amended to read as follows:</w:t>
      </w:r>
    </w:p>
    <w:p w:rsidR="00EA202C" w:rsidRDefault="00EA202C" w:rsidP="00EA202C">
      <w:r>
        <w:tab/>
        <w:t>1.</w:t>
      </w:r>
      <w:r>
        <w:tab/>
        <w:t xml:space="preserve">Sections 1 through 8 of P.L.2017, c.289 (C.40A:9-78.8 et seq.) shall be known and may be cited as the "County Identification Cards for Gold Star </w:t>
      </w:r>
      <w:r w:rsidRPr="00963F97">
        <w:rPr>
          <w:rFonts w:ascii="Albertus Extra Bold" w:hAnsi="Albertus Extra Bold"/>
          <w:b/>
        </w:rPr>
        <w:t>[</w:t>
      </w:r>
      <w:r>
        <w:t>Parents</w:t>
      </w:r>
      <w:r w:rsidRPr="00963F97">
        <w:rPr>
          <w:rFonts w:ascii="Albertus Extra Bold" w:hAnsi="Albertus Extra Bold"/>
          <w:b/>
        </w:rPr>
        <w:t>]</w:t>
      </w:r>
      <w:r>
        <w:t xml:space="preserve"> </w:t>
      </w:r>
      <w:r>
        <w:rPr>
          <w:u w:val="single"/>
        </w:rPr>
        <w:t>Families</w:t>
      </w:r>
      <w:r>
        <w:t xml:space="preserve"> Act."</w:t>
      </w:r>
    </w:p>
    <w:p w:rsidR="00EA202C" w:rsidRDefault="00EA202C" w:rsidP="00EA202C">
      <w:r>
        <w:t>(</w:t>
      </w:r>
      <w:proofErr w:type="spellStart"/>
      <w:r>
        <w:t>cf</w:t>
      </w:r>
      <w:proofErr w:type="spellEnd"/>
      <w:r>
        <w:t>: P.L.2017, c.289, s.1)</w:t>
      </w:r>
    </w:p>
    <w:p w:rsidR="00EA202C" w:rsidRDefault="00EA202C" w:rsidP="00EA202C"/>
    <w:p w:rsidR="00EA202C" w:rsidRDefault="00EA202C" w:rsidP="00EA202C">
      <w:r>
        <w:tab/>
        <w:t>2.</w:t>
      </w:r>
      <w:r>
        <w:tab/>
        <w:t>Section 2 of P.L.2017, c.289 (C.40A:9-78.9) is amended to read as follows:</w:t>
      </w:r>
    </w:p>
    <w:p w:rsidR="00EA202C" w:rsidRDefault="00EA202C" w:rsidP="00EA202C">
      <w:r>
        <w:tab/>
        <w:t>2.</w:t>
      </w:r>
      <w:r>
        <w:tab/>
        <w:t xml:space="preserve">As used in this act, P.L.2017, c.289 (C.40A:9-78.8 et seq.),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 xml:space="preserve">Family </w:t>
      </w:r>
      <w:r>
        <w:rPr>
          <w:u w:val="single"/>
        </w:rPr>
        <w:t>M</w:t>
      </w:r>
      <w:r w:rsidRPr="00963F97">
        <w:rPr>
          <w:u w:val="single"/>
        </w:rPr>
        <w:t>ember</w:t>
      </w:r>
      <w:r>
        <w:t>" means</w:t>
      </w:r>
      <w:r w:rsidRPr="00351927">
        <w:t xml:space="preserve"> </w:t>
      </w:r>
      <w:r w:rsidRPr="00351927">
        <w:rPr>
          <w:u w:val="single"/>
        </w:rPr>
        <w:t>, whether of the whole or half blood or by adoption</w:t>
      </w:r>
      <w:r>
        <w:rPr>
          <w:u w:val="single"/>
        </w:rPr>
        <w:t>, as applicable</w:t>
      </w:r>
      <w:r w:rsidRPr="00351927">
        <w:rPr>
          <w:u w:val="single"/>
        </w:rPr>
        <w:t>,</w:t>
      </w:r>
      <w:r>
        <w:t xml:space="preserve"> a </w:t>
      </w:r>
      <w:r w:rsidRPr="00963F97">
        <w:rPr>
          <w:u w:val="single"/>
        </w:rPr>
        <w:t>spouse, domestic partner, partner in a civil union,</w:t>
      </w:r>
      <w:r>
        <w:t xml:space="preserve"> parent, legal guardian or other legal custodian, </w:t>
      </w:r>
      <w:r w:rsidRPr="00351927">
        <w:rPr>
          <w:rFonts w:ascii="Albertus Extra Bold" w:hAnsi="Albertus Extra Bold"/>
          <w:b/>
        </w:rPr>
        <w:t>[</w:t>
      </w:r>
      <w:r>
        <w:t>whether of the whole or half blood or by adoption,</w:t>
      </w:r>
      <w:r w:rsidRPr="00963F97">
        <w:rPr>
          <w:rFonts w:ascii="Albertus Extra Bold" w:hAnsi="Albertus Extra Bold"/>
          <w:b/>
        </w:rPr>
        <w:t>]</w:t>
      </w:r>
      <w:r>
        <w:t xml:space="preserve"> </w:t>
      </w:r>
      <w:r>
        <w:rPr>
          <w:u w:val="single"/>
        </w:rPr>
        <w:t>or child</w:t>
      </w:r>
      <w:r>
        <w:t xml:space="preserve"> of a member of the Armed Forces of the United States who died while on active duty for the United States.   </w:t>
      </w:r>
    </w:p>
    <w:p w:rsidR="00EA202C" w:rsidRDefault="00EA202C" w:rsidP="00EA202C">
      <w:r>
        <w:t>(</w:t>
      </w:r>
      <w:proofErr w:type="spellStart"/>
      <w:r>
        <w:t>cf</w:t>
      </w:r>
      <w:proofErr w:type="spellEnd"/>
      <w:r>
        <w:t>: P.L.2017, c.289, s.2)</w:t>
      </w:r>
    </w:p>
    <w:p w:rsidR="00EA202C" w:rsidRDefault="00EA202C" w:rsidP="00EA202C"/>
    <w:p w:rsidR="00EA202C" w:rsidRDefault="00EA202C" w:rsidP="00EA202C">
      <w:r>
        <w:tab/>
        <w:t>3.</w:t>
      </w:r>
      <w:r>
        <w:tab/>
        <w:t>Section 3 of P.L.2017, c.289 (C.40A:9-78.10) is amended to read as follows:</w:t>
      </w:r>
    </w:p>
    <w:p w:rsidR="00EA202C" w:rsidRDefault="00EA202C" w:rsidP="00EA202C">
      <w:r>
        <w:tab/>
        <w:t>3.</w:t>
      </w:r>
      <w:r>
        <w:tab/>
        <w:t xml:space="preserve">A county clerk or register of deeds and mortgages, as appropriate, may establish a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t xml:space="preserve"> identification card program for the sole purpose of identifying the holder as a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rPr>
          <w:u w:val="single"/>
        </w:rPr>
        <w:t xml:space="preserve"> Member</w:t>
      </w:r>
      <w:r>
        <w:t xml:space="preserve"> when such identification is required to receive discounts or other courtesies extended to military families.</w:t>
      </w:r>
    </w:p>
    <w:p w:rsidR="00EA202C" w:rsidRDefault="00EA202C" w:rsidP="00EA202C">
      <w:r>
        <w:t>(</w:t>
      </w:r>
      <w:proofErr w:type="spellStart"/>
      <w:r>
        <w:t>cf</w:t>
      </w:r>
      <w:proofErr w:type="spellEnd"/>
      <w:r>
        <w:t>: P.L.2017, c.289, s.3)</w:t>
      </w:r>
    </w:p>
    <w:p w:rsidR="00EA202C" w:rsidRDefault="00EA202C" w:rsidP="00EA202C"/>
    <w:p w:rsidR="00EA202C" w:rsidRDefault="00EA202C" w:rsidP="00EA202C">
      <w:r>
        <w:tab/>
        <w:t>4.</w:t>
      </w:r>
      <w:r>
        <w:tab/>
        <w:t xml:space="preserve">Section 4 of P.L.2017, c.289 (C.40A:9-78.11) is amended to read as follows: </w:t>
      </w:r>
    </w:p>
    <w:p w:rsidR="00EA202C" w:rsidRDefault="00EA202C" w:rsidP="00EA202C">
      <w:r>
        <w:tab/>
        <w:t>4.</w:t>
      </w:r>
      <w:r>
        <w:tab/>
        <w:t xml:space="preserve">When such a program has been authorized, the county clerk or register of deeds and mortgages, as appropriate, shall issue an identification card to any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rPr>
          <w:u w:val="single"/>
        </w:rPr>
        <w:t xml:space="preserve"> Member</w:t>
      </w:r>
      <w:r>
        <w:t xml:space="preserve"> who is a resident of the county.  The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t xml:space="preserve"> identification card shall display the words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rPr>
          <w:u w:val="single"/>
        </w:rPr>
        <w:t xml:space="preserve"> Member</w:t>
      </w:r>
      <w:r>
        <w:t xml:space="preserve">," bear the true name and branch of the armed forces in which the person who lost his or her life while on active duty for the United States served, and other identifying information </w:t>
      </w:r>
      <w:r w:rsidR="00F72174">
        <w:br w:type="page"/>
      </w:r>
      <w:r>
        <w:t xml:space="preserve">as certified by the applicant for the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t xml:space="preserve"> identification card.  Every application for a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t xml:space="preserve"> identification card shall be signed and certified by the applicant and shall be supported by such documentary evidence as the county clerk or register of deeds and mortgages, as appropriate, may require.</w:t>
      </w:r>
    </w:p>
    <w:p w:rsidR="00EA202C" w:rsidRDefault="00EA202C" w:rsidP="00EA202C">
      <w:r>
        <w:t>(</w:t>
      </w:r>
      <w:proofErr w:type="spellStart"/>
      <w:r>
        <w:t>cf</w:t>
      </w:r>
      <w:proofErr w:type="spellEnd"/>
      <w:r>
        <w:t>: P.L.2017, c.289, s.4)</w:t>
      </w:r>
    </w:p>
    <w:p w:rsidR="00EA202C" w:rsidRDefault="00EA202C" w:rsidP="00EA202C"/>
    <w:p w:rsidR="00EA202C" w:rsidRDefault="00EA202C" w:rsidP="00EA202C">
      <w:r>
        <w:tab/>
        <w:t>5.</w:t>
      </w:r>
      <w:r>
        <w:tab/>
        <w:t>Section 5 of P.L.2017, c.289 (C.40A:9-78.12) is amended to read as follows:</w:t>
      </w:r>
    </w:p>
    <w:p w:rsidR="00EA202C" w:rsidRDefault="00EA202C" w:rsidP="00EA202C">
      <w:r>
        <w:tab/>
        <w:t xml:space="preserve">5.  a.  Application for issuance of a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t xml:space="preserve"> identification card shall be made in a manner prescribed by the county clerk or register of deeds and mortgages, as appropriate.  In order to be deemed complete, an application shall be accompanied by proof satisfactory to the county clerk or register of deeds and mortgages, as appropriate, that the applicant is a </w:t>
      </w:r>
      <w:r w:rsidRPr="00963F97">
        <w:rPr>
          <w:rFonts w:ascii="Albertus Extra Bold" w:hAnsi="Albertus Extra Bold"/>
          <w:b/>
        </w:rPr>
        <w:t>[</w:t>
      </w:r>
      <w:r>
        <w:t>parent</w:t>
      </w:r>
      <w:r w:rsidRPr="00963F97">
        <w:rPr>
          <w:rFonts w:ascii="Albertus Extra Bold" w:hAnsi="Albertus Extra Bold"/>
          <w:b/>
        </w:rPr>
        <w:t>]</w:t>
      </w:r>
      <w:r>
        <w:t xml:space="preserve"> </w:t>
      </w:r>
      <w:r>
        <w:rPr>
          <w:u w:val="single"/>
        </w:rPr>
        <w:t>f</w:t>
      </w:r>
      <w:r w:rsidRPr="00963F97">
        <w:rPr>
          <w:u w:val="single"/>
        </w:rPr>
        <w:t>amily</w:t>
      </w:r>
      <w:r>
        <w:rPr>
          <w:u w:val="single"/>
        </w:rPr>
        <w:t xml:space="preserve"> member</w:t>
      </w:r>
      <w:r>
        <w:t xml:space="preserve"> of a member of the armed forces who died while on active duty for the United States.  Proof satisfactory may include any or all of the following: </w:t>
      </w:r>
    </w:p>
    <w:p w:rsidR="00EA202C" w:rsidRDefault="00EA202C" w:rsidP="00EA202C">
      <w:r>
        <w:tab/>
        <w:t>(1)</w:t>
      </w:r>
      <w:r>
        <w:tab/>
        <w:t xml:space="preserve">a certification of an organization formed for the support of parents </w:t>
      </w:r>
      <w:r>
        <w:rPr>
          <w:u w:val="single"/>
        </w:rPr>
        <w:t>or other family members</w:t>
      </w:r>
      <w:r>
        <w:t xml:space="preserve"> of members of the armed forces who lost their lives while on active duty for the United States </w:t>
      </w:r>
      <w:r w:rsidRPr="00351927">
        <w:rPr>
          <w:rFonts w:ascii="Albertus Extra Bold" w:hAnsi="Albertus Extra Bold"/>
          <w:b/>
        </w:rPr>
        <w:t>[</w:t>
      </w:r>
      <w:r>
        <w:t>,</w:t>
      </w:r>
      <w:r w:rsidRPr="00351927">
        <w:rPr>
          <w:rFonts w:ascii="Albertus Extra Bold" w:hAnsi="Albertus Extra Bold"/>
          <w:b/>
        </w:rPr>
        <w:t>]</w:t>
      </w:r>
      <w:r>
        <w:t xml:space="preserve"> that the applicant is </w:t>
      </w:r>
      <w:r w:rsidRPr="00351927">
        <w:rPr>
          <w:rFonts w:ascii="Albertus Extra Bold" w:hAnsi="Albertus Extra Bold"/>
          <w:b/>
        </w:rPr>
        <w:t>[</w:t>
      </w:r>
      <w:r>
        <w:t>either the</w:t>
      </w:r>
      <w:r w:rsidRPr="00351927">
        <w:rPr>
          <w:rFonts w:ascii="Albertus Extra Bold" w:hAnsi="Albertus Extra Bold"/>
          <w:b/>
        </w:rPr>
        <w:t>]</w:t>
      </w:r>
      <w:r w:rsidRPr="005077AF">
        <w:t xml:space="preserve"> </w:t>
      </w:r>
      <w:r>
        <w:rPr>
          <w:u w:val="single"/>
        </w:rPr>
        <w:t xml:space="preserve">, </w:t>
      </w:r>
      <w:r w:rsidRPr="005077AF">
        <w:rPr>
          <w:u w:val="single"/>
        </w:rPr>
        <w:t>whether of the whole or half blood or by adoption</w:t>
      </w:r>
      <w:r>
        <w:rPr>
          <w:u w:val="single"/>
        </w:rPr>
        <w:t>, as applicable</w:t>
      </w:r>
      <w:r w:rsidRPr="005077AF">
        <w:rPr>
          <w:u w:val="single"/>
        </w:rPr>
        <w:t>, a</w:t>
      </w:r>
      <w:r w:rsidRPr="00351927">
        <w:rPr>
          <w:u w:val="single"/>
        </w:rPr>
        <w:t xml:space="preserve"> spouse, domestic partner, partner in a civil union,</w:t>
      </w:r>
      <w:r>
        <w:t xml:space="preserve"> parent, legal guardian or other legal custodian, </w:t>
      </w:r>
      <w:r w:rsidRPr="005077AF">
        <w:rPr>
          <w:rFonts w:ascii="Albertus Extra Bold" w:hAnsi="Albertus Extra Bold"/>
          <w:b/>
        </w:rPr>
        <w:t>[</w:t>
      </w:r>
      <w:r>
        <w:t>whether of the whole or half blood or by adoption,</w:t>
      </w:r>
      <w:r w:rsidRPr="005077AF">
        <w:rPr>
          <w:rFonts w:ascii="Albertus Extra Bold" w:hAnsi="Albertus Extra Bold"/>
          <w:b/>
        </w:rPr>
        <w:t>]</w:t>
      </w:r>
      <w:r w:rsidRPr="00BC6938">
        <w:t xml:space="preserve"> </w:t>
      </w:r>
      <w:r w:rsidRPr="00351927">
        <w:rPr>
          <w:u w:val="single"/>
        </w:rPr>
        <w:t>or child</w:t>
      </w:r>
      <w:r w:rsidRPr="00351927">
        <w:t xml:space="preserve"> </w:t>
      </w:r>
      <w:r>
        <w:t xml:space="preserve">of a member of the armed forces who died while on active duty for the United States;  </w:t>
      </w:r>
    </w:p>
    <w:p w:rsidR="00EA202C" w:rsidRDefault="00EA202C" w:rsidP="00EA202C">
      <w:r>
        <w:tab/>
        <w:t>(2)</w:t>
      </w:r>
      <w:r>
        <w:tab/>
        <w:t>the service member's federal DD Form 1300, Report of Casualty, or its succeeding form, which identifies the member of the armed forces who died while on active duty for the United States; and</w:t>
      </w:r>
    </w:p>
    <w:p w:rsidR="00EA202C" w:rsidRDefault="00EA202C" w:rsidP="00EA202C">
      <w:r>
        <w:tab/>
        <w:t>(3)</w:t>
      </w:r>
      <w:r>
        <w:tab/>
        <w:t>documentation indicating the applicant's relationship to the service member.</w:t>
      </w:r>
    </w:p>
    <w:p w:rsidR="00EA202C" w:rsidRDefault="00EA202C" w:rsidP="00EA202C">
      <w:r>
        <w:tab/>
        <w:t xml:space="preserve">The copy of the DD Form 1300 and the application shall be kept confidential and shall not be considered a government record under P.L.1963, c.73 (C.47:1A-1 et seq.), except that they may be released to another government agency. </w:t>
      </w:r>
    </w:p>
    <w:p w:rsidR="00EA202C" w:rsidRDefault="00EA202C" w:rsidP="00EA202C">
      <w:r>
        <w:tab/>
        <w:t>b.</w:t>
      </w:r>
      <w:r>
        <w:tab/>
        <w:t xml:space="preserve">The county clerk or register of deeds and mortgages, as appropriate, may consult with a representative of the Department of New Jersey of American Gold Star Mothers, Inc., or any other organization formed for the support of parents </w:t>
      </w:r>
      <w:r>
        <w:rPr>
          <w:u w:val="single"/>
        </w:rPr>
        <w:t>or other family members</w:t>
      </w:r>
      <w:r>
        <w:t xml:space="preserve"> of members of the armed forces who lost their lives while on active duty for the United States or the Adjutant General of the Department of Military and Veterans' Affairs when establishing the documentation that may constitute satisfactory proof of an applicant's relationship to the service member.  In instances where an applicant is unable to produce documentation deemed acceptable, the Adjutant General shall assist in making a determination of the applicant's eligibility for a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t xml:space="preserve"> </w:t>
      </w:r>
      <w:r w:rsidRPr="00351927">
        <w:rPr>
          <w:rFonts w:ascii="Albertus Extra Bold" w:hAnsi="Albertus Extra Bold"/>
          <w:b/>
        </w:rPr>
        <w:t>[</w:t>
      </w:r>
      <w:r>
        <w:t>Identification</w:t>
      </w:r>
      <w:r w:rsidRPr="00351927">
        <w:rPr>
          <w:rFonts w:ascii="Albertus Extra Bold" w:hAnsi="Albertus Extra Bold"/>
          <w:b/>
        </w:rPr>
        <w:t>]</w:t>
      </w:r>
      <w:r>
        <w:t xml:space="preserve"> </w:t>
      </w:r>
      <w:r w:rsidRPr="00351927">
        <w:rPr>
          <w:u w:val="single"/>
        </w:rPr>
        <w:t>identification</w:t>
      </w:r>
      <w:r>
        <w:t xml:space="preserve"> card.</w:t>
      </w:r>
    </w:p>
    <w:p w:rsidR="00EA202C" w:rsidRDefault="00EA202C" w:rsidP="00EA202C">
      <w:r>
        <w:t>(</w:t>
      </w:r>
      <w:proofErr w:type="spellStart"/>
      <w:r>
        <w:t>cf</w:t>
      </w:r>
      <w:proofErr w:type="spellEnd"/>
      <w:r>
        <w:t>: P.L.2017, c.289, s.5)</w:t>
      </w:r>
    </w:p>
    <w:p w:rsidR="00EA202C" w:rsidRDefault="00EA202C" w:rsidP="00EA202C"/>
    <w:p w:rsidR="00EA202C" w:rsidRDefault="00EA202C" w:rsidP="00EA202C">
      <w:r>
        <w:tab/>
        <w:t>6.</w:t>
      </w:r>
      <w:r>
        <w:tab/>
        <w:t>Section 6 of P.L.2017, c.289 (C.40A:9-78.13) is amended to read as follows:</w:t>
      </w:r>
    </w:p>
    <w:p w:rsidR="00EA202C" w:rsidRDefault="00EA202C" w:rsidP="00EA202C">
      <w:r>
        <w:tab/>
        <w:t>6.</w:t>
      </w:r>
      <w:r>
        <w:tab/>
        <w:t>It shall be unlawful for any person:</w:t>
      </w:r>
    </w:p>
    <w:p w:rsidR="00EA202C" w:rsidRDefault="00EA202C" w:rsidP="00EA202C">
      <w:r>
        <w:tab/>
        <w:t>a.</w:t>
      </w:r>
      <w:r>
        <w:tab/>
        <w:t xml:space="preserve">To display or cause or permit to be displayed or have in the person's possession any canceled, fictitious, fraudulently altered, or fraudulently obtained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t xml:space="preserve"> identification card;</w:t>
      </w:r>
    </w:p>
    <w:p w:rsidR="00EA202C" w:rsidRDefault="00EA202C" w:rsidP="00EA202C">
      <w:r>
        <w:tab/>
        <w:t>b.</w:t>
      </w:r>
      <w:r>
        <w:tab/>
        <w:t xml:space="preserve">To lend the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t xml:space="preserve"> identification card to any other person or knowingly permit the use thereof by another;</w:t>
      </w:r>
    </w:p>
    <w:p w:rsidR="00EA202C" w:rsidRDefault="00EA202C" w:rsidP="00EA202C">
      <w:r>
        <w:tab/>
        <w:t>c.</w:t>
      </w:r>
      <w:r>
        <w:tab/>
        <w:t xml:space="preserve">To display or represent any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t xml:space="preserve"> identification card not issued to the person as being the person's card;</w:t>
      </w:r>
    </w:p>
    <w:p w:rsidR="00EA202C" w:rsidRDefault="00EA202C" w:rsidP="00EA202C">
      <w:r>
        <w:tab/>
        <w:t>d.</w:t>
      </w:r>
      <w:r>
        <w:tab/>
        <w:t xml:space="preserve">To permit any unlawful use of a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t xml:space="preserve"> identification card issued to the person;</w:t>
      </w:r>
    </w:p>
    <w:p w:rsidR="00EA202C" w:rsidRDefault="00EA202C" w:rsidP="00EA202C">
      <w:r>
        <w:tab/>
        <w:t>e.</w:t>
      </w:r>
      <w:r>
        <w:tab/>
        <w:t xml:space="preserve">To photograph, </w:t>
      </w:r>
      <w:proofErr w:type="spellStart"/>
      <w:r>
        <w:t>photostat</w:t>
      </w:r>
      <w:proofErr w:type="spellEnd"/>
      <w:r>
        <w:t xml:space="preserve">, duplicate, or in any way reproduce any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t xml:space="preserve"> identification card or facsimile thereof in such a manner that it could be mistaken for a valid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t xml:space="preserve"> identification card, or to display or have in the person's possession any such photograph, </w:t>
      </w:r>
      <w:proofErr w:type="spellStart"/>
      <w:r>
        <w:t>photostat</w:t>
      </w:r>
      <w:proofErr w:type="spellEnd"/>
      <w:r>
        <w:t>, duplicate, reproduction, or facsimile; or</w:t>
      </w:r>
    </w:p>
    <w:p w:rsidR="00EA202C" w:rsidRDefault="00EA202C" w:rsidP="00EA202C">
      <w:r>
        <w:tab/>
        <w:t>f.</w:t>
      </w:r>
      <w:r>
        <w:tab/>
        <w:t xml:space="preserve">To alter any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t xml:space="preserve"> identification card in any manner.</w:t>
      </w:r>
    </w:p>
    <w:p w:rsidR="00EA202C" w:rsidRDefault="00EA202C" w:rsidP="00EA202C">
      <w:r>
        <w:t>(</w:t>
      </w:r>
      <w:proofErr w:type="spellStart"/>
      <w:r>
        <w:t>cf</w:t>
      </w:r>
      <w:proofErr w:type="spellEnd"/>
      <w:r>
        <w:t>: P.L.2017, c.289, s.6)</w:t>
      </w:r>
    </w:p>
    <w:p w:rsidR="00EA202C" w:rsidRDefault="00EA202C" w:rsidP="00EA202C"/>
    <w:p w:rsidR="00EA202C" w:rsidRDefault="00EA202C" w:rsidP="00EA202C">
      <w:r>
        <w:tab/>
        <w:t>7.</w:t>
      </w:r>
      <w:r>
        <w:tab/>
        <w:t>Section 7 of P.L.2017, c.289 (C.40A:9-78.14) is amended to read as follows:</w:t>
      </w:r>
    </w:p>
    <w:p w:rsidR="00EA202C" w:rsidRDefault="00EA202C" w:rsidP="00EA202C">
      <w:r>
        <w:tab/>
        <w:t>7.</w:t>
      </w:r>
      <w:r>
        <w:tab/>
        <w:t xml:space="preserve">The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t xml:space="preserve"> identification card issued under P.L.2017, c.289 (C.40A:9-78.8 et seq.), shall not be deemed sufficient valid proof of identity for official governmental purposes when a statute, regulation, or directive of a governmental entity requires proof of identity.</w:t>
      </w:r>
    </w:p>
    <w:p w:rsidR="00EA202C" w:rsidRDefault="00EA202C" w:rsidP="00EA202C">
      <w:r>
        <w:t>(</w:t>
      </w:r>
      <w:proofErr w:type="spellStart"/>
      <w:r>
        <w:t>cf</w:t>
      </w:r>
      <w:proofErr w:type="spellEnd"/>
      <w:r>
        <w:t xml:space="preserve">: P.L.2017, c.289, s.7) </w:t>
      </w:r>
    </w:p>
    <w:p w:rsidR="00EA202C" w:rsidRDefault="00EA202C" w:rsidP="00EA202C"/>
    <w:p w:rsidR="00EA202C" w:rsidRDefault="00EA202C" w:rsidP="00EA202C">
      <w:r>
        <w:tab/>
        <w:t>8.</w:t>
      </w:r>
      <w:r>
        <w:tab/>
        <w:t>This act shall take effect immediately.</w:t>
      </w:r>
    </w:p>
    <w:sectPr w:rsidR="00EA202C" w:rsidSect="00F72174">
      <w:headerReference w:type="default" r:id="rId14"/>
      <w:footerReference w:type="default" r:id="rId15"/>
      <w:headerReference w:type="first" r:id="rId16"/>
      <w:footerReference w:type="first" r:id="rId17"/>
      <w:pgSz w:w="12240" w:h="20160" w:code="5"/>
      <w:pgMar w:top="1440" w:right="2520" w:bottom="1728" w:left="2880" w:header="1181" w:footer="114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7DE6" w:rsidRDefault="00B77DE6">
      <w:r>
        <w:separator/>
      </w:r>
    </w:p>
  </w:endnote>
  <w:endnote w:type="continuationSeparator" w:id="0">
    <w:p w:rsidR="00B77DE6" w:rsidRDefault="00B77D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308E" w:rsidRDefault="00FE4250" w:rsidP="00FE4250">
    <w:pPr>
      <w:pStyle w:val="sponUdate"/>
    </w:pPr>
    <w:r>
      <w:t>(Sponsorship Updated As Of: 12/6/2021)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50DD" w:rsidRPr="00921C91" w:rsidRDefault="003B50D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B50DD" w:rsidRPr="00921C91" w:rsidRDefault="003B50DD">
    <w:pPr>
      <w:pStyle w:val="Footer"/>
      <w:rPr>
        <w:szCs w:val="18"/>
      </w:rPr>
    </w:pPr>
  </w:p>
  <w:p w:rsidR="003B50DD" w:rsidRPr="00921C91" w:rsidRDefault="003B50D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7DE6" w:rsidRDefault="00B77DE6">
      <w:r>
        <w:separator/>
      </w:r>
    </w:p>
  </w:footnote>
  <w:footnote w:type="continuationSeparator" w:id="0">
    <w:p w:rsidR="00B77DE6" w:rsidRDefault="00B77D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302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B50DD" w:rsidRDefault="003B50DD" w:rsidP="003B50DD">
    <w:pPr>
      <w:pStyle w:val="bpuHeadSpon"/>
    </w:pPr>
    <w:r w:rsidRPr="003B50DD">
      <w:rPr>
        <w:rStyle w:val="bpuHeadSponChar"/>
      </w:rPr>
      <w:t>A1410</w:t>
    </w:r>
    <w:r>
      <w:t xml:space="preserve"> LOPEZ, DANCER</w:t>
    </w:r>
  </w:p>
  <w:p w:rsidR="003B50DD" w:rsidRDefault="003B50DD" w:rsidP="003B50DD">
    <w:pPr>
      <w:pStyle w:val="bpuHeadSpon"/>
    </w:pPr>
    <w:r>
      <w:fldChar w:fldCharType="begin"/>
    </w:r>
    <w:r>
      <w:instrText xml:space="preserve"> PAGE  \* MERGEFORMAT </w:instrText>
    </w:r>
    <w:r>
      <w:fldChar w:fldCharType="separate"/>
    </w:r>
    <w:r w:rsidR="000302C2">
      <w:rPr>
        <w:noProof/>
      </w:rPr>
      <w:t>4</w:t>
    </w:r>
    <w:r>
      <w:fldChar w:fldCharType="end"/>
    </w:r>
  </w:p>
  <w:p w:rsidR="003B50DD" w:rsidRPr="00AF575C" w:rsidRDefault="003B50DD" w:rsidP="003B50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B50DD" w:rsidRDefault="003B50DD" w:rsidP="003B50DD">
    <w:pPr>
      <w:pStyle w:val="bpuHeadSpon"/>
    </w:pPr>
    <w:r w:rsidRPr="003B50DD">
      <w:rPr>
        <w:rStyle w:val="bpuHeadSponChar"/>
      </w:rPr>
      <w:t>A1410</w:t>
    </w:r>
    <w:r>
      <w:t xml:space="preserve"> LOPEZ, DANCER</w:t>
    </w:r>
  </w:p>
  <w:p w:rsidR="003B50DD" w:rsidRDefault="003B50DD" w:rsidP="003B50DD">
    <w:pPr>
      <w:pStyle w:val="bpuHeadSpon"/>
    </w:pPr>
    <w:r>
      <w:fldChar w:fldCharType="begin"/>
    </w:r>
    <w:r>
      <w:instrText xml:space="preserve"> PAGE  \* MERGEFORMAT </w:instrText>
    </w:r>
    <w:r>
      <w:fldChar w:fldCharType="separate"/>
    </w:r>
    <w:r w:rsidR="000302C2">
      <w:rPr>
        <w:noProof/>
      </w:rPr>
      <w:t>2</w:t>
    </w:r>
    <w:r>
      <w:fldChar w:fldCharType="end"/>
    </w:r>
  </w:p>
  <w:p w:rsidR="003B50DD" w:rsidRDefault="003B50DD" w:rsidP="003B50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DE6"/>
    <w:rsid w:val="00000169"/>
    <w:rsid w:val="00004D4D"/>
    <w:rsid w:val="00007B70"/>
    <w:rsid w:val="00007DDD"/>
    <w:rsid w:val="00010512"/>
    <w:rsid w:val="00011BAB"/>
    <w:rsid w:val="000154F3"/>
    <w:rsid w:val="000203E7"/>
    <w:rsid w:val="00020E5B"/>
    <w:rsid w:val="000219C8"/>
    <w:rsid w:val="000302C2"/>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4D44"/>
    <w:rsid w:val="00150A42"/>
    <w:rsid w:val="00153466"/>
    <w:rsid w:val="001540B7"/>
    <w:rsid w:val="00156AE5"/>
    <w:rsid w:val="00164DC9"/>
    <w:rsid w:val="001762FB"/>
    <w:rsid w:val="00182504"/>
    <w:rsid w:val="00186D54"/>
    <w:rsid w:val="00197DEE"/>
    <w:rsid w:val="001A253A"/>
    <w:rsid w:val="001A28C1"/>
    <w:rsid w:val="001A3589"/>
    <w:rsid w:val="001A55F1"/>
    <w:rsid w:val="001A66DB"/>
    <w:rsid w:val="001B3175"/>
    <w:rsid w:val="001B3F81"/>
    <w:rsid w:val="001B7150"/>
    <w:rsid w:val="001C6A67"/>
    <w:rsid w:val="001D308E"/>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0FD5"/>
    <w:rsid w:val="0037458C"/>
    <w:rsid w:val="00381407"/>
    <w:rsid w:val="0038486B"/>
    <w:rsid w:val="003941E5"/>
    <w:rsid w:val="003A19B9"/>
    <w:rsid w:val="003A213D"/>
    <w:rsid w:val="003B50D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4681"/>
    <w:rsid w:val="004A5222"/>
    <w:rsid w:val="004B0CE3"/>
    <w:rsid w:val="004B5C78"/>
    <w:rsid w:val="004B667A"/>
    <w:rsid w:val="004B6E61"/>
    <w:rsid w:val="004B75D5"/>
    <w:rsid w:val="004C0EE5"/>
    <w:rsid w:val="004C1B1C"/>
    <w:rsid w:val="004C2B44"/>
    <w:rsid w:val="004D1B2E"/>
    <w:rsid w:val="004D6F28"/>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0CE4"/>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2FCB"/>
    <w:rsid w:val="006572E9"/>
    <w:rsid w:val="00660602"/>
    <w:rsid w:val="006612A0"/>
    <w:rsid w:val="006633D2"/>
    <w:rsid w:val="00667A05"/>
    <w:rsid w:val="00671CE6"/>
    <w:rsid w:val="00673496"/>
    <w:rsid w:val="00677E96"/>
    <w:rsid w:val="006808C6"/>
    <w:rsid w:val="00680D5F"/>
    <w:rsid w:val="00686754"/>
    <w:rsid w:val="006878F9"/>
    <w:rsid w:val="0069522C"/>
    <w:rsid w:val="00695BC5"/>
    <w:rsid w:val="006A3786"/>
    <w:rsid w:val="006B2FCF"/>
    <w:rsid w:val="006C3B76"/>
    <w:rsid w:val="006C4542"/>
    <w:rsid w:val="006D1D3F"/>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209E"/>
    <w:rsid w:val="008C25E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144"/>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7DE6"/>
    <w:rsid w:val="00B809B3"/>
    <w:rsid w:val="00B80AFD"/>
    <w:rsid w:val="00B8471E"/>
    <w:rsid w:val="00B854DC"/>
    <w:rsid w:val="00B90F81"/>
    <w:rsid w:val="00B91BF9"/>
    <w:rsid w:val="00BB2482"/>
    <w:rsid w:val="00BC4545"/>
    <w:rsid w:val="00BD79EC"/>
    <w:rsid w:val="00BE204A"/>
    <w:rsid w:val="00BE26FC"/>
    <w:rsid w:val="00BF23C7"/>
    <w:rsid w:val="00BF7456"/>
    <w:rsid w:val="00C035F3"/>
    <w:rsid w:val="00C078A1"/>
    <w:rsid w:val="00C168D0"/>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1924"/>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202C"/>
    <w:rsid w:val="00EB0958"/>
    <w:rsid w:val="00EB167F"/>
    <w:rsid w:val="00EB28D8"/>
    <w:rsid w:val="00EB6042"/>
    <w:rsid w:val="00EB71AE"/>
    <w:rsid w:val="00EC050B"/>
    <w:rsid w:val="00EE77BF"/>
    <w:rsid w:val="00EF2DEB"/>
    <w:rsid w:val="00EF5225"/>
    <w:rsid w:val="00F0415D"/>
    <w:rsid w:val="00F14E45"/>
    <w:rsid w:val="00F17CFC"/>
    <w:rsid w:val="00F42480"/>
    <w:rsid w:val="00F62572"/>
    <w:rsid w:val="00F6488F"/>
    <w:rsid w:val="00F70CF6"/>
    <w:rsid w:val="00F72174"/>
    <w:rsid w:val="00F85DDC"/>
    <w:rsid w:val="00F91244"/>
    <w:rsid w:val="00F95319"/>
    <w:rsid w:val="00FB3056"/>
    <w:rsid w:val="00FB309C"/>
    <w:rsid w:val="00FB3C7C"/>
    <w:rsid w:val="00FB6E52"/>
    <w:rsid w:val="00FC5994"/>
    <w:rsid w:val="00FD2897"/>
    <w:rsid w:val="00FD4421"/>
    <w:rsid w:val="00FD4591"/>
    <w:rsid w:val="00FE4250"/>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0641715-2E5E-48F1-BDF9-D3C2BF67B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B50DD"/>
  </w:style>
  <w:style w:type="paragraph" w:styleId="BalloonText">
    <w:name w:val="Balloon Text"/>
    <w:basedOn w:val="Normal"/>
    <w:link w:val="BalloonTextChar"/>
    <w:semiHidden/>
    <w:unhideWhenUsed/>
    <w:rsid w:val="00164D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4DC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8B3F7F-32B7-42BD-821A-02BD50F29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1173</Words>
  <Characters>6105</Characters>
  <Application>Microsoft Office Word</Application>
  <DocSecurity>0</DocSecurity>
  <Lines>167</Lines>
  <Paragraphs>52</Paragraphs>
  <ScaleCrop>false</ScaleCrop>
  <HeadingPairs>
    <vt:vector size="2" baseType="variant">
      <vt:variant>
        <vt:lpstr>Title</vt:lpstr>
      </vt:variant>
      <vt:variant>
        <vt:i4>1</vt:i4>
      </vt:variant>
    </vt:vector>
  </HeadingPairs>
  <TitlesOfParts>
    <vt:vector size="1" baseType="lpstr">
      <vt:lpstr>A1410 TR</vt:lpstr>
    </vt:vector>
  </TitlesOfParts>
  <Manager>R225</Manager>
  <Company>OFFICE of LEGISLATIVE SERVICES</Company>
  <LinksUpToDate>false</LinksUpToDate>
  <CharactersWithSpaces>7280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A1410 TR</dc:title>
  <dc:creator>Assemblywoman  LOPEZ, Assemblyman  DANCER</dc:creator>
  <cp:keywords>A1410|4|SG |216|0|216|!|0|</cp:keywords>
  <dc:description>PREFILED 2020_x000d_
TR 11/8/21</dc:description>
  <cp:lastModifiedBy>Todaro, Vivian</cp:lastModifiedBy>
  <cp:revision>2</cp:revision>
  <cp:lastPrinted>2021-12-07T20:38:00Z</cp:lastPrinted>
  <dcterms:created xsi:type="dcterms:W3CDTF">2021-12-07T20:38:00Z</dcterms:created>
  <dcterms:modified xsi:type="dcterms:W3CDTF">2021-12-07T20:38:00Z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