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330" w:rsidRDefault="008C4330" w:rsidP="008C4330">
      <w:pPr>
        <w:pStyle w:val="bpuBill"/>
      </w:pPr>
      <w:bookmarkStart w:id="0" w:name="bpuFrontPg"/>
      <w:bookmarkStart w:id="1" w:name="_GoBack"/>
      <w:bookmarkEnd w:id="0"/>
      <w:bookmarkEnd w:id="1"/>
      <w:r>
        <w:t xml:space="preserve">ASSEMBLY, No. 1445 </w:t>
      </w:r>
    </w:p>
    <w:p w:rsidR="008C4330" w:rsidRPr="008C4330" w:rsidRDefault="008C4330" w:rsidP="008C43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652" r:id="rId8"/>
        </w:object>
      </w:r>
    </w:p>
    <w:p w:rsidR="008C4330" w:rsidRDefault="008C4330" w:rsidP="008C4330">
      <w:pPr>
        <w:pStyle w:val="bpuState"/>
      </w:pPr>
      <w:r>
        <w:t>STATE OF NEW JERSEY</w:t>
      </w:r>
    </w:p>
    <w:p w:rsidR="008C4330" w:rsidRDefault="008C4330" w:rsidP="008C4330">
      <w:pPr>
        <w:pStyle w:val="bpuLegislature"/>
      </w:pPr>
      <w:r>
        <w:t>219th LEGISLATURE</w:t>
      </w:r>
    </w:p>
    <w:p w:rsidR="008C4330" w:rsidRDefault="008C4330" w:rsidP="008C4330">
      <w:pPr>
        <w:pStyle w:val="bpuWpGraphic"/>
      </w:pPr>
      <w:r>
        <w:object w:dxaOrig="8985" w:dyaOrig="255">
          <v:shape id="_x0000_i1026" type="#_x0000_t75" style="width:6in;height:11.5pt" o:ole="">
            <v:imagedata r:id="rId7" o:title=""/>
          </v:shape>
          <o:OLEObject Type="Embed" ProgID="WPWin6.1" ShapeID="_x0000_i1026" DrawAspect="Content" ObjectID="_1640090653" r:id="rId9"/>
        </w:object>
      </w:r>
      <w:r>
        <w:t xml:space="preserve">  </w:t>
      </w:r>
    </w:p>
    <w:p w:rsidR="008C4330" w:rsidRDefault="008C4330" w:rsidP="008C4330">
      <w:pPr>
        <w:pStyle w:val="bpuIntro"/>
      </w:pPr>
      <w:r>
        <w:t>PRE-FILED FOR INTRODUCTION IN THE 2020 SESSION</w:t>
      </w:r>
    </w:p>
    <w:p w:rsidR="008C4330" w:rsidRDefault="008C4330" w:rsidP="008C4330">
      <w:pPr>
        <w:pStyle w:val="bpuIntro"/>
      </w:pPr>
    </w:p>
    <w:p w:rsidR="008C4330" w:rsidRDefault="008C4330" w:rsidP="008C4330">
      <w:pPr>
        <w:pStyle w:val="bpuIntro"/>
        <w:sectPr w:rsidR="008C4330" w:rsidSect="008C4330">
          <w:headerReference w:type="even" r:id="rId10"/>
          <w:headerReference w:type="default" r:id="rId11"/>
          <w:pgSz w:w="12240" w:h="20160" w:code="5"/>
          <w:pgMar w:top="2160" w:right="1440" w:bottom="1440" w:left="1440" w:header="720" w:footer="720" w:gutter="0"/>
          <w:pgNumType w:start="1"/>
          <w:cols w:space="720"/>
          <w:docGrid w:linePitch="360"/>
        </w:sectPr>
      </w:pPr>
    </w:p>
    <w:p w:rsidR="008C4330" w:rsidRDefault="008C4330" w:rsidP="008C4330">
      <w:pPr>
        <w:pStyle w:val="bpuIntro"/>
      </w:pPr>
    </w:p>
    <w:p w:rsidR="008C4330" w:rsidRDefault="008C4330" w:rsidP="008C4330">
      <w:pPr>
        <w:pStyle w:val="bpuSponsor"/>
      </w:pPr>
      <w:r>
        <w:t>Sponsored by:</w:t>
      </w:r>
    </w:p>
    <w:p w:rsidR="008C4330" w:rsidRDefault="008C4330" w:rsidP="008C4330">
      <w:pPr>
        <w:pStyle w:val="bpuSponsor"/>
      </w:pPr>
      <w:r>
        <w:t>Assemblywoman  BETTYLOU DECROCE</w:t>
      </w:r>
    </w:p>
    <w:p w:rsidR="008C4330" w:rsidRDefault="008C4330" w:rsidP="008C4330">
      <w:pPr>
        <w:pStyle w:val="bpuSponsor"/>
      </w:pPr>
      <w:r>
        <w:t>District 26 (Essex, Morris and Passaic)</w:t>
      </w:r>
    </w:p>
    <w:p w:rsidR="008C4330" w:rsidRDefault="008C4330" w:rsidP="008C4330">
      <w:pPr>
        <w:pStyle w:val="bpuSponsor"/>
      </w:pPr>
    </w:p>
    <w:p w:rsidR="008C4330" w:rsidRDefault="008C4330" w:rsidP="008C4330">
      <w:pPr>
        <w:pStyle w:val="bpuSponsor"/>
      </w:pPr>
    </w:p>
    <w:p w:rsidR="008C4330" w:rsidRDefault="008C4330" w:rsidP="008C4330">
      <w:pPr>
        <w:pStyle w:val="bpuSponsor"/>
      </w:pPr>
    </w:p>
    <w:p w:rsidR="008C4330" w:rsidRDefault="008C4330" w:rsidP="008C4330">
      <w:pPr>
        <w:pStyle w:val="bpuSponsor"/>
      </w:pPr>
    </w:p>
    <w:p w:rsidR="008C4330" w:rsidRDefault="008C4330" w:rsidP="008C4330">
      <w:pPr>
        <w:pStyle w:val="bpuSponsor"/>
      </w:pPr>
      <w:r>
        <w:t>SYNOPSIS</w:t>
      </w:r>
    </w:p>
    <w:p w:rsidR="008C4330" w:rsidRDefault="008C4330" w:rsidP="008C4330">
      <w:pPr>
        <w:pStyle w:val="bpuNormText"/>
      </w:pPr>
      <w:r>
        <w:tab/>
        <w:t xml:space="preserve">Authorizes creation of urban enterprise zone in West Milford. </w:t>
      </w:r>
    </w:p>
    <w:p w:rsidR="008C4330" w:rsidRDefault="008C4330" w:rsidP="008C4330">
      <w:pPr>
        <w:pStyle w:val="bpuNormText"/>
      </w:pPr>
    </w:p>
    <w:p w:rsidR="008C4330" w:rsidRDefault="008C4330" w:rsidP="008C4330">
      <w:pPr>
        <w:pStyle w:val="bpuSponsor"/>
      </w:pPr>
      <w:r>
        <w:t xml:space="preserve">CURRENT VERSION OF TEXT </w:t>
      </w:r>
    </w:p>
    <w:p w:rsidR="008C4330" w:rsidRDefault="008C4330" w:rsidP="008C4330">
      <w:pPr>
        <w:pStyle w:val="bpuNormText"/>
      </w:pPr>
      <w:r>
        <w:tab/>
        <w:t>Introduced Pending Technical Review by Legislative Counsel.</w:t>
      </w:r>
    </w:p>
    <w:p w:rsidR="008C4330" w:rsidRDefault="008C4330" w:rsidP="008C43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4330" w:rsidRDefault="008C43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4330" w:rsidSect="008C4330">
          <w:type w:val="continuous"/>
          <w:pgSz w:w="12240" w:h="20160" w:code="5"/>
          <w:pgMar w:top="2160" w:right="2275" w:bottom="1440" w:left="2275" w:header="72" w:footer="720" w:gutter="0"/>
          <w:pgNumType w:start="1"/>
          <w:cols w:space="720"/>
          <w:docGrid w:linePitch="360"/>
        </w:sectPr>
      </w:pPr>
    </w:p>
    <w:p w:rsidR="004372D0" w:rsidRPr="00677316" w:rsidRDefault="004372D0" w:rsidP="004372D0">
      <w:pPr>
        <w:pStyle w:val="HangingAnAct"/>
        <w:rPr>
          <w:rStyle w:val="HangingAnActChar"/>
        </w:rPr>
      </w:pPr>
      <w:r w:rsidRPr="004372D0">
        <w:rPr>
          <w:rStyle w:val="BillHead"/>
        </w:rPr>
        <w:lastRenderedPageBreak/>
        <w:t>An Act</w:t>
      </w:r>
      <w:r w:rsidRPr="006B7FA7">
        <w:rPr>
          <w:rStyle w:val="HangingAnActChar"/>
        </w:rPr>
        <w:t xml:space="preserve"> </w:t>
      </w:r>
      <w:r w:rsidRPr="00776E69">
        <w:rPr>
          <w:rStyle w:val="HangingAnActChar"/>
        </w:rPr>
        <w:t>concerning urban enterprise zones and amending P.L.1983, c.303 and P.L.1995, c.382.</w:t>
      </w:r>
    </w:p>
    <w:p w:rsidR="004372D0" w:rsidRPr="00D71D68" w:rsidRDefault="004372D0" w:rsidP="004372D0"/>
    <w:p w:rsidR="004372D0" w:rsidRPr="00AA7880" w:rsidRDefault="004372D0" w:rsidP="004372D0">
      <w:r>
        <w:tab/>
      </w:r>
      <w:r>
        <w:rPr>
          <w:rStyle w:val="BillHeading2"/>
        </w:rPr>
        <w:t xml:space="preserve">Be It Enacted </w:t>
      </w:r>
      <w:r>
        <w:rPr>
          <w:rStyle w:val="BillLanguage"/>
        </w:rPr>
        <w:t>by the Senate and General Assembly of the State of New Jersey:</w:t>
      </w:r>
    </w:p>
    <w:p w:rsidR="004372D0" w:rsidRPr="00D71D68" w:rsidRDefault="004372D0" w:rsidP="004372D0"/>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1.</w:t>
      </w:r>
      <w:r>
        <w:tab/>
        <w:t>Section 3 of P.L.1983, c.303 (C.52:27H-62) is amended to read as follows:</w:t>
      </w:r>
    </w:p>
    <w:p w:rsidR="004372D0" w:rsidRDefault="004372D0" w:rsidP="004372D0">
      <w:r>
        <w:tab/>
        <w:t xml:space="preserve"> 3.</w:t>
      </w:r>
      <w:r>
        <w:tab/>
        <w:t xml:space="preserve">As used in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seq</w:t>
      </w:r>
      <w:r w:rsidRPr="005A3ED6">
        <w:rPr>
          <w:u w:val="single"/>
        </w:rPr>
        <w:t>.)</w:t>
      </w:r>
      <w:r>
        <w:t>:</w:t>
      </w:r>
    </w:p>
    <w:p w:rsidR="004372D0" w:rsidRDefault="004372D0" w:rsidP="004372D0">
      <w:r>
        <w:tab/>
        <w:t xml:space="preserve"> a.</w:t>
      </w:r>
      <w:r>
        <w:tab/>
        <w:t xml:space="preserve">"Enterprise zone" or "zone" means an urban enterprise zone designated by the authority pursuant to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seq</w:t>
      </w:r>
      <w:r w:rsidRPr="005A3ED6">
        <w:rPr>
          <w:u w:val="single"/>
        </w:rPr>
        <w:t>.)</w:t>
      </w:r>
      <w:r>
        <w:t>;</w:t>
      </w:r>
    </w:p>
    <w:p w:rsidR="004372D0" w:rsidRDefault="004372D0" w:rsidP="004372D0">
      <w:r>
        <w:tab/>
        <w:t xml:space="preserve"> b.</w:t>
      </w:r>
      <w:r>
        <w:tab/>
        <w:t xml:space="preserve">"Authority" means the New Jersey Urban Enterprise Zone Authority created by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P.L.1983, c.303 (C.52:27H-60</w:t>
      </w:r>
      <w:r w:rsidR="008C4330">
        <w:rPr>
          <w:u w:val="single"/>
        </w:rPr>
        <w:t> </w:t>
      </w:r>
      <w:r w:rsidRPr="005A3ED6">
        <w:rPr>
          <w:u w:val="single"/>
        </w:rPr>
        <w:t>et</w:t>
      </w:r>
      <w:r w:rsidR="008C4330">
        <w:rPr>
          <w:u w:val="single"/>
        </w:rPr>
        <w:t> </w:t>
      </w:r>
      <w:r>
        <w:rPr>
          <w:u w:val="single"/>
        </w:rPr>
        <w:t>seq</w:t>
      </w:r>
      <w:r w:rsidRPr="005A3ED6">
        <w:rPr>
          <w:u w:val="single"/>
        </w:rPr>
        <w:t>.)</w:t>
      </w:r>
      <w:r>
        <w:t>;</w:t>
      </w:r>
    </w:p>
    <w:p w:rsidR="004372D0" w:rsidRDefault="004372D0" w:rsidP="004372D0">
      <w:r>
        <w:tab/>
        <w:t xml:space="preserve"> c.</w:t>
      </w:r>
      <w:r>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Pr="00EA572F">
        <w:rPr>
          <w:rFonts w:ascii="Albertus Extra Bold" w:hAnsi="Albertus Extra Bold"/>
          <w:b/>
        </w:rPr>
        <w:t>[</w:t>
      </w:r>
      <w:r>
        <w:t>25%</w:t>
      </w:r>
      <w:r w:rsidRPr="00EA572F">
        <w:rPr>
          <w:rFonts w:ascii="Albertus Extra Bold" w:hAnsi="Albertus Extra Bold"/>
          <w:b/>
        </w:rPr>
        <w:t>]</w:t>
      </w:r>
      <w:r>
        <w:t xml:space="preserve"> </w:t>
      </w:r>
      <w:r w:rsidRPr="00EA572F">
        <w:rPr>
          <w:u w:val="single"/>
        </w:rPr>
        <w:t>25 percent</w:t>
      </w:r>
      <w:r>
        <w:t xml:space="preserve"> of its full-time employees employed at a business location in the zone or district, meeting one or more of the following criteria:</w:t>
      </w:r>
    </w:p>
    <w:p w:rsidR="004372D0" w:rsidRDefault="004372D0" w:rsidP="004372D0">
      <w:r>
        <w:tab/>
        <w:t>(1)</w:t>
      </w:r>
      <w:r>
        <w:tab/>
        <w:t>Residents within the zone, the district, within another zone or within a qualifying municipality; or</w:t>
      </w:r>
    </w:p>
    <w:p w:rsidR="004372D0" w:rsidRDefault="004372D0" w:rsidP="004372D0">
      <w:r>
        <w:tab/>
        <w:t>(2)</w:t>
      </w:r>
      <w:r>
        <w:tab/>
        <w:t>Unemployed for at least six months prior to being hired and residing in New Jersey, and recipients of New Jersey public assistance programs for at least six months prior to being hired, or either of the aforesaid; or</w:t>
      </w:r>
    </w:p>
    <w:p w:rsidR="004372D0" w:rsidRDefault="004372D0" w:rsidP="004372D0">
      <w:r>
        <w:tab/>
        <w:t>(3)</w:t>
      </w:r>
      <w:r>
        <w:tab/>
        <w:t xml:space="preserve">Determined to be low income individuals pursuant to the Workforce Investment Act of 1998, Pub.L.105-220 </w:t>
      </w:r>
      <w:r w:rsidRPr="00DB7F21">
        <w:rPr>
          <w:rFonts w:ascii="Albertus Extra Bold" w:hAnsi="Albertus Extra Bold"/>
          <w:b/>
        </w:rPr>
        <w:t>[</w:t>
      </w:r>
      <w:r>
        <w:t>(29</w:t>
      </w:r>
      <w:r w:rsidR="008C4330">
        <w:t> </w:t>
      </w:r>
      <w:r>
        <w:t>U.S.C.</w:t>
      </w:r>
      <w:r w:rsidR="008C4330">
        <w:t> </w:t>
      </w:r>
      <w:r>
        <w:t>s.2811)</w:t>
      </w:r>
      <w:r w:rsidRPr="00DB7F21">
        <w:rPr>
          <w:rFonts w:ascii="Albertus Extra Bold" w:hAnsi="Albertus Extra Bold"/>
          <w:b/>
        </w:rPr>
        <w:t>]</w:t>
      </w:r>
      <w:r w:rsidR="008C4330">
        <w:t> </w:t>
      </w:r>
      <w:r w:rsidRPr="00DB7F21">
        <w:rPr>
          <w:u w:val="single"/>
        </w:rPr>
        <w:t>(29 U.S.C. s.2801)</w:t>
      </w:r>
      <w:r>
        <w:t>;</w:t>
      </w:r>
    </w:p>
    <w:p w:rsidR="004372D0" w:rsidRDefault="004372D0" w:rsidP="004372D0">
      <w:r>
        <w:tab/>
        <w:t>Approval as a qualified business shall be conditional upon meeting all outstanding tax obligations, and may be withdrawn by the authority if a business is continually delinquent in meeting its tax obligations;</w:t>
      </w:r>
    </w:p>
    <w:p w:rsidR="004372D0" w:rsidRDefault="004372D0" w:rsidP="004372D0">
      <w:r>
        <w:tab/>
        <w:t xml:space="preserve"> d.</w:t>
      </w:r>
      <w:r>
        <w:tab/>
        <w:t xml:space="preserve">"Qualifying municipality" means any municipality in which there was, in the last full calendar year immediately preceding the year in which application for enterprise zone designation is submitted pursuant to section 14 of P.L.1983, c.303 (C.52:27H-73), an annual average of at least 2,000 unemployed persons, and in which the municipal average annual unemployment rate for that </w:t>
      </w:r>
      <w:r>
        <w:br w:type="page"/>
        <w:t xml:space="preserve">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w:t>
      </w:r>
      <w:r w:rsidRPr="0048095E">
        <w:rPr>
          <w:rFonts w:ascii="Albertus Extra Bold" w:hAnsi="Albertus Extra Bold"/>
          <w:b/>
        </w:rPr>
        <w:t>[</w:t>
      </w:r>
      <w:r>
        <w:t>Office of Labor Planning and Analysis of the</w:t>
      </w:r>
      <w:r w:rsidRPr="0048095E">
        <w:rPr>
          <w:rFonts w:ascii="Albertus Extra Bold" w:hAnsi="Albertus Extra Bold"/>
          <w:b/>
        </w:rPr>
        <w:t>]</w:t>
      </w:r>
      <w:r>
        <w:t xml:space="preserve"> State Department of Labor and Workforce Development.  In addition to those municipalities that qualify pursuant to the criteria set forth above, </w:t>
      </w:r>
      <w:r>
        <w:rPr>
          <w:u w:val="single"/>
        </w:rPr>
        <w:t>the following municipalities shall also be deemed to be qualifying municipalities: (1)</w:t>
      </w:r>
      <w:r>
        <w:t xml:space="preserve"> that municipality accorded priority designation pursuant to subsection e. of section 7 of P.L.1983, c.303 (C.52:27H-66)</w:t>
      </w:r>
      <w:r w:rsidRPr="0040431D">
        <w:t xml:space="preserve"> </w:t>
      </w:r>
      <w:r>
        <w:rPr>
          <w:rStyle w:val="LeftBrackt"/>
        </w:rPr>
        <w:t>[</w:t>
      </w:r>
      <w:r>
        <w:t>,</w:t>
      </w:r>
      <w:r>
        <w:rPr>
          <w:rStyle w:val="RightBrackt"/>
        </w:rPr>
        <w:t>]</w:t>
      </w:r>
      <w:r>
        <w:rPr>
          <w:u w:val="single"/>
        </w:rPr>
        <w:t>; (2)</w:t>
      </w:r>
      <w:r>
        <w:t xml:space="preserve"> those municipalities set forth in paragraph (7), paragraph (8)</w:t>
      </w:r>
      <w:r w:rsidRPr="00C76A0B">
        <w:rPr>
          <w:u w:val="single"/>
        </w:rPr>
        <w:t>,</w:t>
      </w:r>
      <w:r>
        <w:t xml:space="preserve"> </w:t>
      </w:r>
      <w:r w:rsidRPr="00E65EE5">
        <w:rPr>
          <w:u w:val="single"/>
        </w:rPr>
        <w:t>paragraph (9), and paragraph (10)</w:t>
      </w:r>
      <w:r>
        <w:t xml:space="preserve"> of section 3 of P.L.1995, c.382 (C.52:27H-66.1)</w:t>
      </w:r>
      <w:r w:rsidRPr="00E65EE5">
        <w:rPr>
          <w:rFonts w:ascii="Albertus Extra Bold" w:hAnsi="Albertus Extra Bold"/>
          <w:b/>
        </w:rPr>
        <w:t>[</w:t>
      </w:r>
      <w:r>
        <w:t>, and paragraph (9) of section 3 of P.L.1995, c.382 as amended by section 3 of P.L.2004, c.75, (C.52:27H-66.1)</w:t>
      </w:r>
      <w:r w:rsidRPr="00E65EE5">
        <w:rPr>
          <w:rFonts w:ascii="Albertus Extra Bold" w:hAnsi="Albertus Extra Bold"/>
          <w:b/>
        </w:rPr>
        <w:t>]</w:t>
      </w:r>
      <w:r w:rsidRPr="00C76A0B">
        <w:rPr>
          <w:u w:val="single"/>
        </w:rPr>
        <w:t>;</w:t>
      </w:r>
      <w:r>
        <w:t xml:space="preserve"> and</w:t>
      </w:r>
      <w:r w:rsidRPr="000610C5">
        <w:rPr>
          <w:u w:val="single"/>
        </w:rPr>
        <w:t xml:space="preserve"> (</w:t>
      </w:r>
      <w:r>
        <w:rPr>
          <w:u w:val="single"/>
        </w:rPr>
        <w:t>3)</w:t>
      </w:r>
      <w:r>
        <w:t xml:space="preserve"> the municipalities in which the three additional enterprise zones, including the joint enterprise zone, are to be designated pursuant to criteria according priority consideration for designation of the zones pursuant to section 12 of P.L.2001, c.347 (C.52:27H-66.7) </w:t>
      </w:r>
      <w:r>
        <w:rPr>
          <w:rStyle w:val="LeftBrackt"/>
        </w:rPr>
        <w:t>[</w:t>
      </w:r>
      <w:r>
        <w:t>shall be deemed qualifying municipalities</w:t>
      </w:r>
      <w:r w:rsidRPr="002C75ED">
        <w:rPr>
          <w:rFonts w:ascii="Albertus Extra Bold" w:hAnsi="Albertus Extra Bold"/>
          <w:b/>
        </w:rPr>
        <w:t>]</w:t>
      </w:r>
      <w:r>
        <w:t>;</w:t>
      </w:r>
    </w:p>
    <w:p w:rsidR="004372D0" w:rsidRDefault="004372D0" w:rsidP="004372D0">
      <w:r>
        <w:tab/>
        <w:t>e.</w:t>
      </w:r>
      <w:r>
        <w:tab/>
        <w:t>"Public assistance" means income maintenance funds administered by the Department of Human Services or by a county welfare agency;</w:t>
      </w:r>
    </w:p>
    <w:p w:rsidR="004372D0" w:rsidRDefault="004372D0" w:rsidP="004372D0">
      <w:r>
        <w:tab/>
        <w:t>f.</w:t>
      </w:r>
      <w: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4372D0" w:rsidRDefault="004372D0" w:rsidP="004372D0">
      <w:r>
        <w:tab/>
        <w:t>g.</w:t>
      </w:r>
      <w:r>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4372D0" w:rsidRDefault="004372D0" w:rsidP="004372D0">
      <w:r>
        <w:tab/>
        <w:t>h.</w:t>
      </w:r>
      <w:r>
        <w:tab/>
        <w:t xml:space="preserve">"Zone neighborhood association" means a corporation or association of persons who either are residents of, or have their principal place of employment in, a municipality in which an enterprise zone has been designated pursuant to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seq</w:t>
      </w:r>
      <w:r w:rsidRPr="005A3ED6">
        <w:rPr>
          <w:u w:val="single"/>
        </w:rPr>
        <w:t>.)</w:t>
      </w:r>
      <w:r>
        <w: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4372D0" w:rsidRDefault="004372D0" w:rsidP="004372D0">
      <w:r>
        <w:tab/>
      </w:r>
      <w:proofErr w:type="spellStart"/>
      <w:r>
        <w:t>i</w:t>
      </w:r>
      <w:proofErr w:type="spellEnd"/>
      <w:r>
        <w:t>.</w:t>
      </w:r>
      <w:r>
        <w:tab/>
        <w:t>"Enterprise zone assistance fund" or "assistance fund" means the fund created by section 29 of P.L.1983, c.303 (C.52:27H-88); and</w:t>
      </w:r>
    </w:p>
    <w:p w:rsidR="004372D0" w:rsidRDefault="004372D0" w:rsidP="004372D0">
      <w:r>
        <w:tab/>
        <w:t>j.</w:t>
      </w:r>
      <w:r>
        <w:tab/>
        <w:t xml:space="preserve">"UEZ-impacted business district" or "district" means an economically-distressed  business district classified by the authority as having been negatively impacted by two or more adjacent urban enterprise zones in which </w:t>
      </w:r>
      <w:r w:rsidRPr="00B0640A">
        <w:rPr>
          <w:rFonts w:ascii="Albertus Extra Bold" w:hAnsi="Albertus Extra Bold"/>
          <w:b/>
        </w:rPr>
        <w:t>[</w:t>
      </w:r>
      <w:r>
        <w:t>50% less</w:t>
      </w:r>
      <w:r w:rsidRPr="00EA572F">
        <w:rPr>
          <w:rFonts w:ascii="Albertus Extra Bold" w:hAnsi="Albertus Extra Bold"/>
          <w:b/>
        </w:rPr>
        <w:t>]</w:t>
      </w:r>
      <w:r>
        <w:t xml:space="preserve"> </w:t>
      </w:r>
      <w:r w:rsidRPr="00F62A5D">
        <w:rPr>
          <w:u w:val="single"/>
        </w:rPr>
        <w:t>the</w:t>
      </w:r>
      <w:r>
        <w:t xml:space="preserve"> sales tax is collected pursuant to section 21 of P.L.1983, c.303 (C.52:27H-80).</w:t>
      </w:r>
    </w:p>
    <w:p w:rsidR="004372D0" w:rsidRDefault="004372D0" w:rsidP="004372D0">
      <w:r>
        <w:t>(</w:t>
      </w:r>
      <w:proofErr w:type="spellStart"/>
      <w:r>
        <w:t>cf</w:t>
      </w:r>
      <w:proofErr w:type="spellEnd"/>
      <w:r>
        <w:t>: P.L.2006, c.34, s.3)</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Section 7 of P.L.1983, c.303 (C.52:27H-66) is amended to read as follows:</w:t>
      </w:r>
    </w:p>
    <w:p w:rsidR="004372D0" w:rsidRDefault="004372D0" w:rsidP="004372D0">
      <w:r>
        <w:tab/>
        <w:t>7.</w:t>
      </w:r>
      <w:r>
        <w:tab/>
        <w:t xml:space="preserve">The authority shall designate enterprise zones from among those areas of qualifying municipalities determined to be eligible pursuant to P.L.1983, c.303 (C.52:27H-60 et seq.). No more than </w:t>
      </w:r>
      <w:r>
        <w:rPr>
          <w:rStyle w:val="LeftBrackt"/>
        </w:rPr>
        <w:t>[</w:t>
      </w:r>
      <w:r>
        <w:t>32</w:t>
      </w:r>
      <w:r>
        <w:rPr>
          <w:rStyle w:val="RightBrackt"/>
        </w:rPr>
        <w:t>]</w:t>
      </w:r>
      <w:r w:rsidRPr="0097062A">
        <w:t xml:space="preserve"> </w:t>
      </w:r>
      <w:r>
        <w:rPr>
          <w:u w:val="single"/>
        </w:rPr>
        <w:t>33</w:t>
      </w:r>
      <w:r>
        <w:t xml:space="preserve"> enterprise zones shall be in effect at any one time.  No more than one enterprise zone shall be designated in any one municipality.  In designating enterprise zones the authority shall seek to avoid excessive geographic concentration of zones in any particular region of the State.  At least six of the 10 additional enterprise zones authorized pursuant to section 3 of P.L.1993, c.367 shall be located in counties in which enterprise zones have not previously been designated and shall be designated within 90 days of the date of the submittal of an application and zone development plan. The authority shall accept applications within 90 days of the effective date of P.L.1993, c.367. Notwithstanding the provisions of P.L.1983, c.303 (C.52:27H-60 et seq.) to the contrary, the six additional enterprise zones to be designated by the authority pursuant to the criteria for priority consideration in this section shall be entitled to an exemption to the extent of 50 percent of the tax imposed under the "Sales and Use Tax Act," P.L.1966, c.30 (C.54:32B-1 et seq.). The following criteria shall be utilized in according priority consideration for designation of these zones by the authority:</w:t>
      </w:r>
    </w:p>
    <w:p w:rsidR="004372D0" w:rsidRDefault="004372D0" w:rsidP="004372D0">
      <w:r>
        <w:tab/>
        <w:t>a.</w:t>
      </w:r>
      <w:r>
        <w:tab/>
        <w:t>One zone shall be located in a county of the second class with a population greater than 595,000 and less than 675,000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4372D0" w:rsidRDefault="004372D0" w:rsidP="004372D0">
      <w:r>
        <w:tab/>
        <w:t>b.</w:t>
      </w:r>
      <w:r>
        <w:tab/>
        <w:t>Two zones shall be located in a county of the second class with a population greater than 445,000 and less than 455,000 according to the latest federal decennial census, one of which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 and one of which shall be located in the qualifying municipality in that county with the second highest annual average number of unemployed persons and the second highest average annual unemployment rate for the 1992 calendar year according to the estimate by the State Department of Labor and Workforce Development;</w:t>
      </w:r>
    </w:p>
    <w:p w:rsidR="004372D0" w:rsidRDefault="004372D0" w:rsidP="004372D0">
      <w:r>
        <w:tab/>
        <w:t xml:space="preserve"> c.</w:t>
      </w:r>
      <w:r>
        <w:tab/>
        <w:t>One zone shall be located in a county of the third class with a population greater than 84,000 and less than 92,000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4372D0" w:rsidRDefault="004372D0" w:rsidP="004372D0">
      <w:r>
        <w:tab/>
        <w:t xml:space="preserve"> d.</w:t>
      </w:r>
      <w:r>
        <w:tab/>
        <w:t>One zone shall be located within two noncontiguous qualifying municipalities but comprised of not more than two noncontiguous areas each having a continuous border, if:</w:t>
      </w:r>
    </w:p>
    <w:p w:rsidR="004372D0" w:rsidRDefault="004372D0" w:rsidP="004372D0">
      <w:r>
        <w:tab/>
        <w:t>(1)</w:t>
      </w:r>
      <w:r>
        <w:tab/>
        <w:t>both municipalities are located in the same county which shall be a county of the fifth class with a population greater than 500,000 and less than 555,000 according to the latest federal decennial census;</w:t>
      </w:r>
    </w:p>
    <w:p w:rsidR="004372D0" w:rsidRDefault="004372D0" w:rsidP="004372D0">
      <w:r>
        <w:tab/>
        <w:t>(2)</w:t>
      </w:r>
      <w:r>
        <w:tab/>
        <w:t>the two municipalities submit a joint application and zone development plan; and</w:t>
      </w:r>
    </w:p>
    <w:p w:rsidR="004372D0" w:rsidRDefault="004372D0" w:rsidP="004372D0">
      <w:r>
        <w:tab/>
        <w:t>(3)</w:t>
      </w:r>
      <w:r>
        <w:tab/>
        <w:t>each of the municipalities has a population greater than 16,000 and less than 30,000 and a population density of more than 5,000 persons per square mile, according to the latest federal decennial census; and</w:t>
      </w:r>
    </w:p>
    <w:p w:rsidR="004372D0" w:rsidRDefault="004372D0" w:rsidP="004372D0">
      <w:r>
        <w:tab/>
        <w:t xml:space="preserve"> e.</w:t>
      </w:r>
      <w:r>
        <w:tab/>
        <w:t>One zone shall be located within a municipality having a population greater than 38,000 and less than 46,000 according to the latest federal decennial census if the municipality is located within a county of the fifth class with a population greater than 340,000 and less than 440,000 according to the latest federal decennial census.</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w:t>
      </w:r>
      <w:proofErr w:type="spellStart"/>
      <w:r>
        <w:t>cf</w:t>
      </w:r>
      <w:proofErr w:type="spellEnd"/>
      <w:r>
        <w:t>: P.L.2018, c.19, s.1)</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3.</w:t>
      </w:r>
      <w:r>
        <w:tab/>
        <w:t>Section 3 of P.L.1995, c.382 (C.52:27H-66.1) is amended to read as follows:</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3.</w:t>
      </w:r>
      <w:r>
        <w:tab/>
        <w:t xml:space="preserve">The additional seven zones authorized pursuant to P.L.1995, c.382 (C.52:27H-66.1 et al.), the additional zone authorized pursuant to P.L.2003, c.285, </w:t>
      </w:r>
      <w:r>
        <w:rPr>
          <w:rStyle w:val="LeftBrackt"/>
        </w:rPr>
        <w:t>[</w:t>
      </w:r>
      <w:r>
        <w:t>and</w:t>
      </w:r>
      <w:r>
        <w:rPr>
          <w:rStyle w:val="RightBrackt"/>
        </w:rPr>
        <w:t>]</w:t>
      </w:r>
      <w:r>
        <w:t xml:space="preserve"> the additional zone designated pursuant to P.L.2004, c.75, </w:t>
      </w:r>
      <w:r>
        <w:rPr>
          <w:u w:val="single"/>
        </w:rPr>
        <w:t>and the additional zone designated pursuant to P.L.    , c.    (pending before the Legislature as this bill)</w:t>
      </w:r>
      <w:r>
        <w:t xml:space="preserve"> shall be designated within 90 days of the date of the submittal of an application and zone development plan.  The authority shall accept applications within 90 days of the effective date of P.L.1995, c.382 (C.52:27H-66.1 et al.) </w:t>
      </w:r>
      <w:r>
        <w:rPr>
          <w:rStyle w:val="LeftBrackt"/>
        </w:rPr>
        <w:t>[</w:t>
      </w:r>
      <w:r>
        <w:t>or</w:t>
      </w:r>
      <w:r>
        <w:rPr>
          <w:rStyle w:val="RightBrackt"/>
        </w:rPr>
        <w:t>]</w:t>
      </w:r>
      <w:r>
        <w:rPr>
          <w:u w:val="single"/>
        </w:rPr>
        <w:t>,</w:t>
      </w:r>
      <w:r>
        <w:t xml:space="preserve"> P.L.2003, c.285</w:t>
      </w:r>
      <w:r w:rsidRPr="008E6E25">
        <w:rPr>
          <w:u w:val="single"/>
        </w:rPr>
        <w:t xml:space="preserve">, </w:t>
      </w:r>
      <w:r>
        <w:rPr>
          <w:u w:val="single"/>
        </w:rPr>
        <w:t>or P.L.   , c.    (pending before the Legislature as this bill)</w:t>
      </w:r>
      <w:r>
        <w:t xml:space="preserve">, as applicable, for those zones that fulfill the criteria set forth in this section.  Notwithstanding the provisions of P.L.1983, c.303 (C.52:27H-60 et seq.) to the contrary, the </w:t>
      </w:r>
      <w:r>
        <w:rPr>
          <w:rStyle w:val="LeftBrackt"/>
        </w:rPr>
        <w:t>[</w:t>
      </w:r>
      <w:r>
        <w:t>nine</w:t>
      </w:r>
      <w:r>
        <w:rPr>
          <w:rStyle w:val="RightBrackt"/>
        </w:rPr>
        <w:t>]</w:t>
      </w:r>
      <w:r w:rsidRPr="00D70335">
        <w:t xml:space="preserve"> </w:t>
      </w:r>
      <w:r>
        <w:rPr>
          <w:u w:val="single"/>
        </w:rPr>
        <w:t>10</w:t>
      </w:r>
      <w:r>
        <w:t xml:space="preserve"> additional enterprise zones to be designated by the authority pursuant to the criteria for priority consideration set forth in this section shall be entitled to an exemption to the extent of </w:t>
      </w:r>
      <w:r w:rsidRPr="00950918">
        <w:rPr>
          <w:rFonts w:ascii="Albertus Extra Bold" w:hAnsi="Albertus Extra Bold"/>
          <w:b/>
        </w:rPr>
        <w:t>[</w:t>
      </w:r>
      <w:r>
        <w:t>50%</w:t>
      </w:r>
      <w:r w:rsidRPr="00950918">
        <w:rPr>
          <w:rFonts w:ascii="Albertus Extra Bold" w:hAnsi="Albertus Extra Bold"/>
          <w:b/>
        </w:rPr>
        <w:t>]</w:t>
      </w:r>
      <w:r>
        <w:t xml:space="preserve"> </w:t>
      </w:r>
      <w:r w:rsidRPr="00393A8A">
        <w:rPr>
          <w:u w:val="single"/>
        </w:rPr>
        <w:t xml:space="preserve">50 </w:t>
      </w:r>
      <w:r w:rsidRPr="00950918">
        <w:rPr>
          <w:u w:val="single"/>
        </w:rPr>
        <w:t>percent</w:t>
      </w:r>
      <w:r>
        <w:t xml:space="preserve"> of the tax imposed under the "Sales and Use Tax Act," P.L.1966, c.30 (C.54:32B-1 et seq.).  The following criteria shall be utilized in according priority consideration for designation of the seven additional enterprise zones authorized pursuant to P.L.1995, c.382 (C.52:27H-66.1 et al.), the additional enterprise zone authorized pursuant to P.L.2003, c.285, </w:t>
      </w:r>
      <w:r>
        <w:rPr>
          <w:rStyle w:val="LeftBrackt"/>
        </w:rPr>
        <w:t>[</w:t>
      </w:r>
      <w:r>
        <w:t>and</w:t>
      </w:r>
      <w:r>
        <w:rPr>
          <w:rStyle w:val="RightBrackt"/>
        </w:rPr>
        <w:t>]</w:t>
      </w:r>
      <w:r>
        <w:t xml:space="preserve"> the additional zone designated pursuant to P.L.2004, c.75</w:t>
      </w:r>
      <w:r>
        <w:rPr>
          <w:u w:val="single"/>
        </w:rPr>
        <w:t>, and the additional enterprise zone authorized pursuant to P.L.    , c.    (pending before the Legislature as this bill)</w:t>
      </w:r>
      <w:r>
        <w:t>:</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One zone shall be located in a qualifying municipality with a population greater than 55,000 and less than 65,000 according to the latest federal decennial census in a county of the first class with a population density greater than 6,100 and less than 6,700 persons per square mile according to the latest federal decennial census provided that the qualifying municipality is contiguous to a municipality in which an enterprise zone is designated;</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One zone shall be located in a qualifying municipality with a population greater than 70,000 and less than 80,000 according to the latest federal decennial census;</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One zone shall be located in a qualifying municipality with a population greater than 38,000 and less than 39,500 according to the latest federal decennial census;</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One zone shall be located in a qualifying municipality with a population greater than 45,000 and less than 55,000 according to the latest federal decennial census;</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One zone shall be located in a qualifying municipality with a population greater than 21,000 and less than 22,000;</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One zone shall be located in a qualifying municipality with a population greater than 29,000 and less than 32,000 according to the latest federal decennial census;</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One zone shall be located within a qualifying municipality having a population greater than 7,000 and less than 9,000 according to the latest federal decennial census in a county of the first class with a population greater than 550,000 and less than 560,000 according to the latest federal decennial census;</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(8)</w:t>
      </w:r>
      <w:r>
        <w:tab/>
        <w:t xml:space="preserve">An additional zone shall be located within a qualifying municipality with a population greater than 11,400 and less than 11,600 according to the latest federal decennial census in a county of the second class with a population greater than 500,000 and less than 520,000 according to the latest federal decennial census; </w:t>
      </w:r>
      <w:r>
        <w:rPr>
          <w:rStyle w:val="LeftBrackt"/>
        </w:rPr>
        <w:t>[</w:t>
      </w:r>
      <w:r>
        <w:t>and</w:t>
      </w:r>
      <w:r>
        <w:rPr>
          <w:rStyle w:val="RightBrackt"/>
        </w:rPr>
        <w:t>]</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(9)</w:t>
      </w:r>
      <w:r>
        <w:tab/>
        <w:t>An additional zone shall be located within a qualifying municipality with a population greater than 48,000 and less than 49,000 according to the latest federal decennial census in a county of the second class with a population of greater than 750,000 according to the latest federal decennial census</w:t>
      </w:r>
      <w:r>
        <w:rPr>
          <w:u w:val="single"/>
        </w:rPr>
        <w:t>; and</w:t>
      </w:r>
    </w:p>
    <w:p w:rsidR="004372D0" w:rsidRDefault="004372D0" w:rsidP="004372D0">
      <w:pPr>
        <w:widowControl w:val="0"/>
        <w:tabs>
          <w:tab w:val="clear" w:pos="720"/>
          <w:tab w:val="left" w:pos="-1181"/>
          <w:tab w:val="left" w:pos="-720"/>
          <w:tab w:val="left" w:pos="0"/>
          <w:tab w:val="left" w:pos="360"/>
          <w:tab w:val="left" w:pos="90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u w:val="single"/>
        </w:rPr>
        <w:t>(10)</w:t>
      </w:r>
      <w:r>
        <w:rPr>
          <w:u w:val="single"/>
        </w:rPr>
        <w:tab/>
        <w:t>An additional zone shall be located within a qualifying municipality with a population greater than 25,000 and less than 30,000 according to the most recent federal decennial census and</w:t>
      </w:r>
      <w:r w:rsidRPr="00FD5F51">
        <w:rPr>
          <w:u w:val="single"/>
        </w:rPr>
        <w:t xml:space="preserve"> </w:t>
      </w:r>
      <w:r>
        <w:rPr>
          <w:u w:val="single"/>
        </w:rPr>
        <w:t xml:space="preserve">located in a county of the second class with a population greater than 500,000 and less than 510,000, according to the </w:t>
      </w:r>
      <w:r w:rsidRPr="00972B53">
        <w:rPr>
          <w:u w:val="single"/>
        </w:rPr>
        <w:t xml:space="preserve">most recent </w:t>
      </w:r>
      <w:r>
        <w:rPr>
          <w:u w:val="single"/>
        </w:rPr>
        <w:t>federal decennial census</w:t>
      </w:r>
      <w:r>
        <w:t>.</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w:t>
      </w:r>
      <w:proofErr w:type="spellStart"/>
      <w:r>
        <w:t>cf</w:t>
      </w:r>
      <w:proofErr w:type="spellEnd"/>
      <w:r>
        <w:t>: P.L.2004, c.75, s.3)</w:t>
      </w: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4372D0" w:rsidRDefault="004372D0" w:rsidP="004372D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4.</w:t>
      </w:r>
      <w:r>
        <w:tab/>
        <w:t>This act shall take effect immediately.</w:t>
      </w:r>
    </w:p>
    <w:p w:rsidR="004372D0" w:rsidRDefault="004372D0" w:rsidP="004372D0"/>
    <w:p w:rsidR="004372D0" w:rsidRPr="00CE7BD8" w:rsidRDefault="004372D0" w:rsidP="004372D0"/>
    <w:p w:rsidR="004372D0" w:rsidRPr="00AA7880" w:rsidRDefault="004372D0" w:rsidP="004372D0">
      <w:pPr>
        <w:jc w:val="center"/>
      </w:pPr>
      <w:r w:rsidRPr="00D71D68">
        <w:t>STATEMENT</w:t>
      </w:r>
    </w:p>
    <w:p w:rsidR="004372D0" w:rsidRDefault="004372D0" w:rsidP="004372D0"/>
    <w:p w:rsidR="004372D0" w:rsidRDefault="004372D0" w:rsidP="004372D0">
      <w:r>
        <w:tab/>
        <w:t>This bill would authorize the creation of an urban enterprise zone in the township of West Milford (Passaic County).  The urban enterprise zone authorized under this bill would establish a total of 33 zones created under the Urban Enterprise Zone program, which was first authorized in 1983.  The additional zone authorized pursuant to this bill is required to be designated within 90 days of the date of the submittal of an application and zone development plan by the municipality.  Retail businesses in the additional enterprise zone to be designated pursuant to the criteria for priority consideration set forth in the bill would be entitled to collect sales and use tax reduced to the extent of 50 percent of the tax.</w:t>
      </w:r>
    </w:p>
    <w:p w:rsidR="004372D0" w:rsidRDefault="004372D0" w:rsidP="004372D0">
      <w:r>
        <w:tab/>
        <w:t>West Milford is in urgent need of the economic development an Urban Enterprise Zone can create.  Unique characteristics make it difficult for the</w:t>
      </w:r>
      <w:r w:rsidRPr="00673BA2">
        <w:t xml:space="preserve"> township </w:t>
      </w:r>
      <w:r>
        <w:t>to attract commercial business, which could provide additional local tax revenue to support the township’s public schools.  West Milford’s foreclosure rate ranks amongst the top in the State.  Thirty-percent of West Milford’s land is owned by the State.  Another third of the township's land is owned by the New York Watershed.  The township is located entirely within the Highlands Preservation Zone.  Combined, these factors create a need to attract business and generate revenue to support West Milford’s public schools and increase the revenue for municipal operations.</w:t>
      </w:r>
    </w:p>
    <w:sectPr w:rsidR="004372D0" w:rsidSect="008C433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41D" w:rsidRDefault="00AA541D">
      <w:r>
        <w:separator/>
      </w:r>
    </w:p>
  </w:endnote>
  <w:endnote w:type="continuationSeparator" w:id="0">
    <w:p w:rsidR="00AA541D" w:rsidRDefault="00AA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330" w:rsidRPr="00921C91" w:rsidRDefault="008C43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4330" w:rsidRPr="00921C91" w:rsidRDefault="008C4330">
    <w:pPr>
      <w:pStyle w:val="Footer"/>
      <w:rPr>
        <w:szCs w:val="18"/>
      </w:rPr>
    </w:pPr>
  </w:p>
  <w:p w:rsidR="008C4330" w:rsidRPr="00921C91" w:rsidRDefault="008C43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4330" w:rsidRDefault="008C433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41D" w:rsidRDefault="00AA541D">
      <w:r>
        <w:separator/>
      </w:r>
    </w:p>
  </w:footnote>
  <w:footnote w:type="continuationSeparator" w:id="0">
    <w:p w:rsidR="00AA541D" w:rsidRDefault="00AA5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566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4330" w:rsidRDefault="008C4330" w:rsidP="008C4330">
    <w:pPr>
      <w:pStyle w:val="bpuHeadSpon"/>
    </w:pPr>
    <w:r w:rsidRPr="008C4330">
      <w:rPr>
        <w:rStyle w:val="bpuHeadSponChar"/>
      </w:rPr>
      <w:t>A1445</w:t>
    </w:r>
    <w:r>
      <w:t xml:space="preserve"> B.DECROCE</w:t>
    </w:r>
  </w:p>
  <w:p w:rsidR="008C4330" w:rsidRDefault="008C4330" w:rsidP="008C4330">
    <w:pPr>
      <w:pStyle w:val="bpuHeadSpon"/>
    </w:pPr>
    <w:r>
      <w:fldChar w:fldCharType="begin"/>
    </w:r>
    <w:r>
      <w:instrText xml:space="preserve"> PAGE  \* MERGEFORMAT </w:instrText>
    </w:r>
    <w:r>
      <w:fldChar w:fldCharType="separate"/>
    </w:r>
    <w:r w:rsidR="0035662C">
      <w:rPr>
        <w:noProof/>
      </w:rPr>
      <w:t>5</w:t>
    </w:r>
    <w:r>
      <w:fldChar w:fldCharType="end"/>
    </w:r>
  </w:p>
  <w:p w:rsidR="008C4330" w:rsidRPr="00AF575C" w:rsidRDefault="008C4330" w:rsidP="008C43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4330" w:rsidRDefault="008C4330" w:rsidP="008C4330">
    <w:pPr>
      <w:pStyle w:val="bpuHeadSpon"/>
    </w:pPr>
    <w:r w:rsidRPr="008C4330">
      <w:rPr>
        <w:rStyle w:val="bpuHeadSponChar"/>
      </w:rPr>
      <w:t>A1445</w:t>
    </w:r>
    <w:r>
      <w:t xml:space="preserve"> B.DECROCE</w:t>
    </w:r>
  </w:p>
  <w:p w:rsidR="008C4330" w:rsidRDefault="008C4330" w:rsidP="008C4330">
    <w:pPr>
      <w:pStyle w:val="bpuHeadSpon"/>
    </w:pPr>
    <w:r>
      <w:fldChar w:fldCharType="begin"/>
    </w:r>
    <w:r>
      <w:instrText xml:space="preserve"> PAGE  \* MERGEFORMAT </w:instrText>
    </w:r>
    <w:r>
      <w:fldChar w:fldCharType="separate"/>
    </w:r>
    <w:r w:rsidR="0035662C">
      <w:rPr>
        <w:noProof/>
      </w:rPr>
      <w:t>2</w:t>
    </w:r>
    <w:r>
      <w:fldChar w:fldCharType="end"/>
    </w:r>
  </w:p>
  <w:p w:rsidR="008C4330" w:rsidRDefault="008C4330" w:rsidP="008C43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4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662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2D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8F0"/>
    <w:rsid w:val="005C7C01"/>
    <w:rsid w:val="005D28BC"/>
    <w:rsid w:val="005D5980"/>
    <w:rsid w:val="005E5083"/>
    <w:rsid w:val="005F1C6B"/>
    <w:rsid w:val="005F22F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33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41D"/>
    <w:rsid w:val="00AA6194"/>
    <w:rsid w:val="00AA64D0"/>
    <w:rsid w:val="00AB4C5C"/>
    <w:rsid w:val="00AC4B4B"/>
    <w:rsid w:val="00AD7C41"/>
    <w:rsid w:val="00AE1E57"/>
    <w:rsid w:val="00AE1E8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7A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C57215-50AD-4489-99E9-E73EBEF7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4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6657E-E5AA-4AF1-8E02-6AFBE4DE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2511</Words>
  <Characters>13495</Characters>
  <Application>Microsoft Office Word</Application>
  <DocSecurity>0</DocSecurity>
  <Lines>300</Lines>
  <Paragraphs>58</Paragraphs>
  <ScaleCrop>false</ScaleCrop>
  <HeadingPairs>
    <vt:vector size="2" baseType="variant">
      <vt:variant>
        <vt:lpstr>Title</vt:lpstr>
      </vt:variant>
      <vt:variant>
        <vt:i4>1</vt:i4>
      </vt:variant>
    </vt:vector>
  </HeadingPairs>
  <TitlesOfParts>
    <vt:vector size="1" baseType="lpstr">
      <vt:lpstr>decroce/4348_I1</vt:lpstr>
    </vt:vector>
  </TitlesOfParts>
  <Manager>R224</Manager>
  <Company>OFFICE of LEGISLATIVE SERVICES</Company>
  <LinksUpToDate>false</LinksUpToDate>
  <CharactersWithSpaces>16046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A1445</dc:title>
  <dc:creator>Assemblywoman  DECROCE</dc:creator>
  <cp:keywords>A1445|7|AU |220|0|0|!|0|</cp:keywords>
  <dc:description>PREFILED 2020</dc:description>
  <cp:lastModifiedBy>Franks, Denise</cp:lastModifiedBy>
  <cp:revision>2</cp:revision>
  <cp:lastPrinted>2020-01-09T17:52:00Z</cp:lastPrinted>
  <dcterms:created xsi:type="dcterms:W3CDTF">2020-01-09T20:56:00Z</dcterms:created>
  <dcterms:modified xsi:type="dcterms:W3CDTF">2020-01-09T20:56:00Z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