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DD7" w:rsidRDefault="00214DD7" w:rsidP="00214DD7">
      <w:pPr>
        <w:pStyle w:val="bpuBill"/>
      </w:pPr>
      <w:bookmarkStart w:id="0" w:name="bpuFrontPg"/>
      <w:bookmarkStart w:id="1" w:name="_GoBack"/>
      <w:bookmarkEnd w:id="0"/>
      <w:bookmarkEnd w:id="1"/>
      <w:r>
        <w:t xml:space="preserve">ASSEMBLY, No. 1571 </w:t>
      </w:r>
    </w:p>
    <w:p w:rsidR="00214DD7" w:rsidRPr="00214DD7" w:rsidRDefault="00214DD7" w:rsidP="00214D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219667" r:id="rId8"/>
        </w:object>
      </w:r>
    </w:p>
    <w:p w:rsidR="00214DD7" w:rsidRDefault="00214DD7" w:rsidP="00214DD7">
      <w:pPr>
        <w:pStyle w:val="bpuState"/>
      </w:pPr>
      <w:r>
        <w:t>STATE OF NEW JERSEY</w:t>
      </w:r>
    </w:p>
    <w:p w:rsidR="00214DD7" w:rsidRDefault="00214DD7" w:rsidP="00214DD7">
      <w:pPr>
        <w:pStyle w:val="bpuLegislature"/>
      </w:pPr>
      <w:r>
        <w:t>219th LEGISLATURE</w:t>
      </w:r>
    </w:p>
    <w:p w:rsidR="00214DD7" w:rsidRDefault="00214DD7" w:rsidP="00214DD7">
      <w:pPr>
        <w:pStyle w:val="bpuWpGraphic"/>
      </w:pPr>
      <w:r>
        <w:object w:dxaOrig="8985" w:dyaOrig="255">
          <v:shape id="_x0000_i1026" type="#_x0000_t75" style="width:6in;height:12pt" o:ole="">
            <v:imagedata r:id="rId7" o:title=""/>
          </v:shape>
          <o:OLEObject Type="Embed" ProgID="WPWin6.1" ShapeID="_x0000_i1026" DrawAspect="Content" ObjectID="_1669219668" r:id="rId9"/>
        </w:object>
      </w:r>
      <w:r>
        <w:t xml:space="preserve">  </w:t>
      </w:r>
    </w:p>
    <w:p w:rsidR="00214DD7" w:rsidRDefault="00214DD7" w:rsidP="00214DD7">
      <w:pPr>
        <w:pStyle w:val="bpuIntro"/>
      </w:pPr>
      <w:r>
        <w:t>PRE-FILED FOR INTRODUCTION IN THE 2020 SESSION</w:t>
      </w:r>
    </w:p>
    <w:p w:rsidR="00214DD7" w:rsidRDefault="00214DD7" w:rsidP="00214DD7">
      <w:pPr>
        <w:pStyle w:val="bpuIntro"/>
      </w:pPr>
    </w:p>
    <w:p w:rsidR="00214DD7" w:rsidRDefault="00214DD7" w:rsidP="00214DD7">
      <w:pPr>
        <w:pStyle w:val="bpuIntro"/>
        <w:sectPr w:rsidR="00214DD7" w:rsidSect="002227E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14DD7" w:rsidRDefault="00214DD7" w:rsidP="00214DD7">
      <w:pPr>
        <w:pStyle w:val="bpuIntro"/>
      </w:pPr>
    </w:p>
    <w:p w:rsidR="00214DD7" w:rsidRDefault="00214DD7" w:rsidP="00214DD7">
      <w:pPr>
        <w:pStyle w:val="bpuSponsor"/>
      </w:pPr>
      <w:r>
        <w:t>Sponsored by:</w:t>
      </w:r>
    </w:p>
    <w:p w:rsidR="00214DD7" w:rsidRDefault="00214DD7" w:rsidP="00214DD7">
      <w:pPr>
        <w:pStyle w:val="bpuSponsor"/>
      </w:pPr>
      <w:r>
        <w:t>Assemblyman  ERIC HOUGHTALING</w:t>
      </w:r>
    </w:p>
    <w:p w:rsidR="00214DD7" w:rsidRDefault="00214DD7" w:rsidP="00214DD7">
      <w:pPr>
        <w:pStyle w:val="bpuSponsor"/>
      </w:pPr>
      <w:r>
        <w:t>District 11 (Monmouth)</w:t>
      </w:r>
    </w:p>
    <w:p w:rsidR="00214DD7" w:rsidRDefault="00214DD7" w:rsidP="00214DD7">
      <w:pPr>
        <w:pStyle w:val="bpuSponsor"/>
      </w:pPr>
      <w:r>
        <w:t>Assemblyman  JOSEPH V. EGAN</w:t>
      </w:r>
    </w:p>
    <w:p w:rsidR="00214DD7" w:rsidRDefault="00214DD7" w:rsidP="00214DD7">
      <w:pPr>
        <w:pStyle w:val="bpuSponsor"/>
      </w:pPr>
      <w:r>
        <w:t>District 17 (Middlesex and Somerset)</w:t>
      </w:r>
    </w:p>
    <w:p w:rsidR="00214DD7" w:rsidRDefault="00214DD7" w:rsidP="00214DD7">
      <w:pPr>
        <w:pStyle w:val="bpuSponsor"/>
      </w:pPr>
      <w:r>
        <w:t>Assemblywoman  CAROL A. MURPHY</w:t>
      </w:r>
    </w:p>
    <w:p w:rsidR="00214DD7" w:rsidRDefault="00214DD7" w:rsidP="00214DD7">
      <w:pPr>
        <w:pStyle w:val="bpuSponsor"/>
      </w:pPr>
      <w:r>
        <w:t>District 7 (Burlington)</w:t>
      </w:r>
    </w:p>
    <w:p w:rsidR="00214DD7" w:rsidRDefault="00214DD7" w:rsidP="00214DD7">
      <w:pPr>
        <w:pStyle w:val="bpuSponsor"/>
      </w:pPr>
    </w:p>
    <w:p w:rsidR="00453083" w:rsidRDefault="002227E5" w:rsidP="002227E5">
      <w:pPr>
        <w:pStyle w:val="bpuSponsor"/>
      </w:pPr>
      <w:r>
        <w:t>Co-Sponsored by:</w:t>
      </w:r>
    </w:p>
    <w:p w:rsidR="002227E5" w:rsidRPr="002227E5" w:rsidRDefault="002227E5" w:rsidP="002227E5">
      <w:pPr>
        <w:pStyle w:val="bpuSponsor"/>
      </w:pPr>
      <w:r w:rsidRPr="002227E5">
        <w:t xml:space="preserve">Assemblywoman Swain, Assemblymen Tully, </w:t>
      </w:r>
      <w:proofErr w:type="spellStart"/>
      <w:r w:rsidRPr="002227E5">
        <w:t>Danielsen</w:t>
      </w:r>
      <w:proofErr w:type="spellEnd"/>
      <w:r w:rsidRPr="002227E5">
        <w:t xml:space="preserve"> and </w:t>
      </w:r>
      <w:proofErr w:type="spellStart"/>
      <w:r w:rsidRPr="002227E5">
        <w:t>Verrelli</w:t>
      </w:r>
      <w:proofErr w:type="spellEnd"/>
    </w:p>
    <w:p w:rsidR="00214DD7" w:rsidRDefault="00214DD7" w:rsidP="00214DD7">
      <w:pPr>
        <w:pStyle w:val="bpuSponsor"/>
      </w:pPr>
    </w:p>
    <w:p w:rsidR="002227E5" w:rsidRPr="002227E5" w:rsidRDefault="002227E5" w:rsidP="002227E5"/>
    <w:p w:rsidR="00214DD7" w:rsidRDefault="00214DD7" w:rsidP="00214DD7"/>
    <w:p w:rsidR="00214DD7" w:rsidRPr="00214DD7" w:rsidRDefault="00214DD7" w:rsidP="00214DD7"/>
    <w:p w:rsidR="00214DD7" w:rsidRDefault="00214DD7" w:rsidP="00214DD7">
      <w:pPr>
        <w:pStyle w:val="bpuSponsor"/>
      </w:pPr>
      <w:r>
        <w:t>SYNOPSIS</w:t>
      </w:r>
    </w:p>
    <w:p w:rsidR="00214DD7" w:rsidRDefault="00214DD7" w:rsidP="00214DD7">
      <w:pPr>
        <w:pStyle w:val="bpuNormText"/>
      </w:pPr>
      <w:r>
        <w:tab/>
        <w:t xml:space="preserve">Imposes prevailing wage for public work on properties receiving tax abatements or exemptions. </w:t>
      </w:r>
    </w:p>
    <w:p w:rsidR="00214DD7" w:rsidRDefault="00214DD7" w:rsidP="00214DD7">
      <w:pPr>
        <w:pStyle w:val="bpuNormText"/>
      </w:pPr>
    </w:p>
    <w:p w:rsidR="00214DD7" w:rsidRDefault="00214DD7" w:rsidP="00214DD7">
      <w:pPr>
        <w:pStyle w:val="bpuSponsor"/>
      </w:pPr>
      <w:r>
        <w:t xml:space="preserve">CURRENT VERSION OF TEXT </w:t>
      </w:r>
    </w:p>
    <w:p w:rsidR="00214DD7" w:rsidRDefault="00214DD7" w:rsidP="00214DD7">
      <w:pPr>
        <w:pStyle w:val="bpuNormText"/>
      </w:pPr>
      <w:r>
        <w:tab/>
        <w:t>Introduced Pending Technical Review by Legislative Counsel.</w:t>
      </w:r>
    </w:p>
    <w:p w:rsidR="00214DD7" w:rsidRDefault="00214DD7" w:rsidP="00214D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4DD7" w:rsidRDefault="00214D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4DD7" w:rsidSect="00214DD7">
          <w:type w:val="continuous"/>
          <w:pgSz w:w="12240" w:h="20160" w:code="5"/>
          <w:pgMar w:top="2160" w:right="2275" w:bottom="1440" w:left="2275" w:header="72" w:footer="720" w:gutter="0"/>
          <w:pgNumType w:start="1"/>
          <w:cols w:space="720"/>
          <w:docGrid w:linePitch="360"/>
        </w:sectPr>
      </w:pPr>
    </w:p>
    <w:p w:rsidR="00EA729D" w:rsidRDefault="00EA729D" w:rsidP="00EA729D">
      <w:pPr>
        <w:pStyle w:val="HangingAnAct"/>
        <w:rPr>
          <w:rStyle w:val="HangingAnActChar"/>
        </w:rPr>
      </w:pPr>
      <w:r w:rsidRPr="00EA729D">
        <w:rPr>
          <w:rStyle w:val="BillHead"/>
        </w:rPr>
        <w:lastRenderedPageBreak/>
        <w:t>An Act</w:t>
      </w:r>
      <w:r>
        <w:rPr>
          <w:rStyle w:val="HangingAnActChar"/>
        </w:rPr>
        <w:t xml:space="preserve"> </w:t>
      </w:r>
      <w:r>
        <w:t>concerning prevailing wage requirements for public work on certain properties receiving tax abatements or exemptions and amending P.L.1963, c.150.</w:t>
      </w:r>
    </w:p>
    <w:p w:rsidR="00EA729D" w:rsidRDefault="00EA729D" w:rsidP="00EA729D"/>
    <w:p w:rsidR="00EA729D" w:rsidRDefault="00EA729D" w:rsidP="00EA729D">
      <w:r>
        <w:tab/>
      </w:r>
      <w:r>
        <w:rPr>
          <w:rStyle w:val="BillHeading2"/>
        </w:rPr>
        <w:t xml:space="preserve">Be It Enacted </w:t>
      </w:r>
      <w:r>
        <w:rPr>
          <w:rStyle w:val="BillLanguage"/>
        </w:rPr>
        <w:t>by the Senate and General Assembly of the State of New Jersey:</w:t>
      </w:r>
    </w:p>
    <w:p w:rsidR="00EA729D" w:rsidRDefault="00EA729D" w:rsidP="00EA729D"/>
    <w:p w:rsidR="00EA729D" w:rsidRDefault="00EA729D" w:rsidP="00EA729D">
      <w:r>
        <w:tab/>
        <w:t>1.</w:t>
      </w:r>
      <w:r>
        <w:tab/>
        <w:t>Section 2 of P.L.1963, c.150 (34:11-56.26) is amended as follows:</w:t>
      </w:r>
    </w:p>
    <w:p w:rsidR="00EA729D" w:rsidRDefault="00EA729D" w:rsidP="00EA729D">
      <w:r>
        <w:tab/>
        <w:t>2.</w:t>
      </w:r>
      <w:r>
        <w:tab/>
        <w:t>As used in this act:</w:t>
      </w:r>
    </w:p>
    <w:p w:rsidR="00EA729D" w:rsidRDefault="00EA729D" w:rsidP="00EA729D">
      <w:r>
        <w:tab/>
        <w:t>(1)</w:t>
      </w:r>
      <w:r>
        <w:tab/>
        <w:t xml:space="preserve">"Department" means the Department of Labor and Workforce Development of the State of </w:t>
      </w:r>
      <w:smartTag w:uri="urn:schemas-microsoft-com:office:smarttags" w:element="State">
        <w:smartTag w:uri="urn:schemas-microsoft-com:office:smarttags" w:element="place">
          <w:r>
            <w:t>New Jersey</w:t>
          </w:r>
        </w:smartTag>
      </w:smartTag>
      <w:r>
        <w:t>.</w:t>
      </w:r>
    </w:p>
    <w:p w:rsidR="00EA729D" w:rsidRDefault="00EA729D" w:rsidP="00EA729D">
      <w:r>
        <w:tab/>
        <w:t>(2)</w:t>
      </w:r>
      <w: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EA729D" w:rsidRDefault="00EA729D" w:rsidP="00EA729D">
      <w:r>
        <w:tab/>
        <w:t>(3)</w:t>
      </w:r>
      <w: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EA729D" w:rsidRDefault="00EA729D" w:rsidP="00EA729D">
      <w:r>
        <w:tab/>
        <w:t>(4)</w:t>
      </w:r>
      <w:r>
        <w:tab/>
        <w:t xml:space="preserve">"Public body" means the State of </w:t>
      </w:r>
      <w:smartTag w:uri="urn:schemas-microsoft-com:office:smarttags" w:element="State">
        <w:r>
          <w:t>New Jersey</w:t>
        </w:r>
      </w:smartTag>
      <w:r>
        <w:t xml:space="preserve">, any of its political subdivisions, any authority created by the Legislature of the State of </w:t>
      </w:r>
      <w:smartTag w:uri="urn:schemas-microsoft-com:office:smarttags" w:element="State">
        <w:r>
          <w:t>New Jersey</w:t>
        </w:r>
      </w:smartTag>
      <w:r>
        <w:t xml:space="preserve"> and any instrumentality or agency of the State of </w:t>
      </w:r>
      <w:smartTag w:uri="urn:schemas-microsoft-com:office:smarttags" w:element="State">
        <w:smartTag w:uri="urn:schemas-microsoft-com:office:smarttags" w:element="place">
          <w:r>
            <w:t>New Jersey</w:t>
          </w:r>
        </w:smartTag>
      </w:smartTag>
      <w:r>
        <w:t xml:space="preserve"> or of any of its political subdivisions.</w:t>
      </w:r>
    </w:p>
    <w:p w:rsidR="00EA729D" w:rsidRDefault="00EA729D" w:rsidP="00EA729D">
      <w:pPr>
        <w:rPr>
          <w:u w:val="single"/>
        </w:rPr>
      </w:pPr>
      <w:r>
        <w:tab/>
        <w:t>(5)</w:t>
      </w:r>
      <w:r>
        <w:tab/>
        <w:t xml:space="preserve">"Public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w:t>
      </w:r>
      <w:r>
        <w:rPr>
          <w:rFonts w:ascii="Albertus Extra Bold" w:hAnsi="Albertus Extra Bold"/>
          <w:b/>
        </w:rPr>
        <w:t>[</w:t>
      </w:r>
      <w:r>
        <w:t>the</w:t>
      </w:r>
      <w:r>
        <w:rPr>
          <w:rFonts w:ascii="Albertus Extra Bold" w:hAnsi="Albertus Extra Bold"/>
          <w:b/>
        </w:rPr>
        <w:t>]</w:t>
      </w:r>
      <w:r>
        <w:rPr>
          <w:u w:val="single"/>
        </w:rPr>
        <w:t>:</w:t>
      </w:r>
    </w:p>
    <w:p w:rsidR="00EA729D" w:rsidRDefault="00EA729D" w:rsidP="00EA729D">
      <w:pPr>
        <w:rPr>
          <w:u w:val="single"/>
        </w:rPr>
      </w:pPr>
      <w:r>
        <w:tab/>
      </w:r>
      <w:r>
        <w:rPr>
          <w:u w:val="single"/>
        </w:rPr>
        <w:t>(a) The</w:t>
      </w:r>
      <w:r>
        <w:t xml:space="preserve"> property or premises is owned by the public body</w:t>
      </w:r>
      <w:r>
        <w:rPr>
          <w:u w:val="single"/>
        </w:rPr>
        <w:t>;</w:t>
      </w:r>
    </w:p>
    <w:p w:rsidR="00EA729D" w:rsidRDefault="00EA729D" w:rsidP="00EA729D">
      <w:pPr>
        <w:rPr>
          <w:u w:val="single"/>
        </w:rPr>
      </w:pPr>
      <w:r>
        <w:tab/>
      </w:r>
      <w:r>
        <w:rPr>
          <w:u w:val="single"/>
        </w:rPr>
        <w:t xml:space="preserve">(b) A public body has provided, approved or authorized a tax abatement or tax exemption for the property or premises, unless the property or premises is, as the property of a nonprofit organization, </w:t>
      </w:r>
      <w:r>
        <w:rPr>
          <w:u w:val="single"/>
        </w:rPr>
        <w:lastRenderedPageBreak/>
        <w:t>exempt from taxation pursuant to R.S.54:4-3.6 and is not subject to the provisions of section 1 of P.L.1979, c.303 (C.34:1B-5.1) or the provisions of P.L.2004, c.127 (C.5:12-161.3 et al.);</w:t>
      </w:r>
      <w:r>
        <w:t xml:space="preserve"> or</w:t>
      </w:r>
    </w:p>
    <w:p w:rsidR="00EA729D" w:rsidRDefault="00EA729D" w:rsidP="00EA729D">
      <w:r>
        <w:tab/>
      </w:r>
      <w:r>
        <w:rPr>
          <w:rFonts w:ascii="Albertus Extra Bold" w:hAnsi="Albertus Extra Bold"/>
          <w:b/>
        </w:rPr>
        <w:t>[</w:t>
      </w:r>
      <w:r>
        <w:t>(a)</w:t>
      </w:r>
      <w:r>
        <w:rPr>
          <w:rFonts w:ascii="Albertus Extra Bold" w:hAnsi="Albertus Extra Bold"/>
          <w:b/>
        </w:rPr>
        <w:t>]</w:t>
      </w:r>
      <w:r>
        <w:t xml:space="preserve"> </w:t>
      </w:r>
      <w:r>
        <w:rPr>
          <w:u w:val="single"/>
        </w:rPr>
        <w:t>(c) (</w:t>
      </w:r>
      <w:proofErr w:type="spellStart"/>
      <w:r>
        <w:rPr>
          <w:u w:val="single"/>
        </w:rPr>
        <w:t>i</w:t>
      </w:r>
      <w:proofErr w:type="spellEnd"/>
      <w:r>
        <w:rPr>
          <w:u w:val="single"/>
        </w:rPr>
        <w:t>)</w:t>
      </w:r>
      <w:r>
        <w:t xml:space="preserve"> Not less than 55% of the property or premises is leased by a public body, or is subject to an agreement to be subsequently leased by the public body; and</w:t>
      </w:r>
    </w:p>
    <w:p w:rsidR="00EA729D" w:rsidRDefault="00EA729D" w:rsidP="00EA729D">
      <w:r>
        <w:tab/>
      </w:r>
      <w:r>
        <w:rPr>
          <w:rFonts w:ascii="Albertus Extra Bold" w:hAnsi="Albertus Extra Bold"/>
          <w:b/>
        </w:rPr>
        <w:t>[</w:t>
      </w:r>
      <w:r>
        <w:t>(b)</w:t>
      </w:r>
      <w:r>
        <w:rPr>
          <w:rFonts w:ascii="Albertus Extra Bold" w:hAnsi="Albertus Extra Bold"/>
          <w:b/>
        </w:rPr>
        <w:t>]</w:t>
      </w:r>
      <w:r>
        <w:t xml:space="preserve"> </w:t>
      </w:r>
      <w:r>
        <w:rPr>
          <w:u w:val="single"/>
        </w:rPr>
        <w:t>(ii)</w:t>
      </w:r>
      <w:r>
        <w:t xml:space="preserve"> The portion of the property or premises that is leased or subject to </w:t>
      </w:r>
      <w:r>
        <w:rPr>
          <w:rFonts w:ascii="Albertus Extra Bold" w:hAnsi="Albertus Extra Bold"/>
          <w:b/>
        </w:rPr>
        <w:t>[</w:t>
      </w:r>
      <w:r>
        <w:t>an</w:t>
      </w:r>
      <w:r>
        <w:rPr>
          <w:rFonts w:ascii="Albertus Extra Bold" w:hAnsi="Albertus Extra Bold"/>
          <w:b/>
        </w:rPr>
        <w:t>]</w:t>
      </w:r>
      <w:r>
        <w:t xml:space="preserve"> </w:t>
      </w:r>
      <w:r>
        <w:rPr>
          <w:u w:val="single"/>
        </w:rPr>
        <w:t>the</w:t>
      </w:r>
      <w:r>
        <w:t xml:space="preserve"> agreement to be subsequently leased by the public body measures more than 20,000 square feet.</w:t>
      </w:r>
    </w:p>
    <w:p w:rsidR="00EA729D" w:rsidRDefault="00EA729D" w:rsidP="00EA729D">
      <w:r>
        <w:tab/>
        <w:t>(6)</w:t>
      </w:r>
      <w:r>
        <w:tab/>
        <w:t>"Commissioner" means the Commissioner of Labor and Workforce Development or his duly authorized representatives.</w:t>
      </w:r>
    </w:p>
    <w:p w:rsidR="00EA729D" w:rsidRDefault="00EA729D" w:rsidP="00EA729D">
      <w:r>
        <w:tab/>
        <w:t>(7)</w:t>
      </w:r>
      <w:r>
        <w:tab/>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EA729D" w:rsidRDefault="00EA729D" w:rsidP="00EA729D">
      <w:r>
        <w:tab/>
        <w:t>(8)</w:t>
      </w:r>
      <w:r>
        <w:tab/>
        <w:t>"Work performed under a rehabilitation program" means work arranged by and at a State institution primarily for teaching and upgrading the skills and employment opportunities of the inmates of such institutions.</w:t>
      </w:r>
    </w:p>
    <w:p w:rsidR="00EA729D" w:rsidRDefault="00EA729D" w:rsidP="00EA729D">
      <w:r>
        <w:tab/>
        <w:t>(9)</w:t>
      </w:r>
      <w: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EA729D" w:rsidRDefault="00EA729D" w:rsidP="00EA729D">
      <w:r>
        <w:tab/>
        <w:t>(10) "Act" means the provisions of P.L.1963, c.150 (C.34:11-56.25 et seq.) and the rules and regulations issued hereunder.</w:t>
      </w:r>
    </w:p>
    <w:p w:rsidR="00EA729D" w:rsidRDefault="00EA729D" w:rsidP="00EA729D">
      <w:r>
        <w:tab/>
        <w:t>(11)  "Prevailing wage contract threshold amount" means:</w:t>
      </w:r>
    </w:p>
    <w:p w:rsidR="00EA729D" w:rsidRDefault="00EA729D" w:rsidP="00EA729D">
      <w:r>
        <w:tab/>
        <w:t>(a)</w:t>
      </w:r>
      <w:r>
        <w:tab/>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EA729D" w:rsidRDefault="00EA729D" w:rsidP="00EA729D">
      <w:r>
        <w:lastRenderedPageBreak/>
        <w:tab/>
        <w:t>(b)</w:t>
      </w:r>
      <w:r>
        <w:tab/>
        <w:t>In the case of any public work other than a public work described in paragraph (a) of this subsection, an amount equal to $2,000.</w:t>
      </w:r>
    </w:p>
    <w:p w:rsidR="00EA729D" w:rsidRDefault="00EA729D" w:rsidP="00EA729D">
      <w:r>
        <w:tab/>
        <w:t>(12) "Custom fabrication" means the fabrication of plumbing, heating, cooling, ventilation or exhaust duct systems, and mechanical insulation.</w:t>
      </w:r>
    </w:p>
    <w:p w:rsidR="00EA729D" w:rsidRDefault="00EA729D" w:rsidP="00EA729D">
      <w:r>
        <w:t>(</w:t>
      </w:r>
      <w:proofErr w:type="spellStart"/>
      <w:r>
        <w:t>cf</w:t>
      </w:r>
      <w:proofErr w:type="spellEnd"/>
      <w:r>
        <w:t>: P.L.2009, c.249, s.1)</w:t>
      </w:r>
    </w:p>
    <w:p w:rsidR="00EA729D" w:rsidRDefault="00EA729D" w:rsidP="00EA729D"/>
    <w:p w:rsidR="00EA729D" w:rsidRDefault="00EA729D" w:rsidP="00EA729D">
      <w:r>
        <w:tab/>
        <w:t>2.</w:t>
      </w:r>
      <w:r>
        <w:tab/>
        <w:t>Section 3 of P.L.1963, c.150 (34:11-56.27) is amended as follows:</w:t>
      </w:r>
    </w:p>
    <w:p w:rsidR="00EA729D" w:rsidRDefault="00EA729D" w:rsidP="00EA729D">
      <w:pPr>
        <w:rPr>
          <w:u w:val="single"/>
        </w:rPr>
      </w:pPr>
      <w:r>
        <w:tab/>
        <w:t>3.</w:t>
      </w:r>
      <w:r>
        <w:tab/>
        <w:t>Every contract in excess of the prevailing wage contract threshold amount for any public work to which any public body is a party</w:t>
      </w:r>
      <w:r>
        <w:rPr>
          <w:u w:val="single"/>
        </w:rPr>
        <w:t>, or which is paid for in whole or in part out of the funds of a public body,</w:t>
      </w:r>
      <w:r>
        <w:t xml:space="preserve"> or for public work to be done on property or premises </w:t>
      </w:r>
      <w:r>
        <w:rPr>
          <w:u w:val="single"/>
        </w:rPr>
        <w:t>which is</w:t>
      </w:r>
      <w:r>
        <w:t xml:space="preserve"> owned by a public body</w:t>
      </w:r>
      <w:r>
        <w:rPr>
          <w:u w:val="single"/>
        </w:rPr>
        <w:t>, or for which a public body provides, approves or authorizes a tax abatement or tax exemption for a property or premises other than a property or premises which is, as the property or premises of a nonprofit organization, exempt from taxation pursuant to R.S.54:4-3.6 and is not subject to the provisions of section 1 of P.L.1979, c.303 (C.34:1B-5.1) or the provisions of P.L.2004, c.127 (C.5:12-161.3 et al.),</w:t>
      </w:r>
      <w:r>
        <w:t xml:space="preserve"> or </w:t>
      </w:r>
      <w:r>
        <w:rPr>
          <w:u w:val="single"/>
        </w:rPr>
        <w:t>which is</w:t>
      </w:r>
      <w:r>
        <w:t xml:space="preserve"> leased or to be leased by a public body</w:t>
      </w:r>
      <w:r>
        <w:rPr>
          <w:u w:val="single"/>
        </w:rPr>
        <w:t>,</w:t>
      </w:r>
      <w:r>
        <w:t xml:space="preserve"> shall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EA729D" w:rsidRDefault="00EA729D" w:rsidP="00EA729D">
      <w:r>
        <w:t>(</w:t>
      </w:r>
      <w:proofErr w:type="spellStart"/>
      <w:r>
        <w:t>cf</w:t>
      </w:r>
      <w:proofErr w:type="spellEnd"/>
      <w:r>
        <w:t>: P.L.2007, c.68, s.2)</w:t>
      </w:r>
    </w:p>
    <w:p w:rsidR="00EA729D" w:rsidRDefault="00EA729D" w:rsidP="00EA729D"/>
    <w:p w:rsidR="00EA729D" w:rsidRDefault="00EA729D" w:rsidP="00EA729D">
      <w:r>
        <w:tab/>
        <w:t>3.</w:t>
      </w:r>
      <w:r>
        <w:tab/>
        <w:t>This act shall take effect immediately.</w:t>
      </w:r>
    </w:p>
    <w:p w:rsidR="00EA729D" w:rsidRDefault="00EA729D" w:rsidP="00EA729D"/>
    <w:p w:rsidR="00EA729D" w:rsidRDefault="00EA729D" w:rsidP="00EA729D">
      <w:pPr>
        <w:jc w:val="center"/>
      </w:pPr>
    </w:p>
    <w:p w:rsidR="00EA729D" w:rsidRDefault="00EA729D" w:rsidP="00EA729D">
      <w:pPr>
        <w:jc w:val="center"/>
      </w:pPr>
      <w:r>
        <w:t>STATEMENT</w:t>
      </w:r>
    </w:p>
    <w:p w:rsidR="00EA729D" w:rsidRDefault="00EA729D" w:rsidP="00EA729D"/>
    <w:p w:rsidR="00EA729D" w:rsidRDefault="00EA729D" w:rsidP="00EA729D">
      <w:r>
        <w:tab/>
      </w:r>
      <w:r>
        <w:rPr>
          <w:spacing w:val="0"/>
          <w:szCs w:val="20"/>
        </w:rPr>
        <w:t xml:space="preserve">This bill makes subject to the prevailing wage requirements of the "New Jersey Prevailing Wage Act," P.L.1963, c.150 (C.34:11-56.25 et seq.), any public work done on a property or premises for which a public body provides, approves or authorizes a tax abatement or tax exemption for the property or premises, unless the property or </w:t>
      </w:r>
      <w:r>
        <w:rPr>
          <w:spacing w:val="0"/>
          <w:szCs w:val="20"/>
        </w:rPr>
        <w:lastRenderedPageBreak/>
        <w:t>premises is exempt, as the property of a nonprofit organization, from taxation pursuant to R.S.54:4-3.6, and is not subject to the provisions of section 1 of P.L.1979, c.303 (C.34:1B-5.1), which concerns public works of the New Jersey Economic Development Authority, or P.L.2004, c.127 (C.5:12-161.3 et al.), which concerns public works of the Casino Reinvestment Development Authority.</w:t>
      </w:r>
    </w:p>
    <w:sectPr w:rsidR="00EA729D" w:rsidSect="00D909C2">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DAB" w:rsidRDefault="006F4DAB">
      <w:r>
        <w:separator/>
      </w:r>
    </w:p>
  </w:endnote>
  <w:endnote w:type="continuationSeparator" w:id="0">
    <w:p w:rsidR="006F4DAB" w:rsidRDefault="006F4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083" w:rsidRDefault="002227E5" w:rsidP="002227E5">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BFC" w:rsidRPr="00921C91" w:rsidRDefault="005A2B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2BFC" w:rsidRPr="00921C91" w:rsidRDefault="005A2BFC">
    <w:pPr>
      <w:pStyle w:val="Footer"/>
      <w:rPr>
        <w:szCs w:val="18"/>
      </w:rPr>
    </w:pPr>
  </w:p>
  <w:p w:rsidR="005A2BFC" w:rsidRPr="00921C91" w:rsidRDefault="005A2B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2BFC" w:rsidRDefault="005A2BF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DAB" w:rsidRDefault="006F4DAB">
      <w:r>
        <w:separator/>
      </w:r>
    </w:p>
  </w:footnote>
  <w:footnote w:type="continuationSeparator" w:id="0">
    <w:p w:rsidR="006F4DAB" w:rsidRDefault="006F4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4E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4DD7" w:rsidRDefault="00214DD7" w:rsidP="00214DD7">
    <w:pPr>
      <w:pStyle w:val="bpuHeadSpon"/>
    </w:pPr>
    <w:r w:rsidRPr="00214DD7">
      <w:rPr>
        <w:rStyle w:val="bpuHeadSponChar"/>
      </w:rPr>
      <w:t>A1571</w:t>
    </w:r>
    <w:r>
      <w:t xml:space="preserve"> HOUGHTALING, EGAN</w:t>
    </w:r>
  </w:p>
  <w:p w:rsidR="00214DD7" w:rsidRDefault="00214DD7" w:rsidP="00214DD7">
    <w:pPr>
      <w:pStyle w:val="bpuHeadSpon"/>
    </w:pPr>
    <w:r>
      <w:fldChar w:fldCharType="begin"/>
    </w:r>
    <w:r>
      <w:instrText xml:space="preserve"> PAGE  \* MERGEFORMAT </w:instrText>
    </w:r>
    <w:r>
      <w:fldChar w:fldCharType="separate"/>
    </w:r>
    <w:r w:rsidR="00674E23">
      <w:rPr>
        <w:noProof/>
      </w:rPr>
      <w:t>5</w:t>
    </w:r>
    <w:r>
      <w:fldChar w:fldCharType="end"/>
    </w:r>
  </w:p>
  <w:p w:rsidR="00214DD7" w:rsidRPr="00AF575C" w:rsidRDefault="00214DD7" w:rsidP="00214D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4DD7" w:rsidRDefault="00214DD7" w:rsidP="00214DD7">
    <w:pPr>
      <w:pStyle w:val="bpuHeadSpon"/>
    </w:pPr>
    <w:r w:rsidRPr="00214DD7">
      <w:rPr>
        <w:rStyle w:val="bpuHeadSponChar"/>
      </w:rPr>
      <w:t>A1571</w:t>
    </w:r>
    <w:r>
      <w:t xml:space="preserve"> HOUGHTALING, EGAN</w:t>
    </w:r>
  </w:p>
  <w:p w:rsidR="00214DD7" w:rsidRDefault="00214DD7" w:rsidP="00214DD7">
    <w:pPr>
      <w:pStyle w:val="bpuHeadSpon"/>
    </w:pPr>
    <w:r>
      <w:fldChar w:fldCharType="begin"/>
    </w:r>
    <w:r>
      <w:instrText xml:space="preserve"> PAGE  \* MERGEFORMAT </w:instrText>
    </w:r>
    <w:r>
      <w:fldChar w:fldCharType="separate"/>
    </w:r>
    <w:r w:rsidR="00674E23">
      <w:rPr>
        <w:noProof/>
      </w:rPr>
      <w:t>2</w:t>
    </w:r>
    <w:r>
      <w:fldChar w:fldCharType="end"/>
    </w:r>
  </w:p>
  <w:p w:rsidR="00214DD7" w:rsidRDefault="00214DD7" w:rsidP="00214D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AB"/>
    <w:rsid w:val="00000169"/>
    <w:rsid w:val="00004D4D"/>
    <w:rsid w:val="00007B70"/>
    <w:rsid w:val="00007DDD"/>
    <w:rsid w:val="00007F27"/>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4DD7"/>
    <w:rsid w:val="0022067D"/>
    <w:rsid w:val="002227E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A2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308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BF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E23"/>
    <w:rsid w:val="006808C6"/>
    <w:rsid w:val="00680D5F"/>
    <w:rsid w:val="006827A9"/>
    <w:rsid w:val="00686754"/>
    <w:rsid w:val="006878F9"/>
    <w:rsid w:val="0069522C"/>
    <w:rsid w:val="00695BC5"/>
    <w:rsid w:val="006A3786"/>
    <w:rsid w:val="006B2FCF"/>
    <w:rsid w:val="006C3B76"/>
    <w:rsid w:val="006C4542"/>
    <w:rsid w:val="006D65B4"/>
    <w:rsid w:val="006E36B4"/>
    <w:rsid w:val="006E7A7A"/>
    <w:rsid w:val="006F4C44"/>
    <w:rsid w:val="006F4DAB"/>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36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6B8"/>
    <w:rsid w:val="00A55E7F"/>
    <w:rsid w:val="00A63229"/>
    <w:rsid w:val="00A64CED"/>
    <w:rsid w:val="00A7050B"/>
    <w:rsid w:val="00A721B4"/>
    <w:rsid w:val="00A72513"/>
    <w:rsid w:val="00A80C6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3FD2"/>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9C2"/>
    <w:rsid w:val="00D9742E"/>
    <w:rsid w:val="00D97D3E"/>
    <w:rsid w:val="00DA6AA9"/>
    <w:rsid w:val="00DB5B8E"/>
    <w:rsid w:val="00DC19C7"/>
    <w:rsid w:val="00DC283E"/>
    <w:rsid w:val="00DC75BA"/>
    <w:rsid w:val="00DD1E46"/>
    <w:rsid w:val="00DF4E47"/>
    <w:rsid w:val="00E0012A"/>
    <w:rsid w:val="00E025E4"/>
    <w:rsid w:val="00E03582"/>
    <w:rsid w:val="00E05DFC"/>
    <w:rsid w:val="00E12B76"/>
    <w:rsid w:val="00E33D7F"/>
    <w:rsid w:val="00E44D94"/>
    <w:rsid w:val="00E500AD"/>
    <w:rsid w:val="00E53E99"/>
    <w:rsid w:val="00E628CE"/>
    <w:rsid w:val="00E66E37"/>
    <w:rsid w:val="00E73613"/>
    <w:rsid w:val="00E73A9B"/>
    <w:rsid w:val="00E74087"/>
    <w:rsid w:val="00E7752C"/>
    <w:rsid w:val="00E8330C"/>
    <w:rsid w:val="00E84646"/>
    <w:rsid w:val="00E875D8"/>
    <w:rsid w:val="00E87B2A"/>
    <w:rsid w:val="00EA729D"/>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586"/>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D5E0AF9"/>
  <w15:docId w15:val="{EA83F2E8-3E95-45F6-9EFC-1E4AF9295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4DD7"/>
  </w:style>
  <w:style w:type="paragraph" w:styleId="BalloonText">
    <w:name w:val="Balloon Text"/>
    <w:basedOn w:val="Normal"/>
    <w:link w:val="BalloonTextChar"/>
    <w:semiHidden/>
    <w:unhideWhenUsed/>
    <w:rsid w:val="00007F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7F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84156-A302-4F24-9B93-62E9116D5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1408</Words>
  <Characters>7276</Characters>
  <Application>Microsoft Office Word</Application>
  <DocSecurity>0</DocSecurity>
  <Lines>177</Lines>
  <Paragraphs>46</Paragraphs>
  <ScaleCrop>false</ScaleCrop>
  <HeadingPairs>
    <vt:vector size="2" baseType="variant">
      <vt:variant>
        <vt:lpstr>Title</vt:lpstr>
      </vt:variant>
      <vt:variant>
        <vt:i4>1</vt:i4>
      </vt:variant>
    </vt:vector>
  </HeadingPairs>
  <TitlesOfParts>
    <vt:vector size="1" baseType="lpstr">
      <vt:lpstr>A1571</vt:lpstr>
    </vt:vector>
  </TitlesOfParts>
  <Manager>R225</Manager>
  <Company>OFFICE of LEGISLATIVE SERVICES</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A1571</dc:title>
  <dc:creator>Assemblyman  HOUGHTALING, Assemblyman  EGAN</dc:creator>
  <cp:keywords>A1571|5|LG |317|0|0|!|0|</cp:keywords>
  <dc:description>PREFILED 2020</dc:description>
  <cp:lastModifiedBy>Todaro, Vivian</cp:lastModifiedBy>
  <cp:revision>2</cp:revision>
  <cp:lastPrinted>2020-12-12T00:21:00Z</cp:lastPrinted>
  <dcterms:created xsi:type="dcterms:W3CDTF">2020-12-12T00:21:00Z</dcterms:created>
  <dcterms:modified xsi:type="dcterms:W3CDTF">2020-12-12T00:21:00Z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