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CD33BF" w14:textId="77777777" w:rsidR="009154B2" w:rsidRDefault="00DE48B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14:paraId="1446D4E2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7C619D8E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47E642AA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67984F8B" w14:textId="77777777" w:rsidR="00AA5E23" w:rsidRDefault="00DE48B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1578</w:t>
      </w:r>
      <w:r w:rsidR="0063703D" w:rsidRPr="00ED5E27">
        <w:rPr>
          <w:b/>
          <w:sz w:val="36"/>
          <w:szCs w:val="36"/>
        </w:rPr>
        <w:t xml:space="preserve"> </w:t>
      </w:r>
    </w:p>
    <w:p w14:paraId="593074E4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33013029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4FA16CDC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7EDA1733" w14:textId="77777777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E48B0">
        <w:rPr>
          <w:caps/>
          <w:szCs w:val="24"/>
        </w:rPr>
        <w:t>JUNE 14, 2021</w:t>
      </w:r>
    </w:p>
    <w:p w14:paraId="0FB8F338" w14:textId="77777777" w:rsidR="004144CF" w:rsidRDefault="004144CF" w:rsidP="0083060A"/>
    <w:p w14:paraId="06402795" w14:textId="189E6D74" w:rsidR="002A7982" w:rsidRDefault="002A7982" w:rsidP="002A7982">
      <w:r>
        <w:tab/>
        <w:t>The Assembly Agriculture Committee reports favorably Assembly Bill No. 1578.</w:t>
      </w:r>
    </w:p>
    <w:p w14:paraId="467851F5" w14:textId="77777777" w:rsidR="00402B56" w:rsidRDefault="00402B56" w:rsidP="00402B56">
      <w:r>
        <w:tab/>
        <w:t>This bill would designate the third week of March as “</w:t>
      </w:r>
      <w:r w:rsidRPr="000B4FE5">
        <w:t xml:space="preserve">New Jersey </w:t>
      </w:r>
      <w:r>
        <w:t xml:space="preserve">Agricultural </w:t>
      </w:r>
      <w:r w:rsidRPr="000B4FE5">
        <w:t>Literacy Week</w:t>
      </w:r>
      <w:r>
        <w:t>.</w:t>
      </w:r>
      <w:r w:rsidRPr="000B4FE5">
        <w:t>”</w:t>
      </w:r>
    </w:p>
    <w:p w14:paraId="10ED0065" w14:textId="77777777" w:rsidR="00D67796" w:rsidRDefault="00402B56" w:rsidP="00D67796">
      <w:r>
        <w:tab/>
        <w:t>The bill requires the D</w:t>
      </w:r>
      <w:r w:rsidRPr="003878CB">
        <w:t>epartment of Agriculture, in cooperation with the Department of Education,</w:t>
      </w:r>
      <w:r>
        <w:t xml:space="preserve"> to </w:t>
      </w:r>
      <w:r w:rsidRPr="003878CB">
        <w:t xml:space="preserve">establish </w:t>
      </w:r>
      <w:r>
        <w:t>a</w:t>
      </w:r>
      <w:r w:rsidRPr="003878CB">
        <w:t xml:space="preserve"> "New Jersey Ag</w:t>
      </w:r>
      <w:r w:rsidR="00D67796">
        <w:t>ricultural Literacy Week</w:t>
      </w:r>
      <w:r w:rsidR="00D67796" w:rsidRPr="003878CB">
        <w:t>"</w:t>
      </w:r>
      <w:r w:rsidR="00D67796">
        <w:t xml:space="preserve"> and a </w:t>
      </w:r>
      <w:r w:rsidR="00D67796" w:rsidRPr="003878CB">
        <w:t>"New Jersey Ag</w:t>
      </w:r>
      <w:r w:rsidR="00D67796">
        <w:t xml:space="preserve">ricultural Literacy </w:t>
      </w:r>
      <w:r>
        <w:t>Program</w:t>
      </w:r>
      <w:r w:rsidR="00D67796">
        <w:t>.</w:t>
      </w:r>
      <w:r w:rsidRPr="003878CB">
        <w:t xml:space="preserve">" </w:t>
      </w:r>
    </w:p>
    <w:p w14:paraId="6F34D4BE" w14:textId="77777777" w:rsidR="00D67796" w:rsidRDefault="00D67796" w:rsidP="00D67796">
      <w:r>
        <w:tab/>
        <w:t xml:space="preserve">The bill provides that the </w:t>
      </w:r>
      <w:r w:rsidRPr="003878CB">
        <w:t>"New Jersey Ag</w:t>
      </w:r>
      <w:r>
        <w:t>ricultural Literacy Week</w:t>
      </w:r>
      <w:r w:rsidRPr="003878CB">
        <w:t>"</w:t>
      </w:r>
      <w:r>
        <w:t xml:space="preserve"> would be celebrated by designatin</w:t>
      </w:r>
      <w:r w:rsidRPr="00D67796">
        <w:t>g a children’s book and developing activities that highlight how agricultural products provide the necessary ingredients for meals</w:t>
      </w:r>
      <w:r>
        <w:t xml:space="preserve">.  </w:t>
      </w:r>
      <w:r w:rsidRPr="00D67796">
        <w:t>The name of the designated children’s book and the recommended classroom activities would be provided to teachers in kindergarten, first, and second grade.</w:t>
      </w:r>
    </w:p>
    <w:p w14:paraId="58D263C0" w14:textId="77777777" w:rsidR="00973D45" w:rsidRDefault="00D67796" w:rsidP="00973D45">
      <w:r>
        <w:tab/>
        <w:t xml:space="preserve">The bill provides that </w:t>
      </w:r>
      <w:r w:rsidRPr="003878CB">
        <w:t>"New Jersey Ag</w:t>
      </w:r>
      <w:r>
        <w:t>ricultural Literacy Program</w:t>
      </w:r>
      <w:r w:rsidRPr="003878CB">
        <w:t xml:space="preserve">" </w:t>
      </w:r>
      <w:r>
        <w:t>would be established in conjunction with the</w:t>
      </w:r>
      <w:r w:rsidR="00973D45">
        <w:t xml:space="preserve"> current </w:t>
      </w:r>
      <w:r w:rsidR="00973D45" w:rsidRPr="003878CB">
        <w:t>"New</w:t>
      </w:r>
      <w:r w:rsidR="00973D45">
        <w:t xml:space="preserve"> J</w:t>
      </w:r>
      <w:r>
        <w:t>ersey</w:t>
      </w:r>
      <w:r w:rsidR="00973D45">
        <w:t xml:space="preserve"> Farm to School Program."  In addition to the provisions of rules and regulations established for the </w:t>
      </w:r>
      <w:r w:rsidR="00973D45" w:rsidRPr="003878CB">
        <w:t>New</w:t>
      </w:r>
      <w:r w:rsidR="00973D45">
        <w:t xml:space="preserve"> Jersey Farm to School Program, the bill would require the Department of Agriculture to adopt, in conjunction and cooperation with the Department of Education, rules and regulations that:</w:t>
      </w:r>
    </w:p>
    <w:p w14:paraId="1A4997CA" w14:textId="77777777" w:rsidR="00973D45" w:rsidRPr="00E31DB8" w:rsidRDefault="00973D45" w:rsidP="00973D45">
      <w:r>
        <w:tab/>
        <w:t xml:space="preserve">1) provide for the incorporation and coordination of school curricula with information about </w:t>
      </w:r>
      <w:r w:rsidRPr="00973D45">
        <w:t xml:space="preserve">the crops and animals in New Jersey </w:t>
      </w:r>
      <w:r w:rsidRPr="00E31DB8">
        <w:t xml:space="preserve">that provide the necessary ingredients for meals; </w:t>
      </w:r>
    </w:p>
    <w:p w14:paraId="1450EE76" w14:textId="77777777" w:rsidR="00973D45" w:rsidRPr="00E31DB8" w:rsidRDefault="00973D45" w:rsidP="00973D45">
      <w:r w:rsidRPr="00E31DB8">
        <w:tab/>
        <w:t>2)  designate a children’s book each year</w:t>
      </w:r>
      <w:r w:rsidR="00E31DB8">
        <w:t>,</w:t>
      </w:r>
      <w:r w:rsidR="00E31DB8" w:rsidRPr="00E31DB8">
        <w:t xml:space="preserve"> targeted for children in  kindergarten, first, and second grade</w:t>
      </w:r>
      <w:r w:rsidR="00E31DB8">
        <w:t xml:space="preserve">, </w:t>
      </w:r>
      <w:r w:rsidRPr="00E31DB8">
        <w:t>that shows how agricultural products provide the necessary ingredients for meals</w:t>
      </w:r>
      <w:r w:rsidR="00E31DB8">
        <w:t>;</w:t>
      </w:r>
    </w:p>
    <w:p w14:paraId="7FD8E2AE" w14:textId="77777777" w:rsidR="00973D45" w:rsidRPr="00E31DB8" w:rsidRDefault="00973D45" w:rsidP="00973D45">
      <w:r w:rsidRPr="00E31DB8">
        <w:tab/>
        <w:t xml:space="preserve">3) encourage teachers in kindergarten, first, and second grade to read the designated book during classroom instruction during "New Jersey Agricultural Literacy Week"; and </w:t>
      </w:r>
    </w:p>
    <w:p w14:paraId="3E7D27CB" w14:textId="77777777" w:rsidR="00E31DB8" w:rsidRDefault="00973D45" w:rsidP="00402B56">
      <w:r w:rsidRPr="00E31DB8">
        <w:tab/>
      </w:r>
      <w:r w:rsidR="00E31DB8" w:rsidRPr="00E31DB8">
        <w:t>4</w:t>
      </w:r>
      <w:r w:rsidRPr="00E31DB8">
        <w:t>) encourage additional classroom activities during "New Jersey Agricultural Literacy Week", which may include, but need not be limited to, personal stories from volunteers which may include farmers</w:t>
      </w:r>
      <w:r w:rsidR="00E31DB8">
        <w:t>.</w:t>
      </w:r>
    </w:p>
    <w:p w14:paraId="7619714C" w14:textId="4039E55D" w:rsidR="00402B56" w:rsidRDefault="00E31DB8" w:rsidP="00402B56">
      <w:r>
        <w:tab/>
      </w:r>
      <w:r w:rsidR="00402B56">
        <w:t xml:space="preserve">The bill </w:t>
      </w:r>
      <w:r>
        <w:t xml:space="preserve">also </w:t>
      </w:r>
      <w:r w:rsidR="00402B56">
        <w:t xml:space="preserve">would allow </w:t>
      </w:r>
      <w:r w:rsidR="00894CF4">
        <w:t>the</w:t>
      </w:r>
      <w:r w:rsidR="00894CF4" w:rsidRPr="00EB5699">
        <w:t xml:space="preserve"> </w:t>
      </w:r>
      <w:r w:rsidR="00402B56" w:rsidRPr="00EB5699">
        <w:t xml:space="preserve">Secretary of Agriculture </w:t>
      </w:r>
      <w:r w:rsidR="00402B56">
        <w:t>to</w:t>
      </w:r>
      <w:r w:rsidR="00402B56" w:rsidRPr="00EB5699">
        <w:t xml:space="preserve"> solicit and accept contributions from private and public sources for the purpose of providing support to help fund </w:t>
      </w:r>
      <w:r w:rsidR="00402B56" w:rsidRPr="002C321A">
        <w:t>the "New Jersey Agricultural Literacy Program</w:t>
      </w:r>
      <w:r w:rsidR="00402B56">
        <w:t>.</w:t>
      </w:r>
      <w:r w:rsidR="00402B56" w:rsidRPr="002C321A">
        <w:t>"</w:t>
      </w:r>
    </w:p>
    <w:p w14:paraId="6A36B5E7" w14:textId="1C3DCF99" w:rsidR="004B2ABF" w:rsidRDefault="00402B56" w:rsidP="0083060A">
      <w:r>
        <w:lastRenderedPageBreak/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CB1E7" w14:textId="77777777" w:rsidR="00DE48B0" w:rsidRDefault="00DE48B0">
      <w:r>
        <w:separator/>
      </w:r>
    </w:p>
  </w:endnote>
  <w:endnote w:type="continuationSeparator" w:id="0">
    <w:p w14:paraId="52493869" w14:textId="77777777" w:rsidR="00DE48B0" w:rsidRDefault="00DE4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F4BBCC" w14:textId="77777777" w:rsidR="00DE48B0" w:rsidRDefault="00DE48B0">
      <w:r>
        <w:separator/>
      </w:r>
    </w:p>
  </w:footnote>
  <w:footnote w:type="continuationSeparator" w:id="0">
    <w:p w14:paraId="66228A83" w14:textId="77777777" w:rsidR="00DE48B0" w:rsidRDefault="00DE48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B440F" w14:textId="58D300BB" w:rsidR="00662ED4" w:rsidRDefault="00A25EAA" w:rsidP="00A25EA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7116A8">
      <w:rPr>
        <w:noProof/>
      </w:rPr>
      <w:t>2</w:t>
    </w:r>
    <w:r>
      <w:fldChar w:fldCharType="end"/>
    </w:r>
  </w:p>
  <w:p w14:paraId="4B1903AB" w14:textId="77777777" w:rsidR="00A25EAA" w:rsidRDefault="00A25EAA" w:rsidP="00A25EA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8B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09B1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7982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2B56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0AB4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5F68E8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16A8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728A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4CF4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1E36"/>
    <w:rsid w:val="009221EC"/>
    <w:rsid w:val="00925B67"/>
    <w:rsid w:val="0092602B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3D45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5EAA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D61F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2926"/>
    <w:rsid w:val="00BA6BA8"/>
    <w:rsid w:val="00BB0D7A"/>
    <w:rsid w:val="00BB46C4"/>
    <w:rsid w:val="00BB5300"/>
    <w:rsid w:val="00BC6B1B"/>
    <w:rsid w:val="00BD2630"/>
    <w:rsid w:val="00BD5182"/>
    <w:rsid w:val="00BD5C1E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67796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5CF"/>
    <w:rsid w:val="00DC67D0"/>
    <w:rsid w:val="00DD0F9C"/>
    <w:rsid w:val="00DD21A5"/>
    <w:rsid w:val="00DD7816"/>
    <w:rsid w:val="00DE1DC9"/>
    <w:rsid w:val="00DE48B0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7F7E"/>
    <w:rsid w:val="00E31DB8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4:docId w14:val="3F6B0206"/>
  <w15:docId w15:val="{94E605B4-7771-4286-9571-BAE4C77F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796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02B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02B5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894CF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94CF4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894CF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94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94C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357</Words>
  <Characters>2082</Characters>
  <Application>Microsoft Office Word</Application>
  <DocSecurity>0</DocSecurity>
  <Lines>51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A1578 AAN Statement 6/14/21</vt:lpstr>
    </vt:vector>
  </TitlesOfParts>
  <Manager>R225</Manager>
  <Company>NJ OLS DMU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A1578 AAN Statement 6/14/21</dc:title>
  <dc:subject/>
  <dc:creator>Assembly AAN</dc:creator>
  <cp:keywords>A1578|2|EA |131|0|0|!|0|</cp:keywords>
  <dc:description/>
  <cp:lastModifiedBy>Siracusa, Nicole</cp:lastModifiedBy>
  <cp:revision>2</cp:revision>
  <cp:lastPrinted>2021-06-14T15:43:00Z</cp:lastPrinted>
  <dcterms:created xsi:type="dcterms:W3CDTF">2021-06-15T15:18:00Z</dcterms:created>
  <dcterms:modified xsi:type="dcterms:W3CDTF">2021-06-15T15:18:00Z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