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5C58" w:rsidRDefault="002F5C58" w:rsidP="002F5C58">
      <w:pPr>
        <w:pStyle w:val="bpuBill"/>
      </w:pPr>
      <w:bookmarkStart w:id="0" w:name="bpuFrontPg"/>
      <w:bookmarkStart w:id="1" w:name="_GoBack"/>
      <w:bookmarkEnd w:id="0"/>
      <w:bookmarkEnd w:id="1"/>
      <w:r>
        <w:t xml:space="preserve">ASSEMBLY, No. 1592 </w:t>
      </w:r>
    </w:p>
    <w:p w:rsidR="002F5C58" w:rsidRPr="002F5C58" w:rsidRDefault="002F5C58" w:rsidP="002F5C5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091460" r:id="rId8"/>
        </w:object>
      </w:r>
    </w:p>
    <w:p w:rsidR="002F5C58" w:rsidRDefault="002F5C58" w:rsidP="002F5C58">
      <w:pPr>
        <w:pStyle w:val="bpuState"/>
      </w:pPr>
      <w:r>
        <w:t>STATE OF NEW JERSEY</w:t>
      </w:r>
    </w:p>
    <w:p w:rsidR="002F5C58" w:rsidRDefault="002F5C58" w:rsidP="002F5C58">
      <w:pPr>
        <w:pStyle w:val="bpuLegislature"/>
      </w:pPr>
      <w:r>
        <w:t>219th LEGISLATURE</w:t>
      </w:r>
    </w:p>
    <w:p w:rsidR="002F5C58" w:rsidRDefault="002F5C58" w:rsidP="002F5C58">
      <w:pPr>
        <w:pStyle w:val="bpuWpGraphic"/>
      </w:pPr>
      <w:r>
        <w:object w:dxaOrig="8985" w:dyaOrig="255">
          <v:shape id="_x0000_i1026" type="#_x0000_t75" style="width:6in;height:12pt" o:ole="">
            <v:imagedata r:id="rId7" o:title=""/>
          </v:shape>
          <o:OLEObject Type="Embed" ProgID="WPWin6.1" ShapeID="_x0000_i1026" DrawAspect="Content" ObjectID="_1640091461" r:id="rId9"/>
        </w:object>
      </w:r>
      <w:r>
        <w:t xml:space="preserve">  </w:t>
      </w:r>
    </w:p>
    <w:p w:rsidR="002F5C58" w:rsidRDefault="002F5C58" w:rsidP="002F5C58">
      <w:pPr>
        <w:pStyle w:val="bpuIntro"/>
      </w:pPr>
      <w:r>
        <w:t>PRE-FILED FOR INTRODUCTION IN THE 2020 SESSION</w:t>
      </w:r>
    </w:p>
    <w:p w:rsidR="002F5C58" w:rsidRDefault="002F5C58" w:rsidP="002F5C58">
      <w:pPr>
        <w:pStyle w:val="bpuIntro"/>
      </w:pPr>
    </w:p>
    <w:p w:rsidR="002F5C58" w:rsidRDefault="002F5C58" w:rsidP="002F5C58">
      <w:pPr>
        <w:pStyle w:val="bpuIntro"/>
        <w:sectPr w:rsidR="002F5C58" w:rsidSect="002F5C58">
          <w:headerReference w:type="even" r:id="rId10"/>
          <w:headerReference w:type="default" r:id="rId11"/>
          <w:pgSz w:w="12240" w:h="20160" w:code="5"/>
          <w:pgMar w:top="2160" w:right="1440" w:bottom="1440" w:left="1440" w:header="720" w:footer="720" w:gutter="0"/>
          <w:pgNumType w:start="1"/>
          <w:cols w:space="720"/>
          <w:docGrid w:linePitch="360"/>
        </w:sectPr>
      </w:pPr>
    </w:p>
    <w:p w:rsidR="002F5C58" w:rsidRDefault="002F5C58" w:rsidP="002F5C58">
      <w:pPr>
        <w:pStyle w:val="bpuIntro"/>
      </w:pPr>
    </w:p>
    <w:p w:rsidR="002F5C58" w:rsidRDefault="002F5C58" w:rsidP="002F5C58">
      <w:pPr>
        <w:pStyle w:val="bpuSponsor"/>
      </w:pPr>
      <w:r>
        <w:t>Sponsored by:</w:t>
      </w:r>
    </w:p>
    <w:p w:rsidR="002F5C58" w:rsidRDefault="002F5C58" w:rsidP="002F5C58">
      <w:pPr>
        <w:pStyle w:val="bpuSponsor"/>
      </w:pPr>
      <w:r>
        <w:t>Assemblyman  ERIC HOUGHTALING</w:t>
      </w:r>
    </w:p>
    <w:p w:rsidR="002F5C58" w:rsidRDefault="002F5C58" w:rsidP="002F5C58">
      <w:pPr>
        <w:pStyle w:val="bpuSponsor"/>
      </w:pPr>
      <w:r>
        <w:t>District 11 (Monmouth)</w:t>
      </w:r>
    </w:p>
    <w:p w:rsidR="002F5C58" w:rsidRDefault="002F5C58" w:rsidP="002F5C58">
      <w:pPr>
        <w:pStyle w:val="bpuSponsor"/>
      </w:pPr>
    </w:p>
    <w:p w:rsidR="002F5C58" w:rsidRDefault="002F5C58" w:rsidP="002F5C58">
      <w:pPr>
        <w:pStyle w:val="bpuSponsor"/>
      </w:pPr>
      <w:r>
        <w:t>Co-Sponsored by:</w:t>
      </w:r>
    </w:p>
    <w:p w:rsidR="002F5C58" w:rsidRDefault="002F5C58" w:rsidP="002F5C58">
      <w:pPr>
        <w:pStyle w:val="bpuSponsor"/>
      </w:pPr>
      <w:r w:rsidRPr="002F5C58">
        <w:t>Assemblywoman Downey</w:t>
      </w:r>
    </w:p>
    <w:p w:rsidR="002F5C58" w:rsidRDefault="002F5C58" w:rsidP="002F5C58"/>
    <w:p w:rsidR="002F5C58" w:rsidRPr="002F5C58" w:rsidRDefault="002F5C58" w:rsidP="002F5C58"/>
    <w:p w:rsidR="002F5C58" w:rsidRDefault="002F5C58" w:rsidP="002F5C58">
      <w:pPr>
        <w:pStyle w:val="bpuSponsor"/>
      </w:pPr>
    </w:p>
    <w:p w:rsidR="002F5C58" w:rsidRDefault="002F5C58" w:rsidP="002F5C58">
      <w:pPr>
        <w:pStyle w:val="bpuSponsor"/>
      </w:pPr>
    </w:p>
    <w:p w:rsidR="002F5C58" w:rsidRDefault="002F5C58" w:rsidP="002F5C58">
      <w:pPr>
        <w:pStyle w:val="bpuSponsor"/>
      </w:pPr>
      <w:r>
        <w:t>SYNOPSIS</w:t>
      </w:r>
    </w:p>
    <w:p w:rsidR="002F5C58" w:rsidRDefault="002F5C58" w:rsidP="002F5C58">
      <w:pPr>
        <w:pStyle w:val="bpuNormText"/>
      </w:pPr>
      <w:r>
        <w:tab/>
        <w:t xml:space="preserve">Directs DEP to establish leasing program for State-owned land to be used and managed as pollinator habitat. </w:t>
      </w:r>
    </w:p>
    <w:p w:rsidR="002F5C58" w:rsidRDefault="002F5C58" w:rsidP="002F5C58">
      <w:pPr>
        <w:pStyle w:val="bpuNormText"/>
      </w:pPr>
    </w:p>
    <w:p w:rsidR="002F5C58" w:rsidRDefault="002F5C58" w:rsidP="002F5C58">
      <w:pPr>
        <w:pStyle w:val="bpuSponsor"/>
      </w:pPr>
      <w:r>
        <w:t xml:space="preserve">CURRENT VERSION OF TEXT </w:t>
      </w:r>
    </w:p>
    <w:p w:rsidR="002F5C58" w:rsidRDefault="002F5C58" w:rsidP="002F5C58">
      <w:pPr>
        <w:pStyle w:val="bpuNormText"/>
      </w:pPr>
      <w:r>
        <w:tab/>
        <w:t>Introduced Pending Technical Review by Legislative Counsel.</w:t>
      </w:r>
    </w:p>
    <w:p w:rsidR="002F5C58" w:rsidRDefault="002F5C58" w:rsidP="002F5C5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F5C58" w:rsidRDefault="002F5C5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F5C58" w:rsidSect="002F5C58">
          <w:type w:val="continuous"/>
          <w:pgSz w:w="12240" w:h="20160" w:code="5"/>
          <w:pgMar w:top="2160" w:right="2275" w:bottom="1440" w:left="2275" w:header="72" w:footer="720" w:gutter="0"/>
          <w:pgNumType w:start="1"/>
          <w:cols w:space="720"/>
          <w:docGrid w:linePitch="360"/>
        </w:sectPr>
      </w:pPr>
    </w:p>
    <w:p w:rsidR="00266DEB" w:rsidRPr="00677316" w:rsidRDefault="00266DEB" w:rsidP="00266DEB">
      <w:pPr>
        <w:pStyle w:val="HangingAnAct"/>
        <w:rPr>
          <w:rStyle w:val="HangingAnActChar"/>
        </w:rPr>
      </w:pPr>
      <w:r w:rsidRPr="00266DEB">
        <w:rPr>
          <w:rStyle w:val="BillHead"/>
        </w:rPr>
        <w:lastRenderedPageBreak/>
        <w:t>An Act</w:t>
      </w:r>
      <w:r w:rsidRPr="006B7FA7">
        <w:rPr>
          <w:rStyle w:val="HangingAnActChar"/>
        </w:rPr>
        <w:t xml:space="preserve"> </w:t>
      </w:r>
      <w:r>
        <w:rPr>
          <w:rStyle w:val="HangingAnActChar"/>
        </w:rPr>
        <w:t>concerning</w:t>
      </w:r>
      <w:r w:rsidRPr="00487963">
        <w:rPr>
          <w:rStyle w:val="BillHead"/>
        </w:rPr>
        <w:t xml:space="preserve"> </w:t>
      </w:r>
      <w:r>
        <w:rPr>
          <w:rStyle w:val="HangingAnActChar"/>
        </w:rPr>
        <w:t>the leasing of State-owned lands for use as pollinator habitat and supplementing Title 13 of the Revised Statutes.</w:t>
      </w:r>
    </w:p>
    <w:p w:rsidR="00266DEB" w:rsidRPr="00D71D68" w:rsidRDefault="00266DEB" w:rsidP="00266DEB"/>
    <w:p w:rsidR="00266DEB" w:rsidRPr="00AA7880" w:rsidRDefault="00266DEB" w:rsidP="00266DEB">
      <w:r>
        <w:tab/>
      </w:r>
      <w:r>
        <w:rPr>
          <w:rStyle w:val="BillHeading2"/>
        </w:rPr>
        <w:t xml:space="preserve">Be It Enacted </w:t>
      </w:r>
      <w:r>
        <w:rPr>
          <w:rStyle w:val="BillLanguage"/>
        </w:rPr>
        <w:t>by the Senate and General Assembly of the State of New Jersey:</w:t>
      </w:r>
    </w:p>
    <w:p w:rsidR="00266DEB" w:rsidRDefault="00266DEB" w:rsidP="00266DEB"/>
    <w:p w:rsidR="00266DEB" w:rsidRDefault="00266DEB" w:rsidP="00266DEB">
      <w:pPr>
        <w:tabs>
          <w:tab w:val="clear" w:pos="720"/>
          <w:tab w:val="left" w:pos="810"/>
        </w:tabs>
      </w:pPr>
      <w:r>
        <w:tab/>
        <w:t xml:space="preserve"> 1.</w:t>
      </w:r>
      <w:r>
        <w:tab/>
        <w:t>a. The Department of Environmental Protection, in accordance with State leasing procedures, shall establish a leasing program for any person, local government unit, nonprofit organization, or other entity that the department determines is qualified and appropriate, to lease, develop, use, and manage any appropriate and suitable State-owned land as pollinator habitat.</w:t>
      </w:r>
    </w:p>
    <w:p w:rsidR="00266DEB" w:rsidRDefault="00266DEB" w:rsidP="00266DEB">
      <w:r>
        <w:tab/>
        <w:t xml:space="preserve"> b.</w:t>
      </w:r>
      <w:r>
        <w:tab/>
        <w:t>The department shall adopt, pursuant to the “Administrative Procedure Act,” P.L.1968, c.410 (C.52:14B-1 et seq.), in consultation with the Department of Agriculture, rules and regulations providing for:</w:t>
      </w:r>
    </w:p>
    <w:p w:rsidR="00266DEB" w:rsidRDefault="00266DEB" w:rsidP="00266DEB">
      <w:r>
        <w:tab/>
        <w:t>(1)</w:t>
      </w:r>
      <w:r>
        <w:tab/>
        <w:t>the identification of State-owned lands that are appropriate and suitable as pollinator habitat;</w:t>
      </w:r>
    </w:p>
    <w:p w:rsidR="00266DEB" w:rsidRDefault="00266DEB" w:rsidP="00266DEB">
      <w:r>
        <w:tab/>
        <w:t>(2)</w:t>
      </w:r>
      <w:r>
        <w:tab/>
        <w:t>criteria for the selection of appropriate entities</w:t>
      </w:r>
      <w:r w:rsidRPr="00EF0F93">
        <w:t xml:space="preserve"> </w:t>
      </w:r>
      <w:r>
        <w:t>to lease, develop, use, and manage State-owned land</w:t>
      </w:r>
      <w:r w:rsidRPr="00473209">
        <w:t xml:space="preserve"> </w:t>
      </w:r>
      <w:r>
        <w:t>as pollinator habitat; and</w:t>
      </w:r>
    </w:p>
    <w:p w:rsidR="00266DEB" w:rsidRDefault="00266DEB" w:rsidP="00266DEB">
      <w:r>
        <w:tab/>
        <w:t>(3)</w:t>
      </w:r>
      <w:r>
        <w:tab/>
        <w:t>any other requirements as the department determines are necessary to implement this act.</w:t>
      </w:r>
    </w:p>
    <w:p w:rsidR="00266DEB" w:rsidRDefault="00266DEB" w:rsidP="00266DEB">
      <w:r>
        <w:tab/>
        <w:t xml:space="preserve"> c.</w:t>
      </w:r>
      <w:r>
        <w:tab/>
        <w:t>As used in this section:</w:t>
      </w:r>
    </w:p>
    <w:p w:rsidR="00266DEB" w:rsidRDefault="00266DEB" w:rsidP="00266DEB">
      <w:r>
        <w:tab/>
        <w:t>“Department” means the Department of Environmental Protection.</w:t>
      </w:r>
    </w:p>
    <w:p w:rsidR="00266DEB" w:rsidRDefault="00266DEB" w:rsidP="00266DEB">
      <w:r>
        <w:tab/>
      </w:r>
      <w:r w:rsidRPr="00CC4BE1">
        <w:t>"Local government unit" means a county, a municipality, or any board, commission, committee, authority or agency thereof that is subject to the provisions of the "Local Public Contracts Law," P.L.1971, c.198 (C.40A:11-1 et seq.), including a housing authority or redevelopment agency created or continued under the "Local Redevelopment and Housing Law," P.L.1992, c.79 (C.40A:12A-1</w:t>
      </w:r>
      <w:r>
        <w:t> </w:t>
      </w:r>
      <w:r w:rsidRPr="00CC4BE1">
        <w:t>et</w:t>
      </w:r>
      <w:r>
        <w:t> </w:t>
      </w:r>
      <w:r w:rsidRPr="00CC4BE1">
        <w:t>seq.).</w:t>
      </w:r>
    </w:p>
    <w:p w:rsidR="00266DEB" w:rsidRDefault="00266DEB" w:rsidP="00266DEB">
      <w:r>
        <w:tab/>
        <w:t xml:space="preserve">“Pollinator </w:t>
      </w:r>
      <w:r w:rsidRPr="00242171">
        <w:t xml:space="preserve">habitat” means an area of land developed </w:t>
      </w:r>
      <w:r>
        <w:t xml:space="preserve">and managed </w:t>
      </w:r>
      <w:r w:rsidRPr="00242171">
        <w:t>as habitat beneficial for the feeding, nesting, and</w:t>
      </w:r>
      <w:r>
        <w:t xml:space="preserve"> </w:t>
      </w:r>
      <w:r w:rsidRPr="00242171">
        <w:t>reproduction of pollinators, such as bees</w:t>
      </w:r>
      <w:r>
        <w:t>, butterflies</w:t>
      </w:r>
      <w:r w:rsidRPr="00242171">
        <w:t>,</w:t>
      </w:r>
      <w:r>
        <w:t xml:space="preserve"> and hummingbirds,</w:t>
      </w:r>
      <w:r w:rsidRPr="00242171">
        <w:t xml:space="preserve"> as determined by </w:t>
      </w:r>
      <w:r>
        <w:t>the D</w:t>
      </w:r>
      <w:r w:rsidRPr="00242171">
        <w:t>epartment</w:t>
      </w:r>
      <w:r w:rsidRPr="00473209">
        <w:t xml:space="preserve"> </w:t>
      </w:r>
      <w:r>
        <w:t>of Environmental Protection in consultation with the Department of Agriculture.</w:t>
      </w:r>
    </w:p>
    <w:p w:rsidR="00266DEB" w:rsidRDefault="00266DEB" w:rsidP="00266DEB"/>
    <w:p w:rsidR="00266DEB" w:rsidRDefault="00266DEB" w:rsidP="00266DEB">
      <w:r>
        <w:tab/>
        <w:t>2.</w:t>
      </w:r>
      <w:r>
        <w:tab/>
        <w:t>This act shall take effect immediately.</w:t>
      </w:r>
    </w:p>
    <w:p w:rsidR="00266DEB" w:rsidRDefault="00266DEB" w:rsidP="00266DEB"/>
    <w:p w:rsidR="00266DEB" w:rsidRPr="00CE7BD8" w:rsidRDefault="00266DEB" w:rsidP="00266DEB"/>
    <w:p w:rsidR="00266DEB" w:rsidRPr="00AA7880" w:rsidRDefault="00266DEB" w:rsidP="00266DEB">
      <w:pPr>
        <w:jc w:val="center"/>
      </w:pPr>
      <w:r w:rsidRPr="00D71D68">
        <w:t>STATEMENT</w:t>
      </w:r>
    </w:p>
    <w:p w:rsidR="00266DEB" w:rsidRDefault="00266DEB" w:rsidP="00266DEB"/>
    <w:p w:rsidR="00266DEB" w:rsidRDefault="00266DEB" w:rsidP="00266DEB">
      <w:r>
        <w:tab/>
        <w:t xml:space="preserve">This bill directs the Department of Environmental Protection (DEP) to establish a leasing program for the lease, development, use, and management of appropriate and suitable State-owned land </w:t>
      </w:r>
      <w:r>
        <w:lastRenderedPageBreak/>
        <w:t>as pollinator habitat by any person, local government unit, nonprofit organization, or other entity that the department determines is qualified and appropriate to manage State-owned land for this purpose. The bill also directs the DEP, in consultation with the Department of Agriculture, to adopt regulations providing for:</w:t>
      </w:r>
    </w:p>
    <w:p w:rsidR="00266DEB" w:rsidRDefault="00266DEB" w:rsidP="00266DEB">
      <w:r>
        <w:tab/>
        <w:t>1)</w:t>
      </w:r>
      <w:r>
        <w:tab/>
        <w:t>the identification of State-owned lands that are appropriate and suitable for management as pollinator habitat; and</w:t>
      </w:r>
    </w:p>
    <w:p w:rsidR="00266DEB" w:rsidRDefault="00266DEB" w:rsidP="00266DEB">
      <w:r>
        <w:tab/>
        <w:t>2)</w:t>
      </w:r>
      <w:r>
        <w:tab/>
        <w:t>criteria for the selection of appropriate entities</w:t>
      </w:r>
      <w:r w:rsidRPr="00EF0F93">
        <w:t xml:space="preserve"> </w:t>
      </w:r>
      <w:r>
        <w:t>to lease, develop, use, and manage State-owned land</w:t>
      </w:r>
      <w:r w:rsidRPr="00473209">
        <w:t xml:space="preserve"> </w:t>
      </w:r>
      <w:r>
        <w:t>for this purpose.</w:t>
      </w:r>
    </w:p>
    <w:sectPr w:rsidR="00266DEB" w:rsidSect="002F5C58">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5F82" w:rsidRDefault="00485F82">
      <w:r>
        <w:separator/>
      </w:r>
    </w:p>
  </w:endnote>
  <w:endnote w:type="continuationSeparator" w:id="0">
    <w:p w:rsidR="00485F82" w:rsidRDefault="00485F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5F82" w:rsidRDefault="00485F82">
      <w:r>
        <w:separator/>
      </w:r>
    </w:p>
  </w:footnote>
  <w:footnote w:type="continuationSeparator" w:id="0">
    <w:p w:rsidR="00485F82" w:rsidRDefault="00485F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355B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F5C58" w:rsidRDefault="002F5C58" w:rsidP="002F5C58">
    <w:pPr>
      <w:pStyle w:val="bpuHeadSpon"/>
    </w:pPr>
    <w:r w:rsidRPr="002F5C58">
      <w:rPr>
        <w:rStyle w:val="bpuHeadSponChar"/>
      </w:rPr>
      <w:t>A1592</w:t>
    </w:r>
    <w:r>
      <w:t xml:space="preserve"> HOUGHTALING</w:t>
    </w:r>
  </w:p>
  <w:p w:rsidR="002F5C58" w:rsidRDefault="002F5C58" w:rsidP="002F5C58">
    <w:pPr>
      <w:pStyle w:val="bpuHeadSpon"/>
    </w:pPr>
    <w:r>
      <w:fldChar w:fldCharType="begin"/>
    </w:r>
    <w:r>
      <w:instrText xml:space="preserve"> PAGE  \* MERGEFORMAT </w:instrText>
    </w:r>
    <w:r>
      <w:fldChar w:fldCharType="separate"/>
    </w:r>
    <w:r w:rsidR="00C355B9">
      <w:rPr>
        <w:noProof/>
      </w:rPr>
      <w:t>3</w:t>
    </w:r>
    <w:r>
      <w:fldChar w:fldCharType="end"/>
    </w:r>
  </w:p>
  <w:p w:rsidR="002F5C58" w:rsidRPr="00AF575C" w:rsidRDefault="002F5C58" w:rsidP="002F5C5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F5C58" w:rsidRDefault="002F5C58" w:rsidP="002F5C58">
    <w:pPr>
      <w:pStyle w:val="bpuHeadSpon"/>
    </w:pPr>
    <w:r w:rsidRPr="002F5C58">
      <w:rPr>
        <w:rStyle w:val="bpuHeadSponChar"/>
      </w:rPr>
      <w:t>A1592</w:t>
    </w:r>
    <w:r>
      <w:t xml:space="preserve"> HOUGHTALING</w:t>
    </w:r>
  </w:p>
  <w:p w:rsidR="002F5C58" w:rsidRDefault="002F5C58" w:rsidP="002F5C58">
    <w:pPr>
      <w:pStyle w:val="bpuHeadSpon"/>
    </w:pPr>
    <w:r>
      <w:fldChar w:fldCharType="begin"/>
    </w:r>
    <w:r>
      <w:instrText xml:space="preserve"> PAGE  \* MERGEFORMAT </w:instrText>
    </w:r>
    <w:r>
      <w:fldChar w:fldCharType="separate"/>
    </w:r>
    <w:r w:rsidR="00C355B9">
      <w:rPr>
        <w:noProof/>
      </w:rPr>
      <w:t>2</w:t>
    </w:r>
    <w:r>
      <w:fldChar w:fldCharType="end"/>
    </w:r>
  </w:p>
  <w:p w:rsidR="002F5C58" w:rsidRDefault="002F5C58" w:rsidP="002F5C5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5F8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DEB"/>
    <w:rsid w:val="00266FB9"/>
    <w:rsid w:val="00274341"/>
    <w:rsid w:val="0028159B"/>
    <w:rsid w:val="00296363"/>
    <w:rsid w:val="002A16E7"/>
    <w:rsid w:val="002A71FA"/>
    <w:rsid w:val="002B4DA4"/>
    <w:rsid w:val="002B67F7"/>
    <w:rsid w:val="002C58D4"/>
    <w:rsid w:val="002E1440"/>
    <w:rsid w:val="002E2980"/>
    <w:rsid w:val="002F5C58"/>
    <w:rsid w:val="00304565"/>
    <w:rsid w:val="00307F11"/>
    <w:rsid w:val="0031075B"/>
    <w:rsid w:val="00317C73"/>
    <w:rsid w:val="003212E6"/>
    <w:rsid w:val="00333EF1"/>
    <w:rsid w:val="00346CF5"/>
    <w:rsid w:val="00352F8B"/>
    <w:rsid w:val="00354D07"/>
    <w:rsid w:val="0037458C"/>
    <w:rsid w:val="00381407"/>
    <w:rsid w:val="0038486B"/>
    <w:rsid w:val="00387AB6"/>
    <w:rsid w:val="003941E5"/>
    <w:rsid w:val="003A19B9"/>
    <w:rsid w:val="003A213D"/>
    <w:rsid w:val="003B7F50"/>
    <w:rsid w:val="003C32D1"/>
    <w:rsid w:val="003C6FBF"/>
    <w:rsid w:val="003D2B0D"/>
    <w:rsid w:val="003D44B7"/>
    <w:rsid w:val="003D6256"/>
    <w:rsid w:val="003E2642"/>
    <w:rsid w:val="003E3338"/>
    <w:rsid w:val="003E7B4E"/>
    <w:rsid w:val="003F145F"/>
    <w:rsid w:val="003F4A22"/>
    <w:rsid w:val="004040F9"/>
    <w:rsid w:val="00406A85"/>
    <w:rsid w:val="0041453D"/>
    <w:rsid w:val="0044404C"/>
    <w:rsid w:val="00470114"/>
    <w:rsid w:val="00470ABF"/>
    <w:rsid w:val="0048038F"/>
    <w:rsid w:val="00484B8A"/>
    <w:rsid w:val="00485F82"/>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355B9"/>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363"/>
    <w:rsid w:val="00DC75BA"/>
    <w:rsid w:val="00DD1E46"/>
    <w:rsid w:val="00DD21D4"/>
    <w:rsid w:val="00DF4E47"/>
    <w:rsid w:val="00E0012A"/>
    <w:rsid w:val="00E025E4"/>
    <w:rsid w:val="00E03582"/>
    <w:rsid w:val="00E05DFC"/>
    <w:rsid w:val="00E25ABE"/>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C6A51"/>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B7767AE-5438-4F4B-B6A2-A84416FF7E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F5C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99D407-D889-4A3B-87C1-B97A29B216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450</Words>
  <Characters>2673</Characters>
  <Application>Microsoft Office Word</Application>
  <DocSecurity>0</DocSecurity>
  <Lines>84</Lines>
  <Paragraphs>29</Paragraphs>
  <ScaleCrop>false</ScaleCrop>
  <HeadingPairs>
    <vt:vector size="2" baseType="variant">
      <vt:variant>
        <vt:lpstr>Title</vt:lpstr>
      </vt:variant>
      <vt:variant>
        <vt:i4>1</vt:i4>
      </vt:variant>
    </vt:vector>
  </HeadingPairs>
  <TitlesOfParts>
    <vt:vector size="1" baseType="lpstr">
      <vt:lpstr>A1592</vt:lpstr>
    </vt:vector>
  </TitlesOfParts>
  <Manager>R225</Manager>
  <Company>OFFICE of LEGISLATIVE SERVICES</Company>
  <LinksUpToDate>false</LinksUpToDate>
  <CharactersWithSpaces>3120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A1592</dc:title>
  <dc:creator>Assemblyman  HOUGHTALING</dc:creator>
  <cp:keywords>A1592|3|LG |317|0|0|!|0|</cp:keywords>
  <dc:description>PREFILED 2020</dc:description>
  <cp:lastModifiedBy>Siracusa, Nicole</cp:lastModifiedBy>
  <cp:revision>2</cp:revision>
  <cp:lastPrinted>2005-07-29T18:13:00Z</cp:lastPrinted>
  <dcterms:created xsi:type="dcterms:W3CDTF">2020-01-09T21:08:00Z</dcterms:created>
  <dcterms:modified xsi:type="dcterms:W3CDTF">2020-01-09T21:08:00Z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