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AF7" w:rsidRDefault="00F96AF7" w:rsidP="00F96AF7">
      <w:pPr>
        <w:pStyle w:val="bpuBill"/>
      </w:pPr>
      <w:bookmarkStart w:id="0" w:name="bpuFrontPg"/>
      <w:bookmarkStart w:id="1" w:name="_GoBack"/>
      <w:bookmarkEnd w:id="0"/>
      <w:bookmarkEnd w:id="1"/>
      <w:r>
        <w:t xml:space="preserve">ASSEMBLY, No. 1610 </w:t>
      </w:r>
    </w:p>
    <w:p w:rsidR="00F96AF7" w:rsidRPr="00F96AF7" w:rsidRDefault="00F96AF7" w:rsidP="00F96A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267856" r:id="rId9"/>
        </w:object>
      </w:r>
    </w:p>
    <w:p w:rsidR="00F96AF7" w:rsidRDefault="00F96AF7" w:rsidP="00F96AF7">
      <w:pPr>
        <w:pStyle w:val="bpuState"/>
      </w:pPr>
      <w:r>
        <w:t>STATE OF NEW JERSEY</w:t>
      </w:r>
    </w:p>
    <w:p w:rsidR="00F96AF7" w:rsidRDefault="00F96AF7" w:rsidP="00F96AF7">
      <w:pPr>
        <w:pStyle w:val="bpuLegislature"/>
      </w:pPr>
      <w:proofErr w:type="gramStart"/>
      <w:r>
        <w:t>219th</w:t>
      </w:r>
      <w:proofErr w:type="gramEnd"/>
      <w:r>
        <w:t xml:space="preserve"> LEGISLATURE</w:t>
      </w:r>
    </w:p>
    <w:p w:rsidR="00F96AF7" w:rsidRDefault="00F96AF7" w:rsidP="00F96AF7">
      <w:pPr>
        <w:pStyle w:val="bpuWpGraphic"/>
      </w:pPr>
      <w:r>
        <w:object w:dxaOrig="8985" w:dyaOrig="255">
          <v:shape id="_x0000_i1026" type="#_x0000_t75" style="width:6in;height:11.8pt" o:ole="">
            <v:imagedata r:id="rId8" o:title=""/>
          </v:shape>
          <o:OLEObject Type="Embed" ProgID="WPWin6.1" ShapeID="_x0000_i1026" DrawAspect="Content" ObjectID="_1640267857" r:id="rId10"/>
        </w:object>
      </w:r>
      <w:r>
        <w:t xml:space="preserve">  </w:t>
      </w:r>
    </w:p>
    <w:p w:rsidR="00F96AF7" w:rsidRDefault="00F96AF7" w:rsidP="00F96AF7">
      <w:pPr>
        <w:pStyle w:val="bpuIntro"/>
      </w:pPr>
      <w:r>
        <w:t>PRE-FILED FOR INTRODUCTION IN THE 2020 SESSION</w:t>
      </w:r>
    </w:p>
    <w:p w:rsidR="00F96AF7" w:rsidRDefault="00F96AF7" w:rsidP="00F96AF7">
      <w:pPr>
        <w:pStyle w:val="bpuIntro"/>
      </w:pPr>
    </w:p>
    <w:p w:rsidR="00F96AF7" w:rsidRDefault="00F96AF7" w:rsidP="00F96AF7">
      <w:pPr>
        <w:pStyle w:val="bpuIntro"/>
        <w:sectPr w:rsidR="00F96AF7" w:rsidSect="00F96AF7">
          <w:headerReference w:type="even" r:id="rId11"/>
          <w:headerReference w:type="default" r:id="rId12"/>
          <w:pgSz w:w="12240" w:h="20160" w:code="5"/>
          <w:pgMar w:top="2160" w:right="1440" w:bottom="1440" w:left="1440" w:header="720" w:footer="720" w:gutter="0"/>
          <w:pgNumType w:start="1"/>
          <w:cols w:space="720"/>
          <w:docGrid w:linePitch="360"/>
        </w:sectPr>
      </w:pPr>
    </w:p>
    <w:p w:rsidR="00F96AF7" w:rsidRDefault="00F96AF7" w:rsidP="00F96AF7">
      <w:pPr>
        <w:pStyle w:val="bpuIntro"/>
      </w:pPr>
    </w:p>
    <w:p w:rsidR="00F96AF7" w:rsidRDefault="00F96AF7" w:rsidP="00F96AF7">
      <w:pPr>
        <w:pStyle w:val="bpuSponsor"/>
      </w:pPr>
      <w:r>
        <w:t>Sponsored by:</w:t>
      </w:r>
    </w:p>
    <w:p w:rsidR="00F96AF7" w:rsidRDefault="00F96AF7" w:rsidP="00F96AF7">
      <w:pPr>
        <w:pStyle w:val="bpuSponsor"/>
      </w:pPr>
      <w:proofErr w:type="gramStart"/>
      <w:r>
        <w:t>Assemblywoman  PAMELA</w:t>
      </w:r>
      <w:proofErr w:type="gramEnd"/>
      <w:r>
        <w:t xml:space="preserve"> R. LAMPITT</w:t>
      </w:r>
    </w:p>
    <w:p w:rsidR="00F96AF7" w:rsidRDefault="00F96AF7" w:rsidP="00F96AF7">
      <w:pPr>
        <w:pStyle w:val="bpuSponsor"/>
      </w:pPr>
      <w:r>
        <w:t>District 6 (Burlington and Camden)</w:t>
      </w:r>
    </w:p>
    <w:p w:rsidR="00F96AF7" w:rsidRDefault="00F96AF7" w:rsidP="00F96AF7">
      <w:pPr>
        <w:pStyle w:val="bpuSponsor"/>
      </w:pPr>
      <w:proofErr w:type="gramStart"/>
      <w:r>
        <w:t>Assemblyman  LOUIS</w:t>
      </w:r>
      <w:proofErr w:type="gramEnd"/>
      <w:r>
        <w:t xml:space="preserve"> D. GREENWALD</w:t>
      </w:r>
    </w:p>
    <w:p w:rsidR="00F96AF7" w:rsidRDefault="00F96AF7" w:rsidP="00F96AF7">
      <w:pPr>
        <w:pStyle w:val="bpuSponsor"/>
      </w:pPr>
      <w:r>
        <w:t>District 6 (Burlington and Camden)</w:t>
      </w:r>
    </w:p>
    <w:p w:rsidR="00F96AF7" w:rsidRDefault="00F96AF7" w:rsidP="00F96AF7">
      <w:pPr>
        <w:pStyle w:val="bpuSponsor"/>
      </w:pPr>
    </w:p>
    <w:p w:rsidR="00F96AF7" w:rsidRDefault="00FE24B2" w:rsidP="00FE24B2">
      <w:pPr>
        <w:pStyle w:val="bpuSponsor"/>
      </w:pPr>
      <w:r>
        <w:t>Co-Sponsored by:</w:t>
      </w:r>
    </w:p>
    <w:p w:rsidR="00FE24B2" w:rsidRPr="00FE24B2" w:rsidRDefault="00FE24B2" w:rsidP="00FE24B2">
      <w:pPr>
        <w:pStyle w:val="bpuSponsor"/>
      </w:pPr>
      <w:r w:rsidRPr="00FE24B2">
        <w:t>Assemblyman Greenwald</w:t>
      </w:r>
    </w:p>
    <w:p w:rsidR="00FE24B2" w:rsidRDefault="00FE24B2" w:rsidP="00FE24B2"/>
    <w:p w:rsidR="00FE24B2" w:rsidRPr="00FE24B2" w:rsidRDefault="00FE24B2" w:rsidP="00FE24B2"/>
    <w:p w:rsidR="00F96AF7" w:rsidRDefault="00F96AF7" w:rsidP="00F96AF7">
      <w:pPr>
        <w:pStyle w:val="bpuSponsor"/>
      </w:pPr>
    </w:p>
    <w:p w:rsidR="00F96AF7" w:rsidRDefault="00F96AF7" w:rsidP="00F96AF7">
      <w:pPr>
        <w:pStyle w:val="bpuSponsor"/>
      </w:pPr>
    </w:p>
    <w:p w:rsidR="00F96AF7" w:rsidRDefault="00F96AF7" w:rsidP="00F96AF7">
      <w:pPr>
        <w:pStyle w:val="bpuSponsor"/>
      </w:pPr>
      <w:r>
        <w:t>SYNOPSIS</w:t>
      </w:r>
    </w:p>
    <w:p w:rsidR="00F96AF7" w:rsidRDefault="00F96AF7" w:rsidP="00F96AF7">
      <w:pPr>
        <w:pStyle w:val="bpuNormText"/>
      </w:pPr>
      <w:r>
        <w:tab/>
        <w:t xml:space="preserve">Eliminates restriction on sale of beer by limited brewery licensee for on-premises consumption only when in connection with tour; requires licensee to provide tours during certain business hours. </w:t>
      </w:r>
    </w:p>
    <w:p w:rsidR="00F96AF7" w:rsidRDefault="00F96AF7" w:rsidP="00F96AF7">
      <w:pPr>
        <w:pStyle w:val="bpuNormText"/>
      </w:pPr>
    </w:p>
    <w:p w:rsidR="00F96AF7" w:rsidRDefault="00F96AF7" w:rsidP="00F96AF7">
      <w:pPr>
        <w:pStyle w:val="bpuSponsor"/>
      </w:pPr>
      <w:r>
        <w:t xml:space="preserve">CURRENT VERSION OF TEXT </w:t>
      </w:r>
    </w:p>
    <w:p w:rsidR="00F96AF7" w:rsidRDefault="00F96AF7" w:rsidP="00F96AF7">
      <w:pPr>
        <w:pStyle w:val="bpuNormText"/>
      </w:pPr>
      <w:r>
        <w:tab/>
        <w:t>Introduced Pending Technical Review by Legislative Counsel.</w:t>
      </w:r>
    </w:p>
    <w:p w:rsidR="00F96AF7" w:rsidRDefault="00F96AF7" w:rsidP="00F96A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6AF7" w:rsidRDefault="00F96A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6AF7" w:rsidSect="00F96AF7">
          <w:type w:val="continuous"/>
          <w:pgSz w:w="12240" w:h="20160" w:code="5"/>
          <w:pgMar w:top="2160" w:right="2275" w:bottom="1440" w:left="2275" w:header="72" w:footer="720" w:gutter="0"/>
          <w:pgNumType w:start="1"/>
          <w:cols w:space="720"/>
          <w:docGrid w:linePitch="360"/>
        </w:sectPr>
      </w:pPr>
    </w:p>
    <w:p w:rsidR="0087732D" w:rsidRPr="00677316" w:rsidRDefault="0087732D" w:rsidP="0087732D">
      <w:pPr>
        <w:pStyle w:val="HangingAnAct"/>
        <w:rPr>
          <w:rStyle w:val="HangingAnActChar"/>
        </w:rPr>
      </w:pPr>
      <w:r w:rsidRPr="0087732D">
        <w:rPr>
          <w:rStyle w:val="BillHead"/>
        </w:rPr>
        <w:lastRenderedPageBreak/>
        <w:t>An Act</w:t>
      </w:r>
      <w:r w:rsidRPr="006B7FA7">
        <w:rPr>
          <w:rStyle w:val="HangingAnActChar"/>
        </w:rPr>
        <w:t xml:space="preserve"> </w:t>
      </w:r>
      <w:r w:rsidRPr="00D24970">
        <w:rPr>
          <w:rStyle w:val="HangingAnActChar"/>
        </w:rPr>
        <w:t>concerning limited breweries and amending R.S.33:1-10.</w:t>
      </w:r>
    </w:p>
    <w:p w:rsidR="0087732D" w:rsidRPr="00D71D68" w:rsidRDefault="0087732D" w:rsidP="0087732D"/>
    <w:p w:rsidR="0087732D" w:rsidRPr="00AA7880" w:rsidRDefault="0087732D" w:rsidP="0087732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7732D" w:rsidRDefault="0087732D" w:rsidP="0087732D"/>
    <w:p w:rsidR="0087732D" w:rsidRPr="00875E5E" w:rsidRDefault="0087732D" w:rsidP="0087732D">
      <w:pPr>
        <w:numPr>
          <w:ilvl w:val="0"/>
          <w:numId w:val="1"/>
        </w:numPr>
      </w:pPr>
      <w:r w:rsidRPr="00875E5E">
        <w:t>R.S.33:1-10 is amended to read as follows:</w:t>
      </w:r>
    </w:p>
    <w:p w:rsidR="0087732D" w:rsidRPr="00D521E4" w:rsidRDefault="0087732D" w:rsidP="0087732D">
      <w:r w:rsidRPr="00D521E4">
        <w:tab/>
        <w:t>33:1-10</w:t>
      </w:r>
      <w:proofErr w:type="gramStart"/>
      <w:r w:rsidRPr="00D521E4">
        <w:t>.  Class</w:t>
      </w:r>
      <w:proofErr w:type="gramEnd"/>
      <w:r w:rsidRPr="00D521E4">
        <w:t xml:space="preserve"> A licenses shall be subdivided and classified as follows:</w:t>
      </w:r>
    </w:p>
    <w:p w:rsidR="0087732D" w:rsidRDefault="0087732D" w:rsidP="0087732D">
      <w:r>
        <w:tab/>
        <w:t>Plenary brewery license.</w:t>
      </w:r>
      <w:r>
        <w:tab/>
      </w:r>
      <w:proofErr w:type="gramStart"/>
      <w:r>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w:t>
      </w:r>
      <w:proofErr w:type="gramEnd"/>
      <w:r>
        <w:t xml:space="preserve">  The fee for this license shall be $10,625.</w:t>
      </w:r>
    </w:p>
    <w:p w:rsidR="0087732D" w:rsidRDefault="0087732D" w:rsidP="0087732D">
      <w:r>
        <w:tab/>
      </w:r>
      <w:r w:rsidRPr="00E31C66">
        <w:t>Limited brewery license.</w:t>
      </w:r>
      <w:r w:rsidRPr="00E31C66">
        <w:tab/>
      </w:r>
      <w:proofErr w:type="gramStart"/>
      <w:r w:rsidRPr="00E31C66">
        <w:t>1b.</w:t>
      </w:r>
      <w:r w:rsidRPr="00E31C66">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w:t>
      </w:r>
      <w:proofErr w:type="gramEnd"/>
      <w:r w:rsidRPr="00E31C66">
        <w:t xml:space="preserve">  </w:t>
      </w:r>
      <w:proofErr w:type="gramStart"/>
      <w:r w:rsidRPr="00E31C66">
        <w:t xml:space="preserve">The holder of this license shall be entitled to sell this product at retail to consumers on the licensed premises of the brewery for consumption on the premises, </w:t>
      </w:r>
      <w:r w:rsidRPr="001920A8">
        <w:rPr>
          <w:rFonts w:ascii="Albertus Extra Bold" w:hAnsi="Albertus Extra Bold"/>
          <w:b/>
        </w:rPr>
        <w:t>[</w:t>
      </w:r>
      <w:r w:rsidRPr="00E31C66">
        <w:t>but only in connection with a tour of the brewery,</w:t>
      </w:r>
      <w:r w:rsidRPr="001920A8">
        <w:rPr>
          <w:rFonts w:ascii="Albertus Extra Bold" w:hAnsi="Albertus Extra Bold"/>
          <w:b/>
        </w:rPr>
        <w:t>]</w:t>
      </w:r>
      <w:r w:rsidRPr="00E31C66">
        <w:t xml:space="preserve"> or </w:t>
      </w:r>
      <w:r w:rsidRPr="00E132EF">
        <w:rPr>
          <w:rFonts w:ascii="Albertus Extra Bold" w:hAnsi="Albertus Extra Bold"/>
          <w:b/>
        </w:rPr>
        <w:t>[</w:t>
      </w:r>
      <w:r w:rsidRPr="00E31C66">
        <w:t>for consumption off the premises</w:t>
      </w:r>
      <w:r w:rsidRPr="00E132EF">
        <w:rPr>
          <w:rFonts w:ascii="Albertus Extra Bold" w:hAnsi="Albertus Extra Bold"/>
          <w:b/>
        </w:rPr>
        <w:t>]</w:t>
      </w:r>
      <w:r w:rsidRPr="00E31C66">
        <w:t xml:space="preserve"> in a quantity of not more than 15.5 fluid gallons per person</w:t>
      </w:r>
      <w:r>
        <w:t xml:space="preserve"> </w:t>
      </w:r>
      <w:r>
        <w:rPr>
          <w:u w:val="single"/>
        </w:rPr>
        <w:t>for consumption off the premises</w:t>
      </w:r>
      <w:r w:rsidRPr="00E31C66">
        <w:t>, and to offer samples for sampling purposes only pursuant to an annual permit issued by the director.</w:t>
      </w:r>
      <w:proofErr w:type="gramEnd"/>
      <w:r w:rsidRPr="00E31C66">
        <w:t xml:space="preserve"> The holder of this license shall not sell food or operate a restaurant on the licensed premises.  </w:t>
      </w:r>
      <w:r>
        <w:rPr>
          <w:u w:val="single"/>
        </w:rPr>
        <w:t xml:space="preserve">The holder of this license shall make available to consumers a tour of the brewery during business hours when the brewery is open to the </w:t>
      </w:r>
      <w:proofErr w:type="gramStart"/>
      <w:r>
        <w:rPr>
          <w:u w:val="single"/>
        </w:rPr>
        <w:t>general public</w:t>
      </w:r>
      <w:proofErr w:type="gramEnd"/>
      <w:r>
        <w:rPr>
          <w:u w:val="single"/>
        </w:rPr>
        <w:t xml:space="preserve"> and brewing, packaging, or maintenance operations allow for the conducting of a tour.</w:t>
      </w:r>
      <w:r>
        <w:t xml:space="preserve">  </w:t>
      </w:r>
      <w:r w:rsidRPr="00E31C66">
        <w:t xml:space="preserve">The fee for this license </w:t>
      </w:r>
      <w:proofErr w:type="gramStart"/>
      <w:r w:rsidRPr="00E31C66">
        <w:t>shall be graduated</w:t>
      </w:r>
      <w:proofErr w:type="gramEnd"/>
      <w:r w:rsidRPr="00E31C66">
        <w:t xml:space="preserve"> as follows:</w:t>
      </w:r>
    </w:p>
    <w:p w:rsidR="0087732D" w:rsidRDefault="0087732D" w:rsidP="0087732D">
      <w:r>
        <w:t xml:space="preserve">The fee for this license </w:t>
      </w:r>
      <w:proofErr w:type="gramStart"/>
      <w:r>
        <w:t>shall be graduated</w:t>
      </w:r>
      <w:proofErr w:type="gramEnd"/>
      <w:r>
        <w:t xml:space="preserve"> as follows:</w:t>
      </w:r>
    </w:p>
    <w:p w:rsidR="0087732D" w:rsidRDefault="00F96AF7" w:rsidP="0087732D">
      <w:r>
        <w:lastRenderedPageBreak/>
        <w:tab/>
      </w:r>
      <w:proofErr w:type="gramStart"/>
      <w:r>
        <w:t>t</w:t>
      </w:r>
      <w:r w:rsidR="0087732D">
        <w:t>o</w:t>
      </w:r>
      <w:proofErr w:type="gramEnd"/>
      <w:r w:rsidR="0087732D">
        <w:t xml:space="preserve"> so brew not more than 50,000 barrels of 31 liquid gallons capacity per annum, $1,250;</w:t>
      </w:r>
    </w:p>
    <w:p w:rsidR="0087732D" w:rsidRDefault="0087732D" w:rsidP="0087732D">
      <w:r>
        <w:tab/>
      </w:r>
      <w:proofErr w:type="gramStart"/>
      <w:r>
        <w:t>to</w:t>
      </w:r>
      <w:proofErr w:type="gramEnd"/>
      <w:r>
        <w:t xml:space="preserve"> so brew not more than 100,000 barrels of 31 fluid gallons capacity per annum, $2,500;</w:t>
      </w:r>
    </w:p>
    <w:p w:rsidR="0087732D" w:rsidRDefault="0087732D" w:rsidP="0087732D">
      <w:r>
        <w:tab/>
      </w:r>
      <w:proofErr w:type="gramStart"/>
      <w:r>
        <w:t>to</w:t>
      </w:r>
      <w:proofErr w:type="gramEnd"/>
      <w:r>
        <w:t xml:space="preserve"> so brew not more than 200,000 barrels of 31 fluid gallons capacity per annum, $5,000;</w:t>
      </w:r>
    </w:p>
    <w:p w:rsidR="0087732D" w:rsidRDefault="0087732D" w:rsidP="0087732D">
      <w:r>
        <w:tab/>
      </w:r>
      <w:proofErr w:type="gramStart"/>
      <w:r>
        <w:t>to</w:t>
      </w:r>
      <w:proofErr w:type="gramEnd"/>
      <w:r>
        <w:t xml:space="preserve"> so brew not more than 300,000 barrels of 31 fluid gallons capacity per annum, $7,500.</w:t>
      </w:r>
    </w:p>
    <w:p w:rsidR="0087732D" w:rsidRDefault="0087732D" w:rsidP="0087732D">
      <w:r>
        <w:tab/>
        <w:t xml:space="preserve">For the purposes of this subsection, "sampling" means the selling at a nominal charge or the gratuitous offering of an open container not exceeding four ounces of any malt alcoholic beverage.  For the purposes of this subsection, "product" means any malt alcoholic beverage that </w:t>
      </w:r>
      <w:proofErr w:type="gramStart"/>
      <w:r>
        <w:t>is produced</w:t>
      </w:r>
      <w:proofErr w:type="gramEnd"/>
      <w:r>
        <w:t xml:space="preserve"> on the premises licensed under this subsection.</w:t>
      </w:r>
    </w:p>
    <w:p w:rsidR="0087732D" w:rsidRDefault="0087732D" w:rsidP="0087732D">
      <w:r>
        <w:t>Restricted brewery license.</w:t>
      </w:r>
      <w:r w:rsidR="00F96AF7">
        <w:t xml:space="preserve"> </w:t>
      </w:r>
      <w:r>
        <w:t xml:space="preserve"> 1c</w:t>
      </w:r>
      <w:proofErr w:type="gramStart"/>
      <w:r>
        <w:t>.</w:t>
      </w:r>
      <w:r w:rsidR="00F96AF7">
        <w:t xml:space="preserve"> </w:t>
      </w:r>
      <w:r>
        <w:t xml:space="preserve"> The</w:t>
      </w:r>
      <w:proofErr w:type="gramEnd"/>
      <w:r>
        <w:t xml:space="preserve"> holder of this license shall be entitled, subject to rules and regulations, to brew any malt alcoholic beverages in a quantity to be expressed in such license not in excess of 10,000 barrels of 31 gallons capacity per year.  </w:t>
      </w:r>
      <w:proofErr w:type="gramStart"/>
      <w:r>
        <w:t>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w:t>
      </w:r>
      <w:proofErr w:type="gramEnd"/>
      <w:r>
        <w:t xml:space="preserve">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w:t>
      </w:r>
      <w:proofErr w:type="gramStart"/>
      <w:r>
        <w:t>additional payments based on barrels produced shall be paid within 60 days following the expiration of the license term upon certification by the licensee of the actual gallons brewed during the license term</w:t>
      </w:r>
      <w:proofErr w:type="gramEnd"/>
      <w:r>
        <w:t xml:space="preserve">.  No more than 10 restricted brewery licenses shall be issued to a person or </w:t>
      </w:r>
      <w:proofErr w:type="gramStart"/>
      <w:r>
        <w:t>entity which</w:t>
      </w:r>
      <w:proofErr w:type="gramEnd"/>
      <w:r>
        <w:t xml:space="preserve">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w:t>
      </w:r>
      <w:proofErr w:type="gramStart"/>
      <w:r>
        <w:t>shall be paid</w:t>
      </w:r>
      <w:proofErr w:type="gramEnd"/>
      <w:r>
        <w:t xml:space="preserve"> in accordance with statutory law. The provisions of this subsection </w:t>
      </w:r>
      <w:proofErr w:type="gramStart"/>
      <w:r>
        <w:t>shall not be construed</w:t>
      </w:r>
      <w:proofErr w:type="gramEnd"/>
      <w:r>
        <w:t xml:space="preserve"> to limit or restrict the rights and privileges granted by the </w:t>
      </w:r>
      <w:r>
        <w:lastRenderedPageBreak/>
        <w:t>plenary retail consumption license held by the holder of the restricted brewery license issued pursuant to this subsection.</w:t>
      </w:r>
    </w:p>
    <w:p w:rsidR="0087732D" w:rsidRDefault="0087732D" w:rsidP="0087732D">
      <w:r>
        <w:tab/>
        <w:t xml:space="preserve">The holder of this license shall be entitled to offer samples of its product </w:t>
      </w:r>
      <w:proofErr w:type="gramStart"/>
      <w:r>
        <w:t>for promotional purposes at charitable or civic events off the licensed premises pursuant to an annual permit issued by the director</w:t>
      </w:r>
      <w:proofErr w:type="gramEnd"/>
      <w:r>
        <w:t>.</w:t>
      </w:r>
    </w:p>
    <w:p w:rsidR="0087732D" w:rsidRDefault="0087732D" w:rsidP="0087732D">
      <w:r>
        <w:tab/>
        <w:t>For the purposes of this subsection, "</w:t>
      </w:r>
      <w:proofErr w:type="gramStart"/>
      <w:r>
        <w:t>sampling</w:t>
      </w:r>
      <w:proofErr w:type="gramEnd"/>
      <w:r>
        <w:t xml:space="preserve">" means the selling at a nominal charge or the gratuitous offering of an open container not exceeding four ounces of any malt alcoholic beverage product.  For the purposes of this subsection, "product" means any malt alcoholic beverage that </w:t>
      </w:r>
      <w:proofErr w:type="gramStart"/>
      <w:r>
        <w:t>is produced</w:t>
      </w:r>
      <w:proofErr w:type="gramEnd"/>
      <w:r>
        <w:t xml:space="preserve"> on the premises licensed under this subsection.</w:t>
      </w:r>
    </w:p>
    <w:p w:rsidR="0087732D" w:rsidRDefault="0087732D" w:rsidP="0087732D">
      <w:r>
        <w:tab/>
        <w:t>Plenary winery license.</w:t>
      </w:r>
      <w:r>
        <w:tab/>
      </w:r>
      <w:proofErr w:type="gramStart"/>
      <w:r>
        <w:t>2a.</w:t>
      </w:r>
      <w:r>
        <w:tab/>
        <w:t>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w:t>
      </w:r>
      <w:proofErr w:type="gramEnd"/>
      <w:r>
        <w:t xml:space="preserve">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w:t>
      </w:r>
      <w:proofErr w:type="gramStart"/>
      <w:r>
        <w:t>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w:t>
      </w:r>
      <w:proofErr w:type="gramEnd"/>
      <w:r>
        <w:t xml:space="preserve">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w:t>
      </w:r>
      <w:r>
        <w:lastRenderedPageBreak/>
        <w:t xml:space="preserve">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87732D" w:rsidRDefault="0087732D" w:rsidP="0087732D">
      <w:r>
        <w:tab/>
        <w:t xml:space="preserve">A holder of this license who produces not more than 250,000 gallons per year shall not own, either in whole or in part, or hold, </w:t>
      </w:r>
      <w:proofErr w:type="gramStart"/>
      <w:r>
        <w:t>either directly</w:t>
      </w:r>
      <w:proofErr w:type="gramEnd"/>
      <w:r>
        <w:t xml:space="preserve"> or indirectly, any interest in a winery that produces more than 250,000 gallons per year. In addition, a holder of this license who produces more than 250,000 gallons per year shall not own, either in whole or in part, or hold, </w:t>
      </w:r>
      <w:proofErr w:type="gramStart"/>
      <w:r>
        <w:t>either directly</w:t>
      </w:r>
      <w:proofErr w:type="gramEnd"/>
      <w:r>
        <w:t xml:space="preserve"> or indirectly, any interest in a winery that produces not more than 250,000 gallons per year. For the purposes of this subsection, "product" means any wine that </w:t>
      </w:r>
      <w:proofErr w:type="gramStart"/>
      <w:r>
        <w:t>is produced, blended, fortified, or treated by the licensee on its licensed premises situated in the State of New Jersey</w:t>
      </w:r>
      <w:proofErr w:type="gramEnd"/>
      <w:r>
        <w:t>.  For the purposes of this subsection, "wine" shall include "hard cider" and "mead" as defined in this section.</w:t>
      </w:r>
    </w:p>
    <w:p w:rsidR="0087732D" w:rsidRDefault="0087732D" w:rsidP="0087732D">
      <w:r>
        <w:tab/>
        <w:t>Farm winery license.</w:t>
      </w:r>
      <w:r>
        <w:tab/>
      </w:r>
      <w:proofErr w:type="gramStart"/>
      <w:r>
        <w:t>2b.</w:t>
      </w:r>
      <w:r>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w:t>
      </w:r>
      <w:proofErr w:type="gramEnd"/>
      <w:r>
        <w:t xml:space="preserve"> </w:t>
      </w:r>
      <w:proofErr w:type="gramStart"/>
      <w:r>
        <w:t>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w:t>
      </w:r>
      <w:proofErr w:type="gramEnd"/>
      <w:r>
        <w:t xml:space="preserve">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w:t>
      </w:r>
      <w:r>
        <w:lastRenderedPageBreak/>
        <w:t>$250; to so manufacture between 1,000 and 2,500 gallons per annum, $125; to so manufacture less than 1,000 gallons per annum, $63. No farm winery license shall be held by the holder of a plenary winery license or be situated on a premises licensed as a plenary winery.</w:t>
      </w:r>
    </w:p>
    <w:p w:rsidR="0087732D" w:rsidRDefault="0087732D" w:rsidP="0087732D">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87732D" w:rsidRDefault="0087732D" w:rsidP="0087732D">
      <w:r>
        <w:tab/>
        <w:t xml:space="preserve">A holder of this license who produces not more than 250,000 gallons per year shall not own, either in whole or in part, or hold, </w:t>
      </w:r>
      <w:proofErr w:type="gramStart"/>
      <w:r>
        <w:t>either directly</w:t>
      </w:r>
      <w:proofErr w:type="gramEnd"/>
      <w:r>
        <w:t xml:space="preserve"> or indirectly, any interest in a winery that produces more than 250,000 gallons per year.</w:t>
      </w:r>
    </w:p>
    <w:p w:rsidR="0087732D" w:rsidRDefault="0087732D" w:rsidP="0087732D">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87732D" w:rsidRDefault="0087732D" w:rsidP="0087732D">
      <w:r>
        <w:tab/>
        <w:t>For the purposes of this subsection, "wine" shall include "hard cider" and "mead" as defined in this section.</w:t>
      </w:r>
    </w:p>
    <w:p w:rsidR="0087732D" w:rsidRDefault="0087732D" w:rsidP="0087732D">
      <w:r>
        <w:tab/>
        <w:t>Wine blending license.</w:t>
      </w:r>
      <w:r>
        <w:tab/>
      </w:r>
      <w:proofErr w:type="gramStart"/>
      <w:r>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$625.</w:t>
      </w:r>
    </w:p>
    <w:p w:rsidR="0087732D" w:rsidRDefault="0087732D" w:rsidP="0087732D">
      <w:r>
        <w:tab/>
        <w:t>For the purposes of this subsection, "wine" shall include "hard cider" and "mead" as defined in this section.</w:t>
      </w:r>
    </w:p>
    <w:p w:rsidR="0087732D" w:rsidRDefault="0087732D" w:rsidP="0087732D">
      <w:r>
        <w:lastRenderedPageBreak/>
        <w:tab/>
        <w:t>Instructional winemaking facility license.</w:t>
      </w:r>
      <w:r>
        <w:tab/>
        <w:t>2d.</w:t>
      </w:r>
      <w:r>
        <w:tab/>
      </w:r>
      <w:proofErr w:type="gramStart"/>
      <w:r>
        <w:t>The</w:t>
      </w:r>
      <w:proofErr w:type="gramEnd"/>
      <w:r>
        <w:t xml:space="preserv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w:t>
      </w:r>
      <w:proofErr w:type="gramStart"/>
      <w:r>
        <w:t>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w:t>
      </w:r>
      <w:proofErr w:type="gramEnd"/>
      <w:r>
        <w:t xml:space="preserve">  Wine produced on the premises of an instructional winemaking facility </w:t>
      </w:r>
      <w:proofErr w:type="gramStart"/>
      <w:r>
        <w:t>shall be used, consumed or disposed of on the facility's premises or distributed from the facility's premises to a person who has participated directly in the process of winemaking for the person's personal or household use or consumption</w:t>
      </w:r>
      <w:proofErr w:type="gramEnd"/>
      <w:r>
        <w:t xml:space="preserve">.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87732D" w:rsidRDefault="0087732D" w:rsidP="0087732D">
      <w:r>
        <w:tab/>
        <w:t>For the purposes of this subsection, "wine" shall include "hard cider" and "mead" as defined in this section.</w:t>
      </w:r>
    </w:p>
    <w:p w:rsidR="0087732D" w:rsidRDefault="0087732D" w:rsidP="0087732D">
      <w:r>
        <w:tab/>
        <w:t>Out-of-State winery license.</w:t>
      </w:r>
      <w:r>
        <w:tab/>
        <w:t>2e.</w:t>
      </w:r>
      <w:r>
        <w:tab/>
      </w:r>
      <w:proofErr w:type="gramStart"/>
      <w:r>
        <w:t>Provided that</w:t>
      </w:r>
      <w:proofErr w:type="gramEnd"/>
      <w:r>
        <w:t xml:space="preserve">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w:t>
      </w:r>
      <w:proofErr w:type="gramStart"/>
      <w:r>
        <w:t>at retail in original packages in 16 salesrooms apart from the winery premises for consumption on or off the premises at a fee of $250 for each salesroom</w:t>
      </w:r>
      <w:proofErr w:type="gramEnd"/>
      <w:r>
        <w:t xml:space="preserve">.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w:t>
      </w:r>
      <w:proofErr w:type="gramStart"/>
      <w:r>
        <w:t xml:space="preserve">The fee for this additional privilege shall be graduated as follows: a licensee who </w:t>
      </w:r>
      <w:r>
        <w:lastRenderedPageBreak/>
        <w:t>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w:t>
      </w:r>
      <w:proofErr w:type="gramEnd"/>
      <w:r>
        <w:t xml:space="preserve">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87732D" w:rsidRDefault="0087732D" w:rsidP="0087732D">
      <w:r>
        <w:tab/>
        <w:t xml:space="preserve">The licensee shall collect from the customer the tax due on the sale pursuant to the "Sales and Use Tax Act," P.L.1966, c.30 (C.54:32B-1 et seq.) and shall pay the tax due on the delivery of alcoholic beverages pursuant to the "Alcoholic beverage tax law," R.S.54:41-1 et seq.  </w:t>
      </w:r>
      <w:proofErr w:type="gramStart"/>
      <w:r>
        <w:t>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roofErr w:type="gramEnd"/>
    </w:p>
    <w:p w:rsidR="0087732D" w:rsidRDefault="0087732D" w:rsidP="0087732D">
      <w:r>
        <w:tab/>
        <w:t xml:space="preserve">A holder of this license who produces not more than 250,000 gallons per year shall not own, either in whole or in part, or hold, </w:t>
      </w:r>
      <w:proofErr w:type="gramStart"/>
      <w:r>
        <w:t>either directly</w:t>
      </w:r>
      <w:proofErr w:type="gramEnd"/>
      <w:r>
        <w:t xml:space="preserve"> or indirectly, any interest in a winery that produces more than 250,000 gallons per year.</w:t>
      </w:r>
    </w:p>
    <w:p w:rsidR="0087732D" w:rsidRDefault="0087732D" w:rsidP="0087732D">
      <w:r>
        <w:tab/>
        <w:t>For the purposes of this subsection, "wine" shall include "hard cider" and "mead" as defined in this section.</w:t>
      </w:r>
    </w:p>
    <w:p w:rsidR="0087732D" w:rsidRPr="00190CBF" w:rsidRDefault="0087732D" w:rsidP="0087732D">
      <w:r w:rsidRPr="002A16AB">
        <w:tab/>
      </w:r>
      <w:proofErr w:type="spellStart"/>
      <w:r w:rsidRPr="00190CBF">
        <w:t>Cidery</w:t>
      </w:r>
      <w:proofErr w:type="spellEnd"/>
      <w:r w:rsidRPr="00190CBF">
        <w:t xml:space="preserve"> and </w:t>
      </w:r>
      <w:proofErr w:type="spellStart"/>
      <w:r w:rsidRPr="00190CBF">
        <w:t>meadery</w:t>
      </w:r>
      <w:proofErr w:type="spellEnd"/>
      <w:r w:rsidRPr="00190CBF">
        <w:t xml:space="preserve"> license.</w:t>
      </w:r>
      <w:r w:rsidRPr="00190CBF">
        <w:tab/>
      </w:r>
      <w:proofErr w:type="gramStart"/>
      <w:r w:rsidRPr="00190CBF">
        <w:t>2f.</w:t>
      </w:r>
      <w:r w:rsidRPr="00190CBF">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w:t>
      </w:r>
      <w:proofErr w:type="gramEnd"/>
      <w:r w:rsidRPr="00190CBF">
        <w:t xml:space="preserve">  The holder of this license shall be entitled to sell these products at retail to consumers on the licensed premises for consumption on or off the premises and to offer samples for sampling purposes only. The holder of this license </w:t>
      </w:r>
      <w:proofErr w:type="gramStart"/>
      <w:r w:rsidRPr="00190CBF">
        <w:t>shall be permitted</w:t>
      </w:r>
      <w:proofErr w:type="gramEnd"/>
      <w:r w:rsidRPr="00190CBF">
        <w:t xml:space="preserve"> to offer for sale or make the gratuitous offering of packaged crackers, chips, nuts, and similar snacks to consumers, but shall not operate a restaurant on the licensed premises. The fee for this license shall be $938.</w:t>
      </w:r>
    </w:p>
    <w:p w:rsidR="0087732D" w:rsidRPr="00190CBF" w:rsidRDefault="0087732D" w:rsidP="0087732D">
      <w:r w:rsidRPr="002A16AB">
        <w:tab/>
      </w:r>
      <w:r w:rsidRPr="00190CBF">
        <w:t xml:space="preserve">The holder of this license shall be entitled to manufacture hard cider in a quantity not to exceed 50,000 barrels of 31 fluid gallons </w:t>
      </w:r>
      <w:r w:rsidRPr="00190CBF">
        <w:lastRenderedPageBreak/>
        <w:t xml:space="preserve">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87732D" w:rsidRPr="00190CBF" w:rsidRDefault="0087732D" w:rsidP="0087732D">
      <w:r w:rsidRPr="002A16AB">
        <w:tab/>
      </w:r>
      <w:r w:rsidRPr="00190CBF">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p>
    <w:p w:rsidR="0087732D" w:rsidRPr="00190CBF" w:rsidRDefault="0087732D" w:rsidP="0087732D">
      <w:r w:rsidRPr="00190CBF">
        <w:tab/>
        <w:t>As used in this subsection:</w:t>
      </w:r>
    </w:p>
    <w:p w:rsidR="0087732D" w:rsidRPr="00190CBF" w:rsidRDefault="0087732D" w:rsidP="0087732D">
      <w:r w:rsidRPr="00190CBF">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87732D" w:rsidRPr="00190CBF" w:rsidRDefault="0087732D" w:rsidP="0087732D">
      <w:r w:rsidRPr="00190CBF">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87732D" w:rsidRDefault="0087732D" w:rsidP="0087732D">
      <w:r w:rsidRPr="00190CBF">
        <w:tab/>
        <w:t>"Sampling" means the selling at a nominal charge or the gratuitous offering of an open container not exceeding four ounces of hard cider or mead produced on the licensed premises.</w:t>
      </w:r>
    </w:p>
    <w:p w:rsidR="0087732D" w:rsidRDefault="00F96AF7" w:rsidP="0087732D">
      <w:r>
        <w:tab/>
        <w:t xml:space="preserve">Plenary distillery license.  </w:t>
      </w:r>
      <w:proofErr w:type="gramStart"/>
      <w:r w:rsidR="0087732D">
        <w:t>3a.</w:t>
      </w:r>
      <w:r w:rsidR="0087732D">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rsidR="0087732D">
        <w:t xml:space="preserve">  The fee for this license shall be $12,500.</w:t>
      </w:r>
    </w:p>
    <w:p w:rsidR="0087732D" w:rsidRDefault="00F96AF7" w:rsidP="0087732D">
      <w:r>
        <w:tab/>
        <w:t xml:space="preserve">Limited distillery license.  </w:t>
      </w:r>
      <w:proofErr w:type="gramStart"/>
      <w:r w:rsidR="0087732D">
        <w:t>3b.</w:t>
      </w:r>
      <w:r w:rsidR="0087732D">
        <w:tab/>
        <w:t xml:space="preserve">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w:t>
      </w:r>
      <w:r w:rsidR="0087732D">
        <w:lastRenderedPageBreak/>
        <w:t>distribution and to warehouse these products.</w:t>
      </w:r>
      <w:proofErr w:type="gramEnd"/>
      <w:r w:rsidR="0087732D">
        <w:t xml:space="preserve"> The fee for this license shall be $3,750.</w:t>
      </w:r>
    </w:p>
    <w:p w:rsidR="0087732D" w:rsidRDefault="0087732D" w:rsidP="0087732D">
      <w:r>
        <w:tab/>
        <w:t>Supplement</w:t>
      </w:r>
      <w:r w:rsidR="00F96AF7">
        <w:t xml:space="preserve">ary limited distillery license.  </w:t>
      </w:r>
      <w:proofErr w:type="gramStart"/>
      <w:r>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graduated as follows: to so bottle and rebottle not more than 5,000 wine gallons per annum, $313; to so bottle and rebottle not more than 10,000 wine gallons per annum, $625; to so bottle and rebottle without limit as to amount, $1,250.</w:t>
      </w:r>
    </w:p>
    <w:p w:rsidR="0087732D" w:rsidRDefault="0087732D" w:rsidP="0087732D">
      <w:r>
        <w:tab/>
      </w:r>
      <w:proofErr w:type="gramStart"/>
      <w:r>
        <w:t>Craft</w:t>
      </w:r>
      <w:proofErr w:type="gramEnd"/>
      <w:r>
        <w:t xml:space="preserve"> distillery license.</w:t>
      </w:r>
      <w:r>
        <w:tab/>
      </w:r>
      <w:proofErr w:type="gramStart"/>
      <w:r>
        <w:t>3d.</w:t>
      </w:r>
      <w:r>
        <w:tab/>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w:t>
      </w:r>
      <w:proofErr w:type="gramStart"/>
      <w:r>
        <w:t>shall be deemed</w:t>
      </w:r>
      <w:proofErr w:type="gramEnd"/>
      <w:r>
        <w:t xml:space="preserve"> to permit the direct shipment of distilled spirits either within or without this State.</w:t>
      </w:r>
    </w:p>
    <w:p w:rsidR="0087732D" w:rsidRDefault="0087732D" w:rsidP="0087732D">
      <w:r>
        <w:tab/>
        <w:t xml:space="preserve">The holder of this license shall not sell food or operate a restaurant on the licensed premises. A holder of this license who certifies that not less than </w:t>
      </w:r>
      <w:r w:rsidRPr="00190CBF">
        <w:t xml:space="preserve">51 percent </w:t>
      </w:r>
      <w:r>
        <w:t>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87732D" w:rsidRDefault="0087732D" w:rsidP="0087732D">
      <w:r>
        <w:tab/>
        <w:t>Rectifier and blender license.</w:t>
      </w:r>
      <w:r>
        <w:tab/>
      </w:r>
      <w:proofErr w:type="gramStart"/>
      <w:r>
        <w:t>4.</w:t>
      </w:r>
      <w:r>
        <w:tab/>
        <w:t xml:space="preserve">The holder of this license shall be entitled, subject to rules and regulations, to rectify, blend, treat and mix distilled alcoholic beverages, and to fortify, blend, and treat fermented alcoholic beverages, and prepare </w:t>
      </w:r>
      <w:r>
        <w:lastRenderedPageBreak/>
        <w:t>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$7,500.</w:t>
      </w:r>
    </w:p>
    <w:p w:rsidR="0087732D" w:rsidRDefault="0087732D" w:rsidP="0087732D">
      <w:r>
        <w:tab/>
        <w:t>Bonded warehouse bottling license.</w:t>
      </w:r>
      <w:r>
        <w:tab/>
        <w:t>5.</w:t>
      </w:r>
      <w:r>
        <w:tab/>
        <w:t xml:space="preserve">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w:t>
      </w:r>
      <w:proofErr w:type="gramStart"/>
      <w:r>
        <w:t>shall be issued</w:t>
      </w:r>
      <w:proofErr w:type="gramEnd"/>
      <w:r>
        <w:t xml:space="preserve"> only to persons holding permits to operate Internal Revenue bonded warehouses pursuant to the laws of the United States.</w:t>
      </w:r>
    </w:p>
    <w:p w:rsidR="0087732D" w:rsidRDefault="0087732D" w:rsidP="0087732D">
      <w:r>
        <w:tab/>
        <w:t>The provisions of section 21 of P.L.2003, c.117 amendatory of this section shall apply to licenses issued or transferred on or after July 1, 2003, and to license renewals commencing on or after July 1, 2003.</w:t>
      </w:r>
    </w:p>
    <w:p w:rsidR="0087732D" w:rsidRPr="00D521E4" w:rsidRDefault="0087732D" w:rsidP="0087732D">
      <w:r w:rsidRPr="00D521E4">
        <w:t>(</w:t>
      </w:r>
      <w:proofErr w:type="spellStart"/>
      <w:r w:rsidRPr="00D521E4">
        <w:t>cf</w:t>
      </w:r>
      <w:proofErr w:type="spellEnd"/>
      <w:r w:rsidRPr="00D521E4">
        <w:t>: P.L.</w:t>
      </w:r>
      <w:r w:rsidRPr="009C4D41">
        <w:t>2017, c.80</w:t>
      </w:r>
      <w:r w:rsidRPr="00D521E4">
        <w:t>, s.1)</w:t>
      </w:r>
    </w:p>
    <w:p w:rsidR="0087732D" w:rsidRDefault="0087732D" w:rsidP="0087732D"/>
    <w:p w:rsidR="0087732D" w:rsidRPr="00875E5E" w:rsidRDefault="0087732D" w:rsidP="0087732D">
      <w:r w:rsidRPr="00875E5E">
        <w:tab/>
        <w:t>2.  This act shall take effect immediately.</w:t>
      </w:r>
    </w:p>
    <w:p w:rsidR="0087732D" w:rsidRPr="00D71D68" w:rsidRDefault="0087732D" w:rsidP="0087732D"/>
    <w:p w:rsidR="0087732D" w:rsidRPr="00CE7BD8" w:rsidRDefault="0087732D" w:rsidP="0087732D"/>
    <w:p w:rsidR="0087732D" w:rsidRPr="00AA7880" w:rsidRDefault="0087732D" w:rsidP="0087732D">
      <w:pPr>
        <w:jc w:val="center"/>
      </w:pPr>
      <w:r w:rsidRPr="00D71D68">
        <w:t>STATEMENT</w:t>
      </w:r>
    </w:p>
    <w:p w:rsidR="0087732D" w:rsidRDefault="0087732D" w:rsidP="0087732D"/>
    <w:p w:rsidR="0087732D" w:rsidRDefault="0087732D" w:rsidP="0087732D">
      <w:r w:rsidRPr="00451A92">
        <w:tab/>
        <w:t xml:space="preserve">Under current law, the holder of a limited brewery license is entitled to brew up to 300,000 barrels of 31 fluid gallons capacity per year of malt alcoholic beverages to sell and distribute to wholesalers and retailers. These licensees </w:t>
      </w:r>
      <w:proofErr w:type="gramStart"/>
      <w:r w:rsidRPr="00451A92">
        <w:t>are authorized</w:t>
      </w:r>
      <w:proofErr w:type="gramEnd"/>
      <w:r w:rsidRPr="00451A92">
        <w:t xml:space="preserve"> to sell their product at retail to consumers on the licensed premises for on-site consumption, but only in connection with a tour of the brewery.</w:t>
      </w:r>
    </w:p>
    <w:p w:rsidR="0087732D" w:rsidRPr="00E7752C" w:rsidRDefault="0087732D" w:rsidP="0087732D">
      <w:r w:rsidRPr="00183739">
        <w:tab/>
        <w:t xml:space="preserve">Under this bill, consumers </w:t>
      </w:r>
      <w:proofErr w:type="gramStart"/>
      <w:r w:rsidRPr="00183739">
        <w:t>would not be required</w:t>
      </w:r>
      <w:proofErr w:type="gramEnd"/>
      <w:r w:rsidRPr="00183739">
        <w:t xml:space="preserve"> to take a tour of the brewery to purchase beverages for on</w:t>
      </w:r>
      <w:r>
        <w:t>-</w:t>
      </w:r>
      <w:r w:rsidRPr="00183739">
        <w:t xml:space="preserve">site consumption.  However, the bill requires the licensee to make tours of the brewery available to consumers during business hours when the brewery is open to the </w:t>
      </w:r>
      <w:proofErr w:type="gramStart"/>
      <w:r w:rsidRPr="00183739">
        <w:t>general public</w:t>
      </w:r>
      <w:proofErr w:type="gramEnd"/>
      <w:r w:rsidRPr="00183739">
        <w:t xml:space="preserve"> and brewing, packaging, or maintenance operations allow for the conducting of a tour.</w:t>
      </w:r>
    </w:p>
    <w:sectPr w:rsidR="0087732D" w:rsidRPr="00E7752C" w:rsidSect="00F96AF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16F" w:rsidRDefault="0013016F">
      <w:r>
        <w:separator/>
      </w:r>
    </w:p>
  </w:endnote>
  <w:endnote w:type="continuationSeparator" w:id="0">
    <w:p w:rsidR="0013016F" w:rsidRDefault="00130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AF7" w:rsidRPr="00921C91" w:rsidRDefault="00F96A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6AF7" w:rsidRPr="00921C91" w:rsidRDefault="00F96AF7">
    <w:pPr>
      <w:pStyle w:val="Footer"/>
      <w:rPr>
        <w:szCs w:val="18"/>
      </w:rPr>
    </w:pPr>
  </w:p>
  <w:p w:rsidR="00F96AF7" w:rsidRPr="00921C91" w:rsidRDefault="00F96A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16F" w:rsidRDefault="0013016F">
      <w:r>
        <w:separator/>
      </w:r>
    </w:p>
  </w:footnote>
  <w:footnote w:type="continuationSeparator" w:id="0">
    <w:p w:rsidR="0013016F" w:rsidRDefault="00130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60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6AF7" w:rsidRDefault="00F96AF7" w:rsidP="00F96AF7">
    <w:pPr>
      <w:pStyle w:val="bpuHeadSpon"/>
    </w:pPr>
    <w:r w:rsidRPr="00F96AF7">
      <w:rPr>
        <w:rStyle w:val="bpuHeadSponChar"/>
      </w:rPr>
      <w:t>A1610</w:t>
    </w:r>
    <w:r>
      <w:t xml:space="preserve"> LAMPITT, GREENWALD</w:t>
    </w:r>
  </w:p>
  <w:p w:rsidR="00F96AF7" w:rsidRDefault="00F96AF7" w:rsidP="00F96AF7">
    <w:pPr>
      <w:pStyle w:val="bpuHeadSpon"/>
    </w:pPr>
    <w:r>
      <w:fldChar w:fldCharType="begin"/>
    </w:r>
    <w:r>
      <w:instrText xml:space="preserve"> PAGE  \* MERGEFORMAT </w:instrText>
    </w:r>
    <w:r>
      <w:fldChar w:fldCharType="separate"/>
    </w:r>
    <w:r w:rsidR="00A1603A">
      <w:rPr>
        <w:noProof/>
      </w:rPr>
      <w:t>11</w:t>
    </w:r>
    <w:r>
      <w:fldChar w:fldCharType="end"/>
    </w:r>
  </w:p>
  <w:p w:rsidR="00F96AF7" w:rsidRPr="00AF575C" w:rsidRDefault="00F96AF7" w:rsidP="00F96A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6AF7" w:rsidRDefault="00F96AF7" w:rsidP="00F96AF7">
    <w:pPr>
      <w:pStyle w:val="bpuHeadSpon"/>
    </w:pPr>
    <w:r w:rsidRPr="00F96AF7">
      <w:rPr>
        <w:rStyle w:val="bpuHeadSponChar"/>
      </w:rPr>
      <w:t>A1610</w:t>
    </w:r>
    <w:r>
      <w:t xml:space="preserve"> LAMPITT, GREENWALD</w:t>
    </w:r>
  </w:p>
  <w:p w:rsidR="00F96AF7" w:rsidRDefault="00F96AF7" w:rsidP="00F96AF7">
    <w:pPr>
      <w:pStyle w:val="bpuHeadSpon"/>
    </w:pPr>
    <w:r>
      <w:fldChar w:fldCharType="begin"/>
    </w:r>
    <w:r>
      <w:instrText xml:space="preserve"> PAGE  \* MERGEFORMAT </w:instrText>
    </w:r>
    <w:r>
      <w:fldChar w:fldCharType="separate"/>
    </w:r>
    <w:r w:rsidR="00A1603A">
      <w:rPr>
        <w:noProof/>
      </w:rPr>
      <w:t>2</w:t>
    </w:r>
    <w:r>
      <w:fldChar w:fldCharType="end"/>
    </w:r>
  </w:p>
  <w:p w:rsidR="00F96AF7" w:rsidRDefault="00F96AF7" w:rsidP="00F96AF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A0038A"/>
    <w:multiLevelType w:val="hybridMultilevel"/>
    <w:tmpl w:val="2A462D70"/>
    <w:lvl w:ilvl="0" w:tplc="1F0E9E5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16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1FC"/>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016F"/>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640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32D"/>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03A"/>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AD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C57"/>
    <w:rsid w:val="00F85DDC"/>
    <w:rsid w:val="00F91244"/>
    <w:rsid w:val="00F95319"/>
    <w:rsid w:val="00F96AF7"/>
    <w:rsid w:val="00FB3056"/>
    <w:rsid w:val="00FB309C"/>
    <w:rsid w:val="00FB3C7C"/>
    <w:rsid w:val="00FB6E52"/>
    <w:rsid w:val="00FC5994"/>
    <w:rsid w:val="00FD2897"/>
    <w:rsid w:val="00FD4421"/>
    <w:rsid w:val="00FD4591"/>
    <w:rsid w:val="00FE24B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B01247-B3EC-48B4-9C95-5089A4226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96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6759B-115B-4961-AFBB-38D8C91A1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4851</Words>
  <Characters>24355</Characters>
  <Application>Microsoft Office Word</Application>
  <DocSecurity>0</DocSecurity>
  <Lines>495</Lines>
  <Paragraphs>65</Paragraphs>
  <ScaleCrop>false</ScaleCrop>
  <HeadingPairs>
    <vt:vector size="2" baseType="variant">
      <vt:variant>
        <vt:lpstr>Title</vt:lpstr>
      </vt:variant>
      <vt:variant>
        <vt:i4>1</vt:i4>
      </vt:variant>
    </vt:vector>
  </HeadingPairs>
  <TitlesOfParts>
    <vt:vector size="1" baseType="lpstr">
      <vt:lpstr>lampitt/1863_I1</vt:lpstr>
    </vt:vector>
  </TitlesOfParts>
  <Manager>R229</Manager>
  <Company>OFFICE of LEGISLATIVE SERVICES</Company>
  <LinksUpToDate>false</LinksUpToDate>
  <CharactersWithSpaces>29252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A1610</dc:title>
  <dc:creator>Assemblywoman  LAMPITT, Assemblyman  GREENWALD</dc:creator>
  <cp:keywords>A1610|11|LP |301|0|0|!|0|</cp:keywords>
  <dc:description>PREFILED 2020</dc:description>
  <cp:lastModifiedBy>Bell, Careema</cp:lastModifiedBy>
  <cp:revision>2</cp:revision>
  <cp:lastPrinted>2005-07-29T18:13:00Z</cp:lastPrinted>
  <dcterms:created xsi:type="dcterms:W3CDTF">2020-01-11T22:11:00Z</dcterms:created>
  <dcterms:modified xsi:type="dcterms:W3CDTF">2020-01-11T22:11:00Z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