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CD9" w:rsidRDefault="004E3CD9" w:rsidP="004E3CD9">
      <w:pPr>
        <w:pStyle w:val="bpuBill"/>
      </w:pPr>
      <w:bookmarkStart w:id="0" w:name="bpuFrontPg"/>
      <w:bookmarkStart w:id="1" w:name="_GoBack"/>
      <w:bookmarkEnd w:id="0"/>
      <w:bookmarkEnd w:id="1"/>
      <w:r>
        <w:t xml:space="preserve">ASSEMBLY, No. 1651 </w:t>
      </w:r>
    </w:p>
    <w:p w:rsidR="004E3CD9" w:rsidRPr="004E3CD9" w:rsidRDefault="004E3CD9" w:rsidP="004E3C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5145" r:id="rId8"/>
        </w:object>
      </w:r>
    </w:p>
    <w:p w:rsidR="004E3CD9" w:rsidRDefault="004E3CD9" w:rsidP="004E3CD9">
      <w:pPr>
        <w:pStyle w:val="bpuState"/>
      </w:pPr>
      <w:r>
        <w:t>STATE OF NEW JERSEY</w:t>
      </w:r>
    </w:p>
    <w:p w:rsidR="004E3CD9" w:rsidRDefault="004E3CD9" w:rsidP="004E3CD9">
      <w:pPr>
        <w:pStyle w:val="bpuLegislature"/>
      </w:pPr>
      <w:r>
        <w:t>219th LEGISLATURE</w:t>
      </w:r>
    </w:p>
    <w:p w:rsidR="004E3CD9" w:rsidRDefault="004E3CD9" w:rsidP="004E3CD9">
      <w:pPr>
        <w:pStyle w:val="bpuWpGraphic"/>
      </w:pPr>
      <w:r>
        <w:object w:dxaOrig="8985" w:dyaOrig="255">
          <v:shape id="_x0000_i1026" type="#_x0000_t75" style="width:6in;height:12.1pt" o:ole="">
            <v:imagedata r:id="rId7" o:title=""/>
          </v:shape>
          <o:OLEObject Type="Embed" ProgID="WPWin6.1" ShapeID="_x0000_i1026" DrawAspect="Content" ObjectID="_1640235146" r:id="rId9"/>
        </w:object>
      </w:r>
      <w:r>
        <w:t xml:space="preserve">  </w:t>
      </w:r>
    </w:p>
    <w:p w:rsidR="004E3CD9" w:rsidRDefault="004E3CD9" w:rsidP="004E3CD9">
      <w:pPr>
        <w:pStyle w:val="bpuIntro"/>
      </w:pPr>
      <w:r>
        <w:t>PRE-FILED FOR INTRODUCTION IN THE 2020 SESSION</w:t>
      </w:r>
    </w:p>
    <w:p w:rsidR="004E3CD9" w:rsidRDefault="004E3CD9" w:rsidP="004E3CD9">
      <w:pPr>
        <w:pStyle w:val="bpuIntro"/>
      </w:pPr>
    </w:p>
    <w:p w:rsidR="004E3CD9" w:rsidRDefault="004E3CD9" w:rsidP="004E3CD9">
      <w:pPr>
        <w:pStyle w:val="bpuIntro"/>
        <w:sectPr w:rsidR="004E3CD9" w:rsidSect="004E3CD9">
          <w:headerReference w:type="even" r:id="rId10"/>
          <w:headerReference w:type="default" r:id="rId11"/>
          <w:pgSz w:w="12240" w:h="20160" w:code="5"/>
          <w:pgMar w:top="2160" w:right="1440" w:bottom="1440" w:left="1440" w:header="720" w:footer="720" w:gutter="0"/>
          <w:pgNumType w:start="1"/>
          <w:cols w:space="720"/>
          <w:docGrid w:linePitch="360"/>
        </w:sectPr>
      </w:pPr>
    </w:p>
    <w:p w:rsidR="004E3CD9" w:rsidRDefault="004E3CD9" w:rsidP="004E3CD9">
      <w:pPr>
        <w:pStyle w:val="bpuIntro"/>
      </w:pPr>
    </w:p>
    <w:p w:rsidR="004E3CD9" w:rsidRDefault="004E3CD9" w:rsidP="004E3CD9">
      <w:pPr>
        <w:pStyle w:val="bpuSponsor"/>
      </w:pPr>
      <w:r>
        <w:t>Sponsored by:</w:t>
      </w:r>
    </w:p>
    <w:p w:rsidR="004E3CD9" w:rsidRDefault="004E3CD9" w:rsidP="004E3CD9">
      <w:pPr>
        <w:pStyle w:val="bpuSponsor"/>
      </w:pPr>
      <w:r>
        <w:t>Assemblywoman  ANNETTE QUIJANO</w:t>
      </w:r>
    </w:p>
    <w:p w:rsidR="004E3CD9" w:rsidRDefault="004E3CD9" w:rsidP="004E3CD9">
      <w:pPr>
        <w:pStyle w:val="bpuSponsor"/>
      </w:pPr>
      <w:r>
        <w:t>District 20 (Union)</w:t>
      </w:r>
    </w:p>
    <w:p w:rsidR="004E3CD9" w:rsidRDefault="004E3CD9" w:rsidP="004E3CD9">
      <w:pPr>
        <w:pStyle w:val="bpuSponsor"/>
      </w:pPr>
      <w:r>
        <w:t>Assemblywoman  VALERIE VAINIERI HUTTLE</w:t>
      </w:r>
    </w:p>
    <w:p w:rsidR="004E3CD9" w:rsidRDefault="004E3CD9" w:rsidP="004E3CD9">
      <w:pPr>
        <w:pStyle w:val="bpuSponsor"/>
      </w:pPr>
      <w:r>
        <w:t>District 37 (Bergen)</w:t>
      </w:r>
    </w:p>
    <w:p w:rsidR="004E3CD9" w:rsidRDefault="004E3CD9" w:rsidP="004E3CD9">
      <w:pPr>
        <w:pStyle w:val="bpuSponsor"/>
      </w:pPr>
      <w:r>
        <w:t>Assemblyman  DANIEL R. BENSON</w:t>
      </w:r>
    </w:p>
    <w:p w:rsidR="004E3CD9" w:rsidRDefault="004E3CD9" w:rsidP="004E3CD9">
      <w:pPr>
        <w:pStyle w:val="bpuSponsor"/>
      </w:pPr>
      <w:r>
        <w:t>District 14 (Mercer and Middlesex)</w:t>
      </w:r>
    </w:p>
    <w:p w:rsidR="004E3CD9" w:rsidRDefault="004E3CD9" w:rsidP="004E3CD9">
      <w:pPr>
        <w:pStyle w:val="bpuSponsor"/>
      </w:pPr>
    </w:p>
    <w:p w:rsidR="004E3CD9" w:rsidRDefault="004E3CD9" w:rsidP="004E3CD9">
      <w:pPr>
        <w:pStyle w:val="bpuSponsor"/>
      </w:pPr>
    </w:p>
    <w:p w:rsidR="004E3CD9" w:rsidRDefault="004E3CD9" w:rsidP="004E3CD9">
      <w:pPr>
        <w:pStyle w:val="bpuSponsor"/>
      </w:pPr>
    </w:p>
    <w:p w:rsidR="004E3CD9" w:rsidRDefault="004E3CD9" w:rsidP="004E3CD9">
      <w:pPr>
        <w:pStyle w:val="bpuSponsor"/>
      </w:pPr>
    </w:p>
    <w:p w:rsidR="004E3CD9" w:rsidRDefault="004E3CD9" w:rsidP="004E3CD9">
      <w:pPr>
        <w:pStyle w:val="bpuSponsor"/>
      </w:pPr>
      <w:r>
        <w:t>SYNOPSIS</w:t>
      </w:r>
    </w:p>
    <w:p w:rsidR="004E3CD9" w:rsidRDefault="004E3CD9" w:rsidP="004E3CD9">
      <w:pPr>
        <w:pStyle w:val="bpuNormText"/>
      </w:pPr>
      <w:r>
        <w:tab/>
        <w:t xml:space="preserve">Requires boil water notices to be provided by certain public water systems via telephone, email or text message. </w:t>
      </w:r>
    </w:p>
    <w:p w:rsidR="004E3CD9" w:rsidRDefault="004E3CD9" w:rsidP="004E3CD9">
      <w:pPr>
        <w:pStyle w:val="bpuNormText"/>
      </w:pPr>
    </w:p>
    <w:p w:rsidR="004E3CD9" w:rsidRDefault="004E3CD9" w:rsidP="004E3CD9">
      <w:pPr>
        <w:pStyle w:val="bpuSponsor"/>
      </w:pPr>
      <w:r>
        <w:t xml:space="preserve">CURRENT VERSION OF TEXT </w:t>
      </w:r>
    </w:p>
    <w:p w:rsidR="004E3CD9" w:rsidRDefault="004E3CD9" w:rsidP="004E3CD9">
      <w:pPr>
        <w:pStyle w:val="bpuNormText"/>
      </w:pPr>
      <w:r>
        <w:tab/>
        <w:t>Introduced Pending Technical Review by Legislative Counsel.</w:t>
      </w:r>
    </w:p>
    <w:p w:rsidR="004E3CD9" w:rsidRDefault="004E3CD9" w:rsidP="004E3C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E3CD9" w:rsidRDefault="004E3C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E3CD9" w:rsidSect="004E3CD9">
          <w:type w:val="continuous"/>
          <w:pgSz w:w="12240" w:h="20160" w:code="5"/>
          <w:pgMar w:top="2160" w:right="2275" w:bottom="1440" w:left="2275" w:header="72" w:footer="720" w:gutter="0"/>
          <w:pgNumType w:start="1"/>
          <w:cols w:space="720"/>
          <w:docGrid w:linePitch="360"/>
        </w:sectPr>
      </w:pPr>
    </w:p>
    <w:p w:rsidR="00E244E9" w:rsidRDefault="00E244E9" w:rsidP="00E244E9">
      <w:pPr>
        <w:pStyle w:val="HangingAnAct"/>
        <w:rPr>
          <w:rStyle w:val="HangingAnActChar"/>
        </w:rPr>
      </w:pPr>
      <w:r w:rsidRPr="00E244E9">
        <w:rPr>
          <w:rStyle w:val="BillHead"/>
        </w:rPr>
        <w:lastRenderedPageBreak/>
        <w:t>An Act</w:t>
      </w:r>
      <w:r w:rsidRPr="006B7FA7">
        <w:rPr>
          <w:rStyle w:val="HangingAnActChar"/>
        </w:rPr>
        <w:t xml:space="preserve"> </w:t>
      </w:r>
      <w:r>
        <w:rPr>
          <w:rStyle w:val="HangingAnActChar"/>
        </w:rPr>
        <w:t xml:space="preserve">concerning boil water notices and supplementing the "Safe Drinking Water Act," P.L.1977, c.224 </w:t>
      </w:r>
      <w:r>
        <w:t>(C.58:12A-1 et seq.)</w:t>
      </w:r>
      <w:r>
        <w:rPr>
          <w:rStyle w:val="HangingAnActChar"/>
        </w:rPr>
        <w:t>.</w:t>
      </w:r>
    </w:p>
    <w:p w:rsidR="00E244E9" w:rsidRPr="003510A6" w:rsidRDefault="00E244E9" w:rsidP="00E244E9"/>
    <w:p w:rsidR="00E244E9" w:rsidRPr="00AA7880" w:rsidRDefault="00E244E9" w:rsidP="00E244E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244E9" w:rsidRDefault="00E244E9" w:rsidP="00E244E9"/>
    <w:p w:rsidR="00E244E9" w:rsidRDefault="00E244E9" w:rsidP="00E244E9">
      <w:r>
        <w:tab/>
        <w:t>1.</w:t>
      </w:r>
      <w:r>
        <w:tab/>
        <w:t xml:space="preserve">a. Whenever any public water system experiences an emergency or other condition that requires the issuance of a boil water notice, the owner or operator shall provide notice to </w:t>
      </w:r>
      <w:r w:rsidRPr="009D737A">
        <w:t>its affected customers</w:t>
      </w:r>
      <w:r>
        <w:t xml:space="preserve"> that a boil water notice is in effect.  The owner or operator of the public water system shall notify </w:t>
      </w:r>
      <w:r w:rsidRPr="009D737A">
        <w:t>its affected customers</w:t>
      </w:r>
      <w:r>
        <w:t xml:space="preserve"> of the boil water notice as soon as possible, but in no case later than 24 hours after the public water system learns of the emergency or other condition.</w:t>
      </w:r>
    </w:p>
    <w:p w:rsidR="00E244E9" w:rsidRDefault="00E244E9" w:rsidP="00E244E9">
      <w:r>
        <w:tab/>
        <w:t>b.</w:t>
      </w:r>
      <w:r>
        <w:tab/>
        <w:t xml:space="preserve">(1)  </w:t>
      </w:r>
      <w:r w:rsidRPr="002B291A">
        <w:t xml:space="preserve">Commencing on the 90th day after the effective date of P.L.    , c.   (C.  </w:t>
      </w:r>
      <w:r>
        <w:t xml:space="preserve">  </w:t>
      </w:r>
      <w:r w:rsidRPr="002B291A">
        <w:t xml:space="preserve"> ) (pending before the Legislature as this bill)</w:t>
      </w:r>
      <w:r w:rsidRPr="0015461C">
        <w:t>,</w:t>
      </w:r>
      <w:r w:rsidRPr="002B291A">
        <w:t xml:space="preserve"> the</w:t>
      </w:r>
      <w:r>
        <w:t xml:space="preserve"> owner or operator of the public water system shall notify </w:t>
      </w:r>
      <w:r w:rsidRPr="002B291A">
        <w:t>its customers</w:t>
      </w:r>
      <w:r>
        <w:t xml:space="preserve"> of </w:t>
      </w:r>
      <w:r w:rsidRPr="002B291A">
        <w:t>a</w:t>
      </w:r>
      <w:r>
        <w:t xml:space="preserve"> boil water notice via the preferred means of contact of each customer of the public water system </w:t>
      </w:r>
      <w:r w:rsidRPr="009D737A">
        <w:t>made available to customers by the owner or operator</w:t>
      </w:r>
      <w:r>
        <w:t>, in addition to any other notice required by State or federal law.  If a customer does not return the solicitation provided for in paragraph (2) of this subsection or otherwise specify a preferred means of contact</w:t>
      </w:r>
      <w:r w:rsidRPr="002B291A">
        <w:t>, and the public water system has a telephone number on file for the account</w:t>
      </w:r>
      <w:r>
        <w:t xml:space="preserve">, the owner or operator of the public water system shall </w:t>
      </w:r>
      <w:r w:rsidRPr="009D737A">
        <w:t>attempt to</w:t>
      </w:r>
      <w:r>
        <w:t xml:space="preserve"> notify the customer of a boil water notice via telephone </w:t>
      </w:r>
      <w:r w:rsidRPr="009D737A">
        <w:t>or other means of direct contact, at the discretion of the owner or operator</w:t>
      </w:r>
      <w:r>
        <w:t>.  The public water system shall also post notice of the boil water notice on any website that the public water system maintains for the public or its customers.</w:t>
      </w:r>
    </w:p>
    <w:p w:rsidR="00E244E9" w:rsidRDefault="00E244E9" w:rsidP="00E244E9">
      <w:r>
        <w:tab/>
        <w:t>(2)</w:t>
      </w:r>
      <w:r>
        <w:tab/>
        <w:t xml:space="preserve">Within 60 days </w:t>
      </w:r>
      <w:r w:rsidRPr="002B291A">
        <w:t>after</w:t>
      </w:r>
      <w:r>
        <w:t xml:space="preserve"> the effective date of P.L.    , c.    (C.     ) (pending before the Legislature as this bill)</w:t>
      </w:r>
      <w:r w:rsidRPr="00274BF4">
        <w:t>,</w:t>
      </w:r>
      <w:r w:rsidRPr="002B291A">
        <w:t xml:space="preserve"> </w:t>
      </w:r>
      <w:r>
        <w:t>the owner or operator of the public water system shall include in the water bills issued by the system for each customer a solicitation for the customer's preferred means of contact</w:t>
      </w:r>
      <w:r w:rsidRPr="00173C37">
        <w:t xml:space="preserve">, </w:t>
      </w:r>
      <w:r w:rsidRPr="009D737A">
        <w:t>from those options made available to customers by the owner or operator</w:t>
      </w:r>
      <w:r>
        <w:t>.  If the system issues its water bills less frequently than every two months, the solicitation shall be included in the bill next issued following the effective date of P.L.</w:t>
      </w:r>
      <w:r w:rsidR="006E713F">
        <w:t xml:space="preserve">    </w:t>
      </w:r>
      <w:r>
        <w:t>, c.    (C.        ) (pending before the Legislature as this bill).  I</w:t>
      </w:r>
      <w:r w:rsidRPr="002B291A">
        <w:t>t shall be the responsibility of the customer to notify the owner or operator of the public water system of a change in the preferred method of contact provided pursuant to this paragraph.</w:t>
      </w:r>
      <w:r>
        <w:t xml:space="preserve">  A public water system shall have or acquire the capability to notify its customers of a boil water notice </w:t>
      </w:r>
      <w:r w:rsidRPr="00084637">
        <w:t>by</w:t>
      </w:r>
      <w:r>
        <w:t xml:space="preserve"> </w:t>
      </w:r>
      <w:r w:rsidRPr="009D737A">
        <w:t>direct contact, which may include</w:t>
      </w:r>
      <w:r>
        <w:t xml:space="preserve"> telephone, electronic mail, </w:t>
      </w:r>
      <w:r w:rsidRPr="009D737A">
        <w:t>or</w:t>
      </w:r>
      <w:r>
        <w:t xml:space="preserve"> text message.</w:t>
      </w:r>
    </w:p>
    <w:p w:rsidR="00E244E9" w:rsidRDefault="00E244E9" w:rsidP="00E244E9">
      <w:r>
        <w:tab/>
        <w:t>c.</w:t>
      </w:r>
      <w:r>
        <w:tab/>
        <w:t xml:space="preserve">The notice provided </w:t>
      </w:r>
      <w:r w:rsidRPr="00084637">
        <w:t>pursuant to this section</w:t>
      </w:r>
      <w:r>
        <w:t xml:space="preserve"> shall contain the name of the public water system affected, the geographical area affected, the date of the occurrence giving rise to the boil water notice, the consumer corrective measures to be taken, and a telephone number where </w:t>
      </w:r>
      <w:r w:rsidRPr="00084637">
        <w:t>customers</w:t>
      </w:r>
      <w:r>
        <w:t xml:space="preserve"> may reach an appropriate party to address questions or other concerns about the boil water notice or the situation necessitating issuance of the notice.</w:t>
      </w:r>
    </w:p>
    <w:p w:rsidR="00E244E9" w:rsidRDefault="00E244E9" w:rsidP="00E244E9">
      <w:r>
        <w:tab/>
        <w:t>d.</w:t>
      </w:r>
      <w:r>
        <w:tab/>
        <w:t xml:space="preserve">The owner or operator of the public water system shall be responsible for rescission of the boil water notice.  Notice of the rescission of a boil water notice shall be provided in the manner prescribed for notice in </w:t>
      </w:r>
      <w:r w:rsidRPr="00084637">
        <w:t>paragraph (1) of</w:t>
      </w:r>
      <w:r>
        <w:t xml:space="preserve"> subsection </w:t>
      </w:r>
      <w:r w:rsidRPr="00084637">
        <w:t>b.</w:t>
      </w:r>
      <w:r>
        <w:t xml:space="preserve"> of this section.</w:t>
      </w:r>
    </w:p>
    <w:p w:rsidR="00E244E9" w:rsidRDefault="00E244E9" w:rsidP="00E244E9">
      <w:r>
        <w:tab/>
      </w:r>
      <w:r w:rsidRPr="00084637">
        <w:t>e.</w:t>
      </w:r>
      <w:r>
        <w:tab/>
      </w:r>
      <w:r w:rsidRPr="00274BF4">
        <w:t>As used in</w:t>
      </w:r>
      <w:r>
        <w:t xml:space="preserve"> this section</w:t>
      </w:r>
      <w:r w:rsidRPr="00274BF4">
        <w:t>:</w:t>
      </w:r>
    </w:p>
    <w:p w:rsidR="00E244E9" w:rsidRPr="00084637" w:rsidRDefault="00E244E9" w:rsidP="00E244E9">
      <w:r>
        <w:tab/>
      </w:r>
      <w:r w:rsidRPr="00084637">
        <w:t>"Boil</w:t>
      </w:r>
      <w:r>
        <w:t xml:space="preserve"> water notice" means a </w:t>
      </w:r>
      <w:r w:rsidRPr="00084637">
        <w:t>Tier 1 Public Notice required pursuant to the United States Environmental Protection Agency’s National Primary Drinking Water Regulations at Section 141, subpart Q of title 40, Code of Federal Regulations.</w:t>
      </w:r>
    </w:p>
    <w:p w:rsidR="00E244E9" w:rsidRPr="00084637" w:rsidRDefault="00E244E9" w:rsidP="00E244E9">
      <w:r w:rsidRPr="00084637">
        <w:tab/>
        <w:t xml:space="preserve">"Public transient </w:t>
      </w:r>
      <w:proofErr w:type="spellStart"/>
      <w:r w:rsidRPr="00084637">
        <w:t>noncommunity</w:t>
      </w:r>
      <w:proofErr w:type="spellEnd"/>
      <w:r w:rsidRPr="00084637">
        <w:t xml:space="preserve"> water system" means a public water system that is not a public community water system or a public </w:t>
      </w:r>
      <w:proofErr w:type="spellStart"/>
      <w:r w:rsidRPr="00084637">
        <w:t>nontransient</w:t>
      </w:r>
      <w:proofErr w:type="spellEnd"/>
      <w:r w:rsidRPr="00084637">
        <w:t xml:space="preserve"> </w:t>
      </w:r>
      <w:proofErr w:type="spellStart"/>
      <w:r w:rsidRPr="00084637">
        <w:t>noncommunity</w:t>
      </w:r>
      <w:proofErr w:type="spellEnd"/>
      <w:r w:rsidRPr="00084637">
        <w:t xml:space="preserve"> water system and that serves at least 25 transient individuals for at least 60 days in any given calendar year.</w:t>
      </w:r>
    </w:p>
    <w:p w:rsidR="00E244E9" w:rsidRPr="00A772B2" w:rsidRDefault="00E244E9" w:rsidP="00E244E9">
      <w:r w:rsidRPr="00084637">
        <w:tab/>
        <w:t xml:space="preserve">"Public water system" means the same as the term is defined in section 3 of P.L.1977, c.224 (C.58:12A-3), except that it shall not include a public transient </w:t>
      </w:r>
      <w:proofErr w:type="spellStart"/>
      <w:r w:rsidRPr="00084637">
        <w:t>noncommunity</w:t>
      </w:r>
      <w:proofErr w:type="spellEnd"/>
      <w:r w:rsidRPr="00084637">
        <w:t xml:space="preserve"> water system</w:t>
      </w:r>
      <w:r>
        <w:t>.</w:t>
      </w:r>
    </w:p>
    <w:p w:rsidR="00E244E9" w:rsidRDefault="00E244E9" w:rsidP="00E244E9"/>
    <w:p w:rsidR="00E244E9" w:rsidRPr="00F02A9F" w:rsidRDefault="00E244E9" w:rsidP="00E244E9">
      <w:r>
        <w:tab/>
        <w:t>2.</w:t>
      </w:r>
      <w:r>
        <w:tab/>
        <w:t>This act shall take effect immediately.</w:t>
      </w:r>
    </w:p>
    <w:p w:rsidR="00440D72" w:rsidRDefault="00440D72" w:rsidP="00E244E9"/>
    <w:p w:rsidR="00E244E9" w:rsidRDefault="00E244E9" w:rsidP="00E244E9">
      <w:pPr>
        <w:jc w:val="center"/>
      </w:pPr>
      <w:r>
        <w:t>STATEMENT</w:t>
      </w:r>
    </w:p>
    <w:p w:rsidR="00E244E9" w:rsidRDefault="00E244E9" w:rsidP="00E244E9"/>
    <w:p w:rsidR="00E244E9" w:rsidRDefault="00E244E9" w:rsidP="00E244E9">
      <w:r>
        <w:tab/>
        <w:t>This bill would require public water systems to provide prompt public notice when a boil water notice is in effect.  Under the bill, the owner or operator of a public water system would be required to notify its affected customers of a boil water notice as soon as possible, but no later than 24 hours after the public water system learns of the emergency or other condition.</w:t>
      </w:r>
    </w:p>
    <w:p w:rsidR="00E244E9" w:rsidRPr="00E7752C" w:rsidRDefault="00E244E9" w:rsidP="00E7752C">
      <w:r>
        <w:tab/>
        <w:t>Beginning 90 days after the bill is enacted into law, a public water system would be required to notify its customers of a boil water notice via the preferred means of contact of each customer of the water system.  A public water system would be required to acquire the capability to notify its customers of a boil water notice by telephone, electronic mail, or text message.  The bill requires that a boil water notice contain the following information: the name of the public water system affected; the geographical area affected; the date of the occurrence giving rise to the boil water notice; the corrective actions to be taken by the consumers; and a telephone number where customers may reach an appropriate party to address questions or other concerns.  The bill also requires the owner or operator of the public water system to notify its customers of the rescission of a boil water notice in the same manner that the notice was issued.</w:t>
      </w:r>
    </w:p>
    <w:sectPr w:rsidR="00E244E9" w:rsidRPr="00E7752C" w:rsidSect="004E3CD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B27" w:rsidRDefault="00C15B27">
      <w:r>
        <w:separator/>
      </w:r>
    </w:p>
  </w:endnote>
  <w:endnote w:type="continuationSeparator" w:id="0">
    <w:p w:rsidR="00C15B27" w:rsidRDefault="00C15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B27" w:rsidRDefault="00C15B27">
      <w:r>
        <w:separator/>
      </w:r>
    </w:p>
  </w:footnote>
  <w:footnote w:type="continuationSeparator" w:id="0">
    <w:p w:rsidR="00C15B27" w:rsidRDefault="00C15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22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E3CD9" w:rsidRDefault="004E3CD9" w:rsidP="004E3CD9">
    <w:pPr>
      <w:pStyle w:val="bpuHeadSpon"/>
    </w:pPr>
    <w:r w:rsidRPr="004E3CD9">
      <w:rPr>
        <w:rStyle w:val="bpuHeadSponChar"/>
      </w:rPr>
      <w:t>A1651</w:t>
    </w:r>
    <w:r>
      <w:t xml:space="preserve"> QUIJANO, VAINIERI HUTTLE</w:t>
    </w:r>
  </w:p>
  <w:p w:rsidR="004E3CD9" w:rsidRDefault="004E3CD9" w:rsidP="004E3CD9">
    <w:pPr>
      <w:pStyle w:val="bpuHeadSpon"/>
    </w:pPr>
    <w:r>
      <w:fldChar w:fldCharType="begin"/>
    </w:r>
    <w:r>
      <w:instrText xml:space="preserve"> PAGE  \* MERGEFORMAT </w:instrText>
    </w:r>
    <w:r>
      <w:fldChar w:fldCharType="separate"/>
    </w:r>
    <w:r w:rsidR="00AB22F2">
      <w:rPr>
        <w:noProof/>
      </w:rPr>
      <w:t>3</w:t>
    </w:r>
    <w:r>
      <w:fldChar w:fldCharType="end"/>
    </w:r>
  </w:p>
  <w:p w:rsidR="004E3CD9" w:rsidRPr="00AF575C" w:rsidRDefault="004E3CD9" w:rsidP="004E3C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E3CD9" w:rsidRDefault="004E3CD9" w:rsidP="004E3CD9">
    <w:pPr>
      <w:pStyle w:val="bpuHeadSpon"/>
    </w:pPr>
    <w:r w:rsidRPr="004E3CD9">
      <w:rPr>
        <w:rStyle w:val="bpuHeadSponChar"/>
      </w:rPr>
      <w:t>A1651</w:t>
    </w:r>
    <w:r>
      <w:t xml:space="preserve"> QUIJANO, VAINIERI HUTTLE</w:t>
    </w:r>
  </w:p>
  <w:p w:rsidR="004E3CD9" w:rsidRDefault="004E3CD9" w:rsidP="004E3CD9">
    <w:pPr>
      <w:pStyle w:val="bpuHeadSpon"/>
    </w:pPr>
    <w:r>
      <w:fldChar w:fldCharType="begin"/>
    </w:r>
    <w:r>
      <w:instrText xml:space="preserve"> PAGE  \* MERGEFORMAT </w:instrText>
    </w:r>
    <w:r>
      <w:fldChar w:fldCharType="separate"/>
    </w:r>
    <w:r w:rsidR="00AB22F2">
      <w:rPr>
        <w:noProof/>
      </w:rPr>
      <w:t>2</w:t>
    </w:r>
    <w:r>
      <w:fldChar w:fldCharType="end"/>
    </w:r>
  </w:p>
  <w:p w:rsidR="004E3CD9" w:rsidRDefault="004E3CD9" w:rsidP="004E3C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666"/>
    <w:rsid w:val="00057488"/>
    <w:rsid w:val="000654B5"/>
    <w:rsid w:val="0006579B"/>
    <w:rsid w:val="00065BBF"/>
    <w:rsid w:val="000778CE"/>
    <w:rsid w:val="00084A5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1D7C"/>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65F"/>
    <w:rsid w:val="003C6FBF"/>
    <w:rsid w:val="003D2B0D"/>
    <w:rsid w:val="003D6256"/>
    <w:rsid w:val="003E3338"/>
    <w:rsid w:val="003E7B4E"/>
    <w:rsid w:val="003F145F"/>
    <w:rsid w:val="003F4A22"/>
    <w:rsid w:val="004040F9"/>
    <w:rsid w:val="00406A85"/>
    <w:rsid w:val="0041453D"/>
    <w:rsid w:val="00440D7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CD9"/>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13F"/>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2F2"/>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5B2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4E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7FC2116-4239-4F36-B7B4-9E8CC2B0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E3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B348E-BC85-4D65-B7F2-6CB4F721F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1003</Words>
  <Characters>4952</Characters>
  <Application>Microsoft Office Word</Application>
  <DocSecurity>0</DocSecurity>
  <Lines>124</Lines>
  <Paragraphs>30</Paragraphs>
  <ScaleCrop>false</ScaleCrop>
  <HeadingPairs>
    <vt:vector size="2" baseType="variant">
      <vt:variant>
        <vt:lpstr>Title</vt:lpstr>
      </vt:variant>
      <vt:variant>
        <vt:i4>1</vt:i4>
      </vt:variant>
    </vt:vector>
  </HeadingPairs>
  <TitlesOfParts>
    <vt:vector size="1" baseType="lpstr">
      <vt:lpstr>A1651</vt:lpstr>
    </vt:vector>
  </TitlesOfParts>
  <Manager>R230</Manager>
  <Company>OFFICE of LEGISLATIVE SERVICES</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A1651</dc:title>
  <dc:creator>Assemblywoman  QUIJANO, Assemblywoman  VAINIERI HUTTLE</dc:creator>
  <cp:keywords>A1651|3|HS |259|0|0|!|0|</cp:keywords>
  <dc:description>PREFILED 2020</dc:description>
  <cp:lastModifiedBy>Bektas, Brenda</cp:lastModifiedBy>
  <cp:revision>2</cp:revision>
  <cp:lastPrinted>2005-07-29T18:13:00Z</cp:lastPrinted>
  <dcterms:created xsi:type="dcterms:W3CDTF">2020-01-11T13:05:00Z</dcterms:created>
  <dcterms:modified xsi:type="dcterms:W3CDTF">2020-01-11T13:05:00Z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