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C17" w:rsidRDefault="00F85C17" w:rsidP="00F85C17">
      <w:pPr>
        <w:pStyle w:val="bpuBill"/>
      </w:pPr>
      <w:bookmarkStart w:id="0" w:name="bpuFrontPg"/>
      <w:bookmarkStart w:id="1" w:name="_GoBack"/>
      <w:bookmarkEnd w:id="0"/>
      <w:bookmarkEnd w:id="1"/>
      <w:r>
        <w:t xml:space="preserve">ASSEMBLY, No. 1662 </w:t>
      </w:r>
    </w:p>
    <w:p w:rsidR="00F85C17" w:rsidRPr="00F85C17" w:rsidRDefault="00F85C17" w:rsidP="00F85C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884330" r:id="rId8"/>
        </w:object>
      </w:r>
    </w:p>
    <w:p w:rsidR="00F85C17" w:rsidRDefault="00F85C17" w:rsidP="00F85C17">
      <w:pPr>
        <w:pStyle w:val="bpuState"/>
      </w:pPr>
      <w:r>
        <w:t>STATE OF NEW JERSEY</w:t>
      </w:r>
    </w:p>
    <w:p w:rsidR="00F85C17" w:rsidRDefault="00F85C17" w:rsidP="00F85C17">
      <w:pPr>
        <w:pStyle w:val="bpuLegislature"/>
      </w:pPr>
      <w:r>
        <w:t>219th LEGISLATURE</w:t>
      </w:r>
    </w:p>
    <w:p w:rsidR="00F85C17" w:rsidRDefault="00F85C17" w:rsidP="00F85C17">
      <w:pPr>
        <w:pStyle w:val="bpuWpGraphic"/>
      </w:pPr>
      <w:r>
        <w:object w:dxaOrig="8985" w:dyaOrig="255">
          <v:shape id="_x0000_i1026" type="#_x0000_t75" style="width:6in;height:12pt" o:ole="">
            <v:imagedata r:id="rId7" o:title=""/>
          </v:shape>
          <o:OLEObject Type="Embed" ProgID="WPWin6.1" ShapeID="_x0000_i1026" DrawAspect="Content" ObjectID="_1641884331" r:id="rId9"/>
        </w:object>
      </w:r>
      <w:r>
        <w:t xml:space="preserve">  </w:t>
      </w:r>
    </w:p>
    <w:p w:rsidR="00F85C17" w:rsidRDefault="00F85C17" w:rsidP="00F85C17">
      <w:pPr>
        <w:pStyle w:val="bpuIntro"/>
      </w:pPr>
      <w:r>
        <w:t>PRE-FILED FOR INTRODUCTION IN THE 2020 SESSION</w:t>
      </w:r>
    </w:p>
    <w:p w:rsidR="00F85C17" w:rsidRDefault="00F85C17" w:rsidP="00F85C17">
      <w:pPr>
        <w:pStyle w:val="bpuIntro"/>
      </w:pPr>
    </w:p>
    <w:p w:rsidR="00F85C17" w:rsidRDefault="00F85C17" w:rsidP="00F85C17">
      <w:pPr>
        <w:pStyle w:val="bpuIntro"/>
        <w:sectPr w:rsidR="00F85C17" w:rsidSect="003E20B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85C17" w:rsidRDefault="00F85C17" w:rsidP="00F85C17">
      <w:pPr>
        <w:pStyle w:val="bpuIntro"/>
      </w:pPr>
    </w:p>
    <w:p w:rsidR="00F85C17" w:rsidRDefault="00F85C17" w:rsidP="00F85C17">
      <w:pPr>
        <w:pStyle w:val="bpuSponsor"/>
      </w:pPr>
      <w:r>
        <w:t>Sponsored by:</w:t>
      </w:r>
    </w:p>
    <w:p w:rsidR="00F85C17" w:rsidRDefault="00F85C17" w:rsidP="00F85C17">
      <w:pPr>
        <w:pStyle w:val="bpuSponsor"/>
      </w:pPr>
      <w:r>
        <w:t>Assemblywoman  ANNETTE QUIJANO</w:t>
      </w:r>
    </w:p>
    <w:p w:rsidR="00F85C17" w:rsidRDefault="00F85C17" w:rsidP="00F85C17">
      <w:pPr>
        <w:pStyle w:val="bpuSponsor"/>
      </w:pPr>
      <w:r>
        <w:t>District 20 (Union)</w:t>
      </w:r>
    </w:p>
    <w:p w:rsidR="00F85C17" w:rsidRDefault="00F85C17" w:rsidP="00F85C17">
      <w:pPr>
        <w:pStyle w:val="bpuSponsor"/>
      </w:pPr>
      <w:r>
        <w:t>Assemblywoman  ANGELICA M. JIMENEZ</w:t>
      </w:r>
    </w:p>
    <w:p w:rsidR="00F85C17" w:rsidRDefault="00F85C17" w:rsidP="00F85C17">
      <w:pPr>
        <w:pStyle w:val="bpuSponsor"/>
      </w:pPr>
      <w:r>
        <w:t>District 32 (Bergen and Hudson)</w:t>
      </w:r>
    </w:p>
    <w:p w:rsidR="00F85C17" w:rsidRDefault="003E20B7" w:rsidP="003E20B7">
      <w:pPr>
        <w:pStyle w:val="bpuSponsor"/>
      </w:pPr>
      <w:r>
        <w:t>Assemblyman  JOE DANIELSEN</w:t>
      </w:r>
    </w:p>
    <w:p w:rsidR="003E20B7" w:rsidRDefault="003E20B7" w:rsidP="003E20B7">
      <w:pPr>
        <w:pStyle w:val="bpuSponsor"/>
      </w:pPr>
      <w:r>
        <w:t>District 17 (Middlesex and Somerset)</w:t>
      </w:r>
    </w:p>
    <w:p w:rsidR="003E20B7" w:rsidRPr="003E20B7" w:rsidRDefault="003E20B7" w:rsidP="003E20B7">
      <w:pPr>
        <w:pStyle w:val="bpuSponsor"/>
      </w:pPr>
    </w:p>
    <w:p w:rsidR="00F85C17" w:rsidRDefault="00F85C17" w:rsidP="00F85C17">
      <w:pPr>
        <w:pStyle w:val="bpuSponsor"/>
      </w:pPr>
      <w:r>
        <w:t>Co-Sponsored by:</w:t>
      </w:r>
    </w:p>
    <w:p w:rsidR="00F85C17" w:rsidRPr="00F85C17" w:rsidRDefault="00F85C17" w:rsidP="00F85C17">
      <w:pPr>
        <w:pStyle w:val="bpuSponsor"/>
      </w:pPr>
      <w:r w:rsidRPr="00F85C17">
        <w:t xml:space="preserve">Assemblywomen </w:t>
      </w:r>
      <w:proofErr w:type="spellStart"/>
      <w:r w:rsidRPr="00F85C17">
        <w:t>B.DeCroce</w:t>
      </w:r>
      <w:proofErr w:type="spellEnd"/>
      <w:r w:rsidRPr="00F85C17">
        <w:t xml:space="preserve">, Murphy and </w:t>
      </w:r>
      <w:proofErr w:type="spellStart"/>
      <w:r w:rsidRPr="00F85C17">
        <w:t>Vainieri</w:t>
      </w:r>
      <w:proofErr w:type="spellEnd"/>
      <w:r w:rsidRPr="00F85C17">
        <w:t xml:space="preserve"> </w:t>
      </w:r>
      <w:proofErr w:type="spellStart"/>
      <w:r w:rsidRPr="00F85C17">
        <w:t>Huttle</w:t>
      </w:r>
      <w:proofErr w:type="spellEnd"/>
    </w:p>
    <w:p w:rsidR="00F85C17" w:rsidRDefault="00F85C17" w:rsidP="00F85C17"/>
    <w:p w:rsidR="00F85C17" w:rsidRDefault="00F85C17" w:rsidP="00F85C17"/>
    <w:p w:rsidR="00F85C17" w:rsidRPr="00F85C17" w:rsidRDefault="00F85C17" w:rsidP="00F85C17"/>
    <w:p w:rsidR="00F85C17" w:rsidRDefault="00F85C17" w:rsidP="00F85C17">
      <w:pPr>
        <w:pStyle w:val="bpuSponsor"/>
      </w:pPr>
    </w:p>
    <w:p w:rsidR="00F85C17" w:rsidRDefault="00F85C17" w:rsidP="00F85C17">
      <w:pPr>
        <w:pStyle w:val="bpuSponsor"/>
      </w:pPr>
      <w:r>
        <w:t>SYNOPSIS</w:t>
      </w:r>
    </w:p>
    <w:p w:rsidR="00F85C17" w:rsidRDefault="00F85C17" w:rsidP="00F85C17">
      <w:pPr>
        <w:pStyle w:val="bpuNormText"/>
      </w:pPr>
      <w:r>
        <w:tab/>
        <w:t>“Mallory’s Law”; revises provisions required in school district’s anti-bullying policy; provides for civil liability of parent of minor adjudicated delinquent for cyber-harassment or harassment; and increases certain fines against parents.</w:t>
      </w:r>
    </w:p>
    <w:p w:rsidR="00F85C17" w:rsidRDefault="00F85C17" w:rsidP="00F85C17">
      <w:pPr>
        <w:pStyle w:val="bpuNormText"/>
      </w:pPr>
    </w:p>
    <w:p w:rsidR="00F85C17" w:rsidRDefault="00F85C17" w:rsidP="00F85C17">
      <w:pPr>
        <w:pStyle w:val="bpuSponsor"/>
      </w:pPr>
      <w:r>
        <w:t xml:space="preserve">CURRENT VERSION OF TEXT </w:t>
      </w:r>
    </w:p>
    <w:p w:rsidR="00F85C17" w:rsidRDefault="00F85C17" w:rsidP="00F85C17">
      <w:pPr>
        <w:pStyle w:val="bpuNormText"/>
      </w:pPr>
      <w:r>
        <w:tab/>
        <w:t>Introduced Pending Technical Review by Legislative Counsel.</w:t>
      </w:r>
    </w:p>
    <w:p w:rsidR="00F85C17" w:rsidRDefault="00F85C17" w:rsidP="00F85C1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85C17" w:rsidRDefault="00F85C1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5C17" w:rsidSect="00F85C17">
          <w:type w:val="continuous"/>
          <w:pgSz w:w="12240" w:h="20160" w:code="5"/>
          <w:pgMar w:top="2160" w:right="2275" w:bottom="1440" w:left="2275" w:header="72" w:footer="720" w:gutter="0"/>
          <w:pgNumType w:start="1"/>
          <w:cols w:space="720"/>
          <w:docGrid w:linePitch="360"/>
        </w:sectPr>
      </w:pPr>
    </w:p>
    <w:p w:rsidR="00552166" w:rsidRPr="00677316" w:rsidRDefault="00552166" w:rsidP="00552166">
      <w:pPr>
        <w:pStyle w:val="HangingAnAct"/>
        <w:rPr>
          <w:rStyle w:val="HangingAnActChar"/>
        </w:rPr>
      </w:pPr>
      <w:r w:rsidRPr="00552166">
        <w:rPr>
          <w:rStyle w:val="BillHead"/>
        </w:rPr>
        <w:lastRenderedPageBreak/>
        <w:t>An Act</w:t>
      </w:r>
      <w:r w:rsidRPr="006B7FA7">
        <w:rPr>
          <w:rStyle w:val="HangingAnActChar"/>
        </w:rPr>
        <w:t xml:space="preserve"> </w:t>
      </w:r>
      <w:r>
        <w:t>concerning bullying, designated as Mallory’s Law, revising various parts of the statutory law, and supplementing Title 2A of the New Jersey Statutes.</w:t>
      </w:r>
    </w:p>
    <w:p w:rsidR="00552166" w:rsidRPr="00D71D68" w:rsidRDefault="00552166" w:rsidP="00552166"/>
    <w:p w:rsidR="00552166" w:rsidRPr="00AA7880" w:rsidRDefault="00552166" w:rsidP="00552166">
      <w:r>
        <w:tab/>
      </w:r>
      <w:r>
        <w:rPr>
          <w:rStyle w:val="BillHeading2"/>
        </w:rPr>
        <w:t xml:space="preserve">Be It Enacted </w:t>
      </w:r>
      <w:r>
        <w:rPr>
          <w:rStyle w:val="BillLanguage"/>
        </w:rPr>
        <w:t>by the Senate and General Assembly of the State of New Jersey:</w:t>
      </w:r>
    </w:p>
    <w:p w:rsidR="00552166" w:rsidRDefault="00552166" w:rsidP="00552166"/>
    <w:p w:rsidR="00552166" w:rsidRDefault="00552166" w:rsidP="00552166">
      <w:r>
        <w:tab/>
        <w:t>1.</w:t>
      </w:r>
      <w:r>
        <w:tab/>
        <w:t>Section 1 of P.L.</w:t>
      </w:r>
      <w:r w:rsidRPr="00E300F5">
        <w:t>2013, c.272</w:t>
      </w:r>
      <w:r>
        <w:t xml:space="preserve"> (C.2C:33-4.1) is amended to read as follows:</w:t>
      </w:r>
    </w:p>
    <w:p w:rsidR="00552166" w:rsidRDefault="00552166" w:rsidP="00552166">
      <w:pPr>
        <w:tabs>
          <w:tab w:val="clear" w:pos="1440"/>
          <w:tab w:val="left" w:pos="1170"/>
        </w:tabs>
      </w:pPr>
      <w:r>
        <w:tab/>
        <w:t>1.</w:t>
      </w:r>
      <w:r>
        <w:tab/>
        <w:t>a.</w:t>
      </w:r>
      <w:r>
        <w:tab/>
        <w:t>A person commits the crime of cyber-harassment if, while making a communication in an online capacity via any electronic device or through a social networking site and with the purpose to harass another, the person:</w:t>
      </w:r>
    </w:p>
    <w:p w:rsidR="00552166" w:rsidRDefault="00552166" w:rsidP="00552166">
      <w:r>
        <w:tab/>
        <w:t>(1)</w:t>
      </w:r>
      <w:r>
        <w:tab/>
        <w:t>threatens to inflict injury or physical harm to any person or the property of any person;</w:t>
      </w:r>
    </w:p>
    <w:p w:rsidR="00552166" w:rsidRDefault="00552166" w:rsidP="00552166">
      <w:r>
        <w:tab/>
        <w:t>(2)</w:t>
      </w:r>
      <w:r>
        <w:tab/>
        <w:t>knowingly sends, posts, comments, requests, suggests, or proposes any lewd, indecent, or obscene material to or about a person with the intent to emotionally harm a reasonable person or place a reasonable person in fear of physical or emotional harm to his person; or</w:t>
      </w:r>
    </w:p>
    <w:p w:rsidR="00552166" w:rsidRDefault="00552166" w:rsidP="00552166">
      <w:r>
        <w:tab/>
        <w:t>(3)</w:t>
      </w:r>
      <w:r>
        <w:tab/>
        <w:t>threatens to commit any crime against the person or the person's property.</w:t>
      </w:r>
    </w:p>
    <w:p w:rsidR="00552166" w:rsidRDefault="00552166" w:rsidP="00552166">
      <w:r>
        <w:tab/>
        <w:t>b.</w:t>
      </w:r>
      <w:r>
        <w:tab/>
        <w:t>Cyber-harassment is a crime of the fourth degree, unless the person is 21 years of age or older at the time of the offense and impersonates a minor for the purpose of cyber-harassing a minor, in which case it is a crime of the third degree.</w:t>
      </w:r>
    </w:p>
    <w:p w:rsidR="00552166" w:rsidRDefault="00552166" w:rsidP="00552166">
      <w:r>
        <w:tab/>
        <w:t>c.</w:t>
      </w:r>
      <w:r>
        <w:tab/>
        <w:t>If a minor under the age of 16 is adjudicated delinquent for cyber-harassment, the court may order as a condition of the sentence that the minor, accompanied by a parent or guardian, complete, in a satisfactory manner, one or both of the following:</w:t>
      </w:r>
    </w:p>
    <w:p w:rsidR="00552166" w:rsidRDefault="00552166" w:rsidP="00552166">
      <w:r>
        <w:tab/>
        <w:t>(1)</w:t>
      </w:r>
      <w:r>
        <w:tab/>
        <w:t>a class or training program intended to reduce the tendency toward cyber-harassment behavior; or</w:t>
      </w:r>
    </w:p>
    <w:p w:rsidR="00552166" w:rsidRDefault="00552166" w:rsidP="00552166">
      <w:r>
        <w:tab/>
        <w:t>(2)</w:t>
      </w:r>
      <w:r>
        <w:tab/>
        <w:t>a class or training program intended to bring awareness to the dangers associated with cyber-harassment.</w:t>
      </w:r>
    </w:p>
    <w:p w:rsidR="00552166" w:rsidRDefault="00552166" w:rsidP="00552166">
      <w:r>
        <w:tab/>
        <w:t>d.</w:t>
      </w:r>
      <w:r>
        <w:tab/>
        <w:t xml:space="preserve">A parent or guardian who fails to comply with a condition imposed by the court pursuant to subsection c. of this section is a disorderly person and shall be fined not more than </w:t>
      </w:r>
      <w:r w:rsidRPr="00854FF1">
        <w:rPr>
          <w:rFonts w:ascii="Albertus Extra Bold" w:hAnsi="Albertus Extra Bold"/>
          <w:b/>
        </w:rPr>
        <w:t>[</w:t>
      </w:r>
      <w:r>
        <w:t>$25</w:t>
      </w:r>
      <w:r w:rsidRPr="00854FF1">
        <w:rPr>
          <w:rFonts w:ascii="Albertus Extra Bold" w:hAnsi="Albertus Extra Bold"/>
          <w:b/>
        </w:rPr>
        <w:t>]</w:t>
      </w:r>
      <w:r>
        <w:t xml:space="preserve"> </w:t>
      </w:r>
      <w:r w:rsidRPr="00854FF1">
        <w:rPr>
          <w:u w:val="single"/>
        </w:rPr>
        <w:t>$100</w:t>
      </w:r>
      <w:r>
        <w:t xml:space="preserve"> for a first offense and not more than </w:t>
      </w:r>
      <w:r w:rsidRPr="00854FF1">
        <w:rPr>
          <w:rFonts w:ascii="Albertus Extra Bold" w:hAnsi="Albertus Extra Bold"/>
          <w:b/>
        </w:rPr>
        <w:t>[</w:t>
      </w:r>
      <w:r>
        <w:t>$100</w:t>
      </w:r>
      <w:r w:rsidRPr="00854FF1">
        <w:rPr>
          <w:rFonts w:ascii="Albertus Extra Bold" w:hAnsi="Albertus Extra Bold"/>
          <w:b/>
        </w:rPr>
        <w:t>]</w:t>
      </w:r>
      <w:r>
        <w:t xml:space="preserve"> </w:t>
      </w:r>
      <w:r w:rsidRPr="00BF1816">
        <w:rPr>
          <w:u w:val="single"/>
        </w:rPr>
        <w:t>$500</w:t>
      </w:r>
      <w:r>
        <w:t xml:space="preserve"> for each subsequent offense.</w:t>
      </w:r>
    </w:p>
    <w:p w:rsidR="00552166" w:rsidRPr="00463BF7" w:rsidRDefault="00552166" w:rsidP="00552166">
      <w:pPr>
        <w:rPr>
          <w:u w:val="single"/>
        </w:rPr>
      </w:pPr>
      <w:r>
        <w:tab/>
      </w:r>
      <w:r>
        <w:rPr>
          <w:u w:val="single"/>
        </w:rPr>
        <w:t>e.</w:t>
      </w:r>
      <w:r>
        <w:rPr>
          <w:u w:val="single"/>
        </w:rPr>
        <w:tab/>
      </w:r>
      <w:r w:rsidRPr="00463BF7">
        <w:rPr>
          <w:u w:val="single"/>
        </w:rPr>
        <w:t>In addition to any other disposition</w:t>
      </w:r>
      <w:r>
        <w:rPr>
          <w:u w:val="single"/>
        </w:rPr>
        <w:t xml:space="preserve"> or condition imposed pursuant to this section</w:t>
      </w:r>
      <w:r w:rsidRPr="00BF1816">
        <w:rPr>
          <w:u w:val="single"/>
        </w:rPr>
        <w:t>, a parent</w:t>
      </w:r>
      <w:r>
        <w:rPr>
          <w:u w:val="single"/>
        </w:rPr>
        <w:t xml:space="preserve"> or </w:t>
      </w:r>
      <w:r w:rsidRPr="00BF1816">
        <w:rPr>
          <w:u w:val="single"/>
        </w:rPr>
        <w:t xml:space="preserve">guardian having legal custody of a minor who </w:t>
      </w:r>
      <w:r>
        <w:rPr>
          <w:u w:val="single"/>
        </w:rPr>
        <w:t>demonstrates willful or wonton disregard in the</w:t>
      </w:r>
      <w:r w:rsidRPr="00BF1816">
        <w:rPr>
          <w:u w:val="single"/>
        </w:rPr>
        <w:t xml:space="preserve"> exercise </w:t>
      </w:r>
      <w:r>
        <w:rPr>
          <w:u w:val="single"/>
        </w:rPr>
        <w:t>of</w:t>
      </w:r>
      <w:r w:rsidRPr="00BF1816">
        <w:rPr>
          <w:u w:val="single"/>
        </w:rPr>
        <w:t xml:space="preserve"> </w:t>
      </w:r>
      <w:r>
        <w:rPr>
          <w:u w:val="single"/>
        </w:rPr>
        <w:t xml:space="preserve">the </w:t>
      </w:r>
      <w:r w:rsidRPr="00BF1816">
        <w:rPr>
          <w:u w:val="single"/>
        </w:rPr>
        <w:t xml:space="preserve">supervision and control of the conduct of a minor adjudicated delinquent of cyber-harassment pursuant to </w:t>
      </w:r>
      <w:r>
        <w:rPr>
          <w:u w:val="single"/>
        </w:rPr>
        <w:t>this section may</w:t>
      </w:r>
      <w:r w:rsidRPr="00BF1816">
        <w:rPr>
          <w:u w:val="single"/>
        </w:rPr>
        <w:t xml:space="preserve"> be liable in a civil action</w:t>
      </w:r>
      <w:r>
        <w:rPr>
          <w:u w:val="single"/>
        </w:rPr>
        <w:t xml:space="preserve"> pursuant to section 5 of P.L.    , c.</w:t>
      </w:r>
      <w:r w:rsidR="00CE5EF7">
        <w:rPr>
          <w:u w:val="single"/>
        </w:rPr>
        <w:t xml:space="preserve">   </w:t>
      </w:r>
      <w:r>
        <w:rPr>
          <w:u w:val="single"/>
        </w:rPr>
        <w:t>(C.</w:t>
      </w:r>
      <w:r w:rsidR="00CE5EF7">
        <w:rPr>
          <w:u w:val="single"/>
        </w:rPr>
        <w:t xml:space="preserve">        </w:t>
      </w:r>
      <w:r>
        <w:rPr>
          <w:u w:val="single"/>
        </w:rPr>
        <w:t>)</w:t>
      </w:r>
      <w:r w:rsidR="00CE5EF7">
        <w:rPr>
          <w:u w:val="single"/>
        </w:rPr>
        <w:t xml:space="preserve"> </w:t>
      </w:r>
      <w:r>
        <w:rPr>
          <w:u w:val="single"/>
        </w:rPr>
        <w:t>(pending before the Legislature as this bill).</w:t>
      </w:r>
      <w:r w:rsidRPr="00BF1816">
        <w:rPr>
          <w:u w:val="single"/>
        </w:rPr>
        <w:t xml:space="preserve"> </w:t>
      </w:r>
    </w:p>
    <w:p w:rsidR="00552166" w:rsidRDefault="00552166" w:rsidP="00552166">
      <w:r>
        <w:t>(</w:t>
      </w:r>
      <w:proofErr w:type="spellStart"/>
      <w:r>
        <w:t>cf</w:t>
      </w:r>
      <w:proofErr w:type="spellEnd"/>
      <w:r>
        <w:t>: P.L.2013, c.272, s.1)</w:t>
      </w:r>
    </w:p>
    <w:p w:rsidR="00552166" w:rsidRDefault="00552166" w:rsidP="00552166">
      <w:r>
        <w:lastRenderedPageBreak/>
        <w:tab/>
        <w:t>2.</w:t>
      </w:r>
      <w:r>
        <w:tab/>
        <w:t>Section 1 of P.L.1982, c.163 (C.18A:17-46) is amended to read as follows:</w:t>
      </w:r>
    </w:p>
    <w:p w:rsidR="00552166" w:rsidRDefault="00552166" w:rsidP="00552166">
      <w:r>
        <w:tab/>
        <w:t>1.</w:t>
      </w:r>
      <w:r>
        <w:tab/>
        <w:t>Any school employee observing or having direct knowledge from a participant or victim of an act of violence shall, in accordance with standards established by the commissioner, file a report describing the incident to the school principal in a manner prescribed by the commissioner, and copy of same shall be forwarded to the district superintendent.</w:t>
      </w:r>
    </w:p>
    <w:p w:rsidR="00552166" w:rsidRDefault="00552166" w:rsidP="00552166">
      <w:r>
        <w:tab/>
        <w:t>The principal shall notify the district superintendent of schools of the action taken regarding the incident.  Two times each school year, between September 1 and January 1 and between January 1 and June 30, at a public hearing, the superintendent of schools shall report to the board of education all acts of violence, vandalism, and harassment, intimidation, or bullying which occurred during the previous reporting period.  The report shall include the number of reports of harassment, intimidation, or bullying, the status of all investigations, the nature of the bullying based on one of the protected categories identified in section 2 of P.L.2002, c.83 (C.18A:37-14), the names of the investigators, the type and nature of any discipline imposed on any student engaged in harassment, intimidation, or bullying, and any other measures imposed, training conducted, or programs implemented, to reduce harassment, intimidation, or bullying.  The information shall also be reported once during each reporting period to the Department of Education.  The report must include data broken down by the enumerated categories as listed in section 2 of P.L.2002, c.83 (C.18A:37-14), and data broken down by each school in the district, in addition to district-wide data.  It shall be a violation to improperly release any confidential information not authorized by federal or State law for public release.</w:t>
      </w:r>
    </w:p>
    <w:p w:rsidR="00552166" w:rsidRDefault="00552166" w:rsidP="00552166">
      <w:r>
        <w:tab/>
        <w:t>The report shall be used to grade each school for the purpose of assessing its effort to implement policies and programs consistent with the provisions of P.L.2002, c.83 (C.18A:37-13 et seq.).  The district shall receive a grade determined by averaging the grades of all the schools in the district.  The commissioner shall promulgate guidelines for a program to grade schools for the purposes of this section.</w:t>
      </w:r>
    </w:p>
    <w:p w:rsidR="00552166" w:rsidRDefault="00552166" w:rsidP="00552166">
      <w:r>
        <w:tab/>
        <w:t>The grade received by a school and the district shall be posted on the homepage of the school's website.  The grade for the district and each school of the district shall be posted on the homepage of the district's website.  A link to the report shall be available on the district's website.  The information shall be posted on the websites within 10 days of the receipt of a grade by the school and district.</w:t>
      </w:r>
    </w:p>
    <w:p w:rsidR="00552166" w:rsidRPr="00A27D30" w:rsidRDefault="00552166" w:rsidP="00552166">
      <w:pPr>
        <w:rPr>
          <w:u w:val="single"/>
        </w:rPr>
      </w:pPr>
      <w:r>
        <w:tab/>
      </w:r>
      <w:r>
        <w:rPr>
          <w:u w:val="single"/>
        </w:rPr>
        <w:t xml:space="preserve">If a school district’s policy permits a preliminary determination to be made on whether a reported incident or complaint is a report outside the scope of the definition of harassment, intimidation, or bullying pursuant to section 2 of P.L.2002, c.83 (C.18A:37-14), the superintendent shall also provide to the board of education at the </w:t>
      </w:r>
      <w:r>
        <w:rPr>
          <w:u w:val="single"/>
        </w:rPr>
        <w:lastRenderedPageBreak/>
        <w:t xml:space="preserve">public hearings information on the number of times a preliminary determination was made that an incident or complaint was outside the scope of that definition. </w:t>
      </w:r>
    </w:p>
    <w:p w:rsidR="00552166" w:rsidRDefault="00552166" w:rsidP="00552166">
      <w:r>
        <w:tab/>
        <w:t>Verification of the reports on violence, vandalism, and harassment, intimidation, or bullying shall be part of the State's monitoring of the school district, and the State Board of Education shall adopt regulations that impose a penalty on a school employee who knowingly falsifies the report.  A board of education shall provide ongoing staff training, in cooperation with the Department of Education, in fulfilling the reporting requirements pursuant to this section.  The majority representative of the school employees shall have access monthly to the number and disposition of all reported acts of school violence, vandalism, and harassment, intimidation, or bullying.</w:t>
      </w:r>
    </w:p>
    <w:p w:rsidR="00552166" w:rsidRDefault="00552166" w:rsidP="00552166">
      <w:r>
        <w:t>(</w:t>
      </w:r>
      <w:proofErr w:type="spellStart"/>
      <w:r>
        <w:t>cf</w:t>
      </w:r>
      <w:proofErr w:type="spellEnd"/>
      <w:r>
        <w:t>: P.L.2010, c.122, s.7)</w:t>
      </w:r>
    </w:p>
    <w:p w:rsidR="00552166" w:rsidRDefault="00552166" w:rsidP="00552166"/>
    <w:p w:rsidR="00552166" w:rsidRDefault="00552166" w:rsidP="00552166">
      <w:r>
        <w:tab/>
        <w:t>3.</w:t>
      </w:r>
      <w:r>
        <w:tab/>
        <w:t>Section 3 of P.L.2002, c.83 (C.18A:37-15) is amended to read as follows:</w:t>
      </w:r>
    </w:p>
    <w:p w:rsidR="00552166" w:rsidRDefault="00552166" w:rsidP="00552166">
      <w:pPr>
        <w:tabs>
          <w:tab w:val="clear" w:pos="1440"/>
          <w:tab w:val="left" w:pos="1170"/>
        </w:tabs>
      </w:pPr>
      <w:r>
        <w:tab/>
        <w:t>3.</w:t>
      </w:r>
      <w:r>
        <w:tab/>
        <w:t>a.</w:t>
      </w:r>
      <w:r>
        <w:tab/>
        <w:t>Each school district shall adopt a policy prohibiting harassment, intimidation or bullying on school property, at a school-sponsored function or on a school bus. The school district shall adopt the policy through a process that includes representation of parents or guardians, school employees, volunteers, students, administrators, and community representatives.</w:t>
      </w:r>
    </w:p>
    <w:p w:rsidR="00552166" w:rsidRDefault="00552166" w:rsidP="00552166">
      <w:r>
        <w:tab/>
        <w:t>b.</w:t>
      </w:r>
      <w:r>
        <w:tab/>
        <w:t>A school district shall have local control over the content of the policy, except that the policy shall contain, at a minimum, the following components:</w:t>
      </w:r>
    </w:p>
    <w:p w:rsidR="00552166" w:rsidRDefault="00552166" w:rsidP="00552166">
      <w:r>
        <w:tab/>
        <w:t>(1)</w:t>
      </w:r>
      <w:r>
        <w:tab/>
        <w:t>a statement prohibiting harassment, intimidation or bullying of a student;</w:t>
      </w:r>
    </w:p>
    <w:p w:rsidR="00552166" w:rsidRDefault="00552166" w:rsidP="00552166">
      <w:r>
        <w:tab/>
        <w:t>(2)</w:t>
      </w:r>
      <w:r>
        <w:tab/>
        <w:t>a definition of harassment, intimidation or bullying no less inclusive than that set forth in section 2 of P.L.2002, c.83 (C.18A:37-14);</w:t>
      </w:r>
    </w:p>
    <w:p w:rsidR="00552166" w:rsidRDefault="00552166" w:rsidP="00552166">
      <w:r>
        <w:tab/>
        <w:t>(3)</w:t>
      </w:r>
      <w:r>
        <w:tab/>
        <w:t>a description of the type of behavior expected from each student;</w:t>
      </w:r>
    </w:p>
    <w:p w:rsidR="00552166" w:rsidRDefault="00552166" w:rsidP="00552166">
      <w:r>
        <w:tab/>
        <w:t>(4)</w:t>
      </w:r>
      <w:r>
        <w:tab/>
        <w:t>consequences and appropriate remedial action for a person who commits an act of harassment, intimidation or bullying</w:t>
      </w:r>
      <w:r>
        <w:rPr>
          <w:u w:val="single"/>
        </w:rPr>
        <w:t>.  The consequences for a student who commits an act of harassment, intimidation, or bullying shall include: for the first act of harassment, intimidation, or bullying committed by a student, a copy of the results of the investigation shall be placed in the student’s record and the student may be subject to discipline imposed by the superintendent of schools pursuant to paragraph (6) of subsection b. of this section; for the second act, a copy of the results of the investigation shall be placed in the student’s record and the student shall be subject to a plan of disciplinary action established by the superintendent of schools</w:t>
      </w:r>
      <w:r w:rsidRPr="008F495D">
        <w:rPr>
          <w:u w:val="single"/>
        </w:rPr>
        <w:t xml:space="preserve"> </w:t>
      </w:r>
      <w:r>
        <w:rPr>
          <w:u w:val="single"/>
        </w:rPr>
        <w:t xml:space="preserve">pursuant to paragraph (6) of subsection b. of this section; and for the third and each subsequent act, a copy of the results of the investigation shall be </w:t>
      </w:r>
      <w:r>
        <w:rPr>
          <w:u w:val="single"/>
        </w:rPr>
        <w:lastRenderedPageBreak/>
        <w:t>placed in the student’s record, and the executive county superintendent shall be informed and shall impose the appropriate discipline and require the student, accompanied by a parent or guardian, to complete, in a satisfactory manner, a class or training program to reduce the tendency toward harassment, intimidation or bullying behavior, as selected by the executive county superintendent.  The executive county superintendent may apply for a court order to compel the participation of the student, parent, or guardian in the class or training program and the court may, in its discretion, impose a fine for failure to comply with its order.  The executive county superintendent shall also notify the appropriate law enforcement official of a possible violation of the New Jersey Code of Criminal Justice</w:t>
      </w:r>
      <w:r>
        <w:t>;</w:t>
      </w:r>
    </w:p>
    <w:p w:rsidR="00552166" w:rsidRDefault="00552166" w:rsidP="00552166">
      <w:r>
        <w:tab/>
        <w:t>(5)</w:t>
      </w:r>
      <w:r>
        <w:tab/>
        <w:t>a procedure for reporting an act of harassment, intimidation or bullying, including a provision that permits a person to report an act of harassment, intimidation or bullying anonymously; however, this shall not be construed to permit formal disciplinary action solely on the basis of an anonymous report.</w:t>
      </w:r>
    </w:p>
    <w:p w:rsidR="00552166" w:rsidRDefault="00552166" w:rsidP="00552166">
      <w:pPr>
        <w:rPr>
          <w:u w:val="single"/>
        </w:rPr>
      </w:pPr>
      <w:r>
        <w:tab/>
        <w:t>All acts of harassment, intimidation, or bullying shall be reported verbally to the school principal on the same day when the school employee or contracted service provider witnessed or received reliable information regarding any such incident.  The principal shall inform the parents or guardians of all students involved in the alleged incident, and may discuss, as appropriate, the availability of counseling and other intervention services.  All acts of harassment, intimidation, or bullying shall be reported in writing to the school principal within two school days of when the school employee or contracted service provider witnessed or received reliable information that a student had been subject to harassment, intimidation, or bullying</w:t>
      </w:r>
      <w:r>
        <w:rPr>
          <w:u w:val="single"/>
        </w:rPr>
        <w:t xml:space="preserve">.  The written report shall be on a numbered form developed by the Department of Education.  The form shall also include information on when each parent or guardian was informed of the alleged incident and the manner in which they were informed.  A copy of the form shall be submitted immediately by the principal to the superintendent of schools, the executive county superintendent, and to the parents or guardians of students involved in the alleged incident in accordance with federal and State law and regulation.  </w:t>
      </w:r>
      <w:r w:rsidRPr="000B041E">
        <w:rPr>
          <w:u w:val="single"/>
        </w:rPr>
        <w:t>The form shall be completed even if a preliminary determination is made under the school district’s policy that the reported incident or complaint is a report outside the scope of the definition of harassment, intimidation, or bullying pursuant to section 2 of P.L.2002, c.83 (C.18A:37-14)</w:t>
      </w:r>
      <w:r>
        <w:rPr>
          <w:u w:val="single"/>
        </w:rPr>
        <w:t>, and shall be kept on file at the school but shall not be included in any student record</w:t>
      </w:r>
      <w:r w:rsidRPr="000B041E">
        <w:rPr>
          <w:u w:val="single"/>
        </w:rPr>
        <w:t xml:space="preserve">.  If a school district’s policy permits a preliminary determination to be made on a reported incident or complaint, that determination shall be made by a </w:t>
      </w:r>
      <w:r>
        <w:rPr>
          <w:u w:val="single"/>
        </w:rPr>
        <w:t xml:space="preserve">safe </w:t>
      </w:r>
      <w:r w:rsidRPr="000B041E">
        <w:rPr>
          <w:u w:val="single"/>
        </w:rPr>
        <w:t>schools resource officer if one has been assigned to the school by the board of education</w:t>
      </w:r>
      <w:r>
        <w:rPr>
          <w:u w:val="single"/>
        </w:rPr>
        <w:t>.</w:t>
      </w:r>
    </w:p>
    <w:p w:rsidR="00552166" w:rsidRDefault="00552166" w:rsidP="00552166">
      <w:r w:rsidRPr="00632FD7">
        <w:lastRenderedPageBreak/>
        <w:tab/>
      </w:r>
      <w:r>
        <w:rPr>
          <w:u w:val="single"/>
        </w:rPr>
        <w:t>The school district shall provide a means for a parent or guardian to complete an online numbered form developed by the Department of Education to confidentially report an incident of harassment, intimidation, or bullying</w:t>
      </w:r>
      <w:r w:rsidRPr="00A40250">
        <w:t>;</w:t>
      </w:r>
      <w:r w:rsidRPr="000B041E">
        <w:rPr>
          <w:u w:val="single"/>
        </w:rPr>
        <w:t xml:space="preserve"> </w:t>
      </w:r>
    </w:p>
    <w:p w:rsidR="00552166" w:rsidRDefault="00552166" w:rsidP="00552166">
      <w:r>
        <w:tab/>
        <w:t>(6)</w:t>
      </w:r>
      <w:r>
        <w:tab/>
        <w:t>a procedure for prompt investigation of reports of violations and complaints, which procedure shall at a minimum provide that:</w:t>
      </w:r>
    </w:p>
    <w:p w:rsidR="00552166" w:rsidRDefault="00552166" w:rsidP="00552166">
      <w:r>
        <w:tab/>
        <w:t>(a)</w:t>
      </w:r>
      <w:r>
        <w:tab/>
        <w:t>the investigation shall be initiated by the principal or the principal's designee within one school day of the report of the incident and shall be conducted by a school anti-bullying specialist.  The principal may appoint additional personnel who are not school anti-bullying specialists to assist in the investigation.  The investigation shall be completed as soon as possible, but not later than 10 school days from the date of the written report of the incident of harassment, intimidation, or bullying.  In the event that there is information relative to the investigation that is anticipated but not yet received by the end of the 10-day period, the school anti-bullying specialist may amend the original report of the results of the investigation to reflect the information;</w:t>
      </w:r>
    </w:p>
    <w:p w:rsidR="00552166" w:rsidRDefault="00552166" w:rsidP="00552166">
      <w:r>
        <w:tab/>
        <w:t>(b)</w:t>
      </w:r>
      <w:r>
        <w:tab/>
        <w:t xml:space="preserve">the results of the investigation shall be reported to the superintendent of schools within two school days of the completion of the investigation, and in accordance with regulations promulgated by the State Board of Education pursuant to the "Administrative Procedure Act," P.L.1968, c.410 (C.52:14B-1 et seq.), the superintendent may decide to provide intervention services, establish training programs to reduce harassment, intimidation, or bullying and enhance school climate, impose discipline </w:t>
      </w:r>
      <w:r w:rsidRPr="00A36367">
        <w:rPr>
          <w:u w:val="single"/>
        </w:rPr>
        <w:t xml:space="preserve">in accordance </w:t>
      </w:r>
      <w:r>
        <w:rPr>
          <w:u w:val="single"/>
        </w:rPr>
        <w:t xml:space="preserve">with </w:t>
      </w:r>
      <w:r w:rsidRPr="00A36367">
        <w:rPr>
          <w:u w:val="single"/>
        </w:rPr>
        <w:t>the provisions of this section</w:t>
      </w:r>
      <w:r>
        <w:t>, order counseling as a result of the findings of the investigation, or take or recommend other appropriate action;</w:t>
      </w:r>
    </w:p>
    <w:p w:rsidR="00552166" w:rsidRDefault="00552166" w:rsidP="00552166">
      <w:r>
        <w:tab/>
        <w:t>(c)</w:t>
      </w:r>
      <w:r>
        <w:tab/>
        <w:t>the results of each investigation shall be reported to the board of education no later than the date of the board of education meeting next following the completion of the investigation, along with information on any services provided, training established, discipline imposed, or other action taken or recommended by the superintendent;</w:t>
      </w:r>
    </w:p>
    <w:p w:rsidR="00552166" w:rsidRDefault="00552166" w:rsidP="00552166">
      <w:r>
        <w:tab/>
        <w:t>(d)</w:t>
      </w:r>
      <w:r>
        <w:tab/>
        <w:t xml:space="preserve">parents or guardians of the students who are parties to the investigation shall be entitled to receive information about the investigation, in accordance with federal and State law and regulation, including the nature of the investigation, whether the district found evidence of harassment, intimidation, or bullying, or whether discipline was imposed or services provided to address the incident of harassment, intimidation, or bullying.  This information shall be provided in writing within 5 school days after the results of the investigation are reported to the board.  A parent or guardian may request a hearing before the board after receiving the information, and the hearing shall be held within 10 days of the request.  The board shall meet in executive session for the hearing to protect the confidentiality of the students.  At the hearing the </w:t>
      </w:r>
      <w:r>
        <w:lastRenderedPageBreak/>
        <w:t>board may hear from the school anti-bullying specialist about the incident, recommendations for discipline or services, and any programs instituted to reduce such incidents;</w:t>
      </w:r>
    </w:p>
    <w:p w:rsidR="00552166" w:rsidRDefault="00552166" w:rsidP="00552166">
      <w:r>
        <w:tab/>
        <w:t>(e)</w:t>
      </w:r>
      <w:r>
        <w:tab/>
        <w:t>at the next board of education meeting following its receipt of the report, the board shall issue a decision, in writing, to affirm, reject, or modify the superintendent's decision.  The board's decision may be appealed to the Commissioner of Education, in accordance with the procedures set forth in law and regulation, no later than 90 days after the issuance of the board's decision; and</w:t>
      </w:r>
    </w:p>
    <w:p w:rsidR="00552166" w:rsidRDefault="00552166" w:rsidP="00552166">
      <w:r>
        <w:tab/>
        <w:t>(f)</w:t>
      </w:r>
      <w:r>
        <w:tab/>
        <w:t>a parent, student, guardian, or organization may file a complaint with the Division on Civil Rights within 180 days of the occurrence of any incident of harassment, intimidation, or bullying based on membership in a protected group as enumerated in the "Law Against Discrimination," P.L.1945, c.169 (C.10:5-1 et seq.);</w:t>
      </w:r>
    </w:p>
    <w:p w:rsidR="00552166" w:rsidRDefault="00552166" w:rsidP="00552166">
      <w:r>
        <w:tab/>
        <w:t>(7)</w:t>
      </w:r>
      <w:r>
        <w:tab/>
        <w:t>the range of ways in which a school will respond once an incident of harassment, intimidation or bullying is identified, which shall be defined by the principal in conjunction with the school anti-bullying specialist, but shall include an appropriate combination of services that are available within the district such as counseling, support services, intervention services, and other programs, as defined by the commissioner.  In the event that the necessary programs and services are not available within the district, the district may apply to the Department of Education for a grant from the "Bullying Prevention Fund" established pursuant to section 25 of P.L.2010, c.122 (C.18A:37-28) to support the provision of out-of-district programs and services;</w:t>
      </w:r>
    </w:p>
    <w:p w:rsidR="00552166" w:rsidRDefault="00552166" w:rsidP="00552166">
      <w:r>
        <w:tab/>
        <w:t>(8)</w:t>
      </w:r>
      <w:r>
        <w:tab/>
        <w:t>a statement that prohibits reprisal or retaliation against any person who reports an act of harassment, intimidation or bullying and the consequence and appropriate remedial action for a person who engages in reprisal or retaliation;</w:t>
      </w:r>
    </w:p>
    <w:p w:rsidR="00552166" w:rsidRDefault="00552166" w:rsidP="00552166">
      <w:r>
        <w:tab/>
        <w:t>(9)</w:t>
      </w:r>
      <w:r>
        <w:tab/>
        <w:t>consequences and appropriate remedial action for a person found to have falsely accused another as a means of retaliation or as a means of harassment, intimidation or bullying;</w:t>
      </w:r>
    </w:p>
    <w:p w:rsidR="00552166" w:rsidRDefault="00552166" w:rsidP="00552166">
      <w:r>
        <w:tab/>
        <w:t xml:space="preserve">(10) a statement of how the policy is to be publicized, including notice that the policy applies to participation in school-sponsored functions; </w:t>
      </w:r>
    </w:p>
    <w:p w:rsidR="00552166" w:rsidRDefault="00552166" w:rsidP="00552166">
      <w:r>
        <w:tab/>
        <w:t>(11) a requirement that a link to the policy be prominently posted on the home page of the school district's website and distributed annually to parents and guardians who have children enrolled in a school in the school district; and</w:t>
      </w:r>
    </w:p>
    <w:p w:rsidR="00552166" w:rsidRDefault="00552166" w:rsidP="00552166">
      <w:r>
        <w:tab/>
        <w:t xml:space="preserve">(12) a requirement that the name, school phone number, school address and school email address of the district anti-bullying coordinator be listed on the home page of the school district's website and that on the home page of each school's website the name, school phone number, school address and school email address of the school anti-bullying specialist and the district anti-bullying coordinator be listed.  The information concerning the </w:t>
      </w:r>
      <w:r>
        <w:lastRenderedPageBreak/>
        <w:t>district anti-bullying coordinator and the school anti-bullying specialists shall also be maintained on the department's website.</w:t>
      </w:r>
    </w:p>
    <w:p w:rsidR="00552166" w:rsidRDefault="00552166" w:rsidP="00552166">
      <w:r>
        <w:tab/>
        <w:t>c.</w:t>
      </w:r>
      <w:r>
        <w:tab/>
        <w:t>A school district shall adopt a policy and transmit a copy of its policy to the appropriate executive county superintendent of schools by September 1, 2003.  A school district shall annually conduct a re-evaluation, reassessment, and review of its policy, making any necessary revisions and additions.  The board shall include input from the school anti-bullying specialists in conducting its re-evaluation, reassessment, and review.  The district shall transmit a copy of the revised policy to the appropriate executive county superintendent of schools within 30 school days of the revision.  The first revised policy following the effective date of P.L.2010, c.122 (C.18A:37-13.1 et al.) shall be transmitted to the executive county superintendent of schools by September 1, 2011.</w:t>
      </w:r>
    </w:p>
    <w:p w:rsidR="00552166" w:rsidRDefault="00552166" w:rsidP="00552166">
      <w:r>
        <w:tab/>
        <w:t>d.</w:t>
      </w:r>
      <w:r>
        <w:tab/>
        <w:t xml:space="preserve">(1) To assist school districts in developing policies for the prevention of harassment, intimidation, or bullying, the Commissioner of Education shall develop a model policy applicable to grades kindergarten through 12.  This model policy shall be issued no later than December 1, 2002. </w:t>
      </w:r>
    </w:p>
    <w:p w:rsidR="00552166" w:rsidRDefault="00552166" w:rsidP="00552166">
      <w:r>
        <w:tab/>
        <w:t>(2)</w:t>
      </w:r>
      <w:r>
        <w:tab/>
        <w:t>The commissioner shall adopt amendments to the model policy which reflect the provisions of P.L.2010, c.122 (C.18A:37-13.1 et al.) no later than 90 days after the effective date of that act and shall subsequently update the model policy as the commissioner deems necessary.</w:t>
      </w:r>
    </w:p>
    <w:p w:rsidR="00552166" w:rsidRDefault="00552166" w:rsidP="00552166">
      <w:r>
        <w:tab/>
        <w:t>e.</w:t>
      </w:r>
      <w:r>
        <w:tab/>
        <w:t>Notice of the school district's policy shall appear in any publication of the school district that sets forth the comprehensive rules, procedures and standards of conduct for schools within the school district, and in any student handbook.</w:t>
      </w:r>
    </w:p>
    <w:p w:rsidR="00552166" w:rsidRDefault="00552166" w:rsidP="00552166">
      <w:r>
        <w:tab/>
        <w:t>f.</w:t>
      </w:r>
      <w:r>
        <w:tab/>
        <w:t>Nothing in this section shall prohibit a school district from adopting a policy that includes components that are more stringent than the components set forth in this section.</w:t>
      </w:r>
    </w:p>
    <w:p w:rsidR="00552166" w:rsidRDefault="00552166" w:rsidP="00552166">
      <w:r>
        <w:t>(</w:t>
      </w:r>
      <w:proofErr w:type="spellStart"/>
      <w:r>
        <w:t>cf</w:t>
      </w:r>
      <w:proofErr w:type="spellEnd"/>
      <w:r>
        <w:t>: P.L.2012, c.1, s.1)</w:t>
      </w:r>
    </w:p>
    <w:p w:rsidR="00552166" w:rsidRDefault="00552166" w:rsidP="00552166"/>
    <w:p w:rsidR="00552166" w:rsidRDefault="00552166" w:rsidP="00552166">
      <w:r>
        <w:tab/>
        <w:t>4.</w:t>
      </w:r>
      <w:r>
        <w:tab/>
        <w:t>Section 17 of P.L.2010, c.122 (C.18A:37-20) is amended to read as follows:</w:t>
      </w:r>
    </w:p>
    <w:p w:rsidR="00552166" w:rsidRDefault="00552166" w:rsidP="00552166">
      <w:r>
        <w:tab/>
        <w:t xml:space="preserve">17.  a.  The principal in each school in a school district shall appoint a school anti-bullying specialist.  When a </w:t>
      </w:r>
      <w:r w:rsidRPr="005774E7">
        <w:rPr>
          <w:u w:val="single"/>
        </w:rPr>
        <w:t xml:space="preserve">safe </w:t>
      </w:r>
      <w:r>
        <w:rPr>
          <w:u w:val="single"/>
        </w:rPr>
        <w:t>schools resource officer has been assigned to the school by the board of education, the principal shall appoint that individual to be the school anti-bullying specialist.  If a safe schools resource officer has not been assigned to the school, and a</w:t>
      </w:r>
      <w:r>
        <w:t xml:space="preserve"> school guidance counselor, school psychologist, or another individual similarly trained is currently employed in the school, the principal shall appoint that individual to be the school anti-bullying specialist.  If no individual meeting this criteria is currently employed in the school, the principal shall appoint a school anti-bullying specialist from currently employed school personnel.  The school anti-bullying specialist shall:</w:t>
      </w:r>
    </w:p>
    <w:p w:rsidR="00552166" w:rsidRDefault="00552166" w:rsidP="00552166">
      <w:r>
        <w:lastRenderedPageBreak/>
        <w:tab/>
        <w:t>(1)</w:t>
      </w:r>
      <w:r>
        <w:tab/>
        <w:t>chair the school safety team as provided in section 18 of P.L.2010, c.122 (C.18A:37-21);</w:t>
      </w:r>
    </w:p>
    <w:p w:rsidR="00552166" w:rsidRDefault="00552166" w:rsidP="00552166">
      <w:r>
        <w:tab/>
        <w:t>(2)</w:t>
      </w:r>
      <w:r>
        <w:tab/>
        <w:t>lead the investigation of incidents of harassment, intimidation, and bullying in the school; and</w:t>
      </w:r>
    </w:p>
    <w:p w:rsidR="00552166" w:rsidRDefault="00552166" w:rsidP="00552166">
      <w:r>
        <w:tab/>
        <w:t>(3)</w:t>
      </w:r>
      <w:r>
        <w:tab/>
        <w:t>act as the primary school official responsible for preventing, identifying, and addressing incidents of harassment, intimidation, and bullying in the school.</w:t>
      </w:r>
    </w:p>
    <w:p w:rsidR="00552166" w:rsidRDefault="00552166" w:rsidP="00552166">
      <w:r>
        <w:tab/>
        <w:t>b.</w:t>
      </w:r>
      <w:r>
        <w:tab/>
        <w:t>The superintendent of schools shall appoint a district anti-bullying coordinator.  The superintendent shall make every effort to appoint an employee of the school district to this position.  The district anti-bullying coordinator shall:</w:t>
      </w:r>
    </w:p>
    <w:p w:rsidR="00552166" w:rsidRDefault="00552166" w:rsidP="00552166">
      <w:r>
        <w:tab/>
        <w:t>(1)</w:t>
      </w:r>
      <w:r>
        <w:tab/>
        <w:t>be responsible for coordinating and strengthening the school district's policies to prevent, identify, and address harassment, intimidation, and bullying of students;</w:t>
      </w:r>
    </w:p>
    <w:p w:rsidR="00552166" w:rsidRDefault="00552166" w:rsidP="00552166">
      <w:r>
        <w:tab/>
        <w:t>(2)</w:t>
      </w:r>
      <w:r>
        <w:tab/>
        <w:t>collaborate with school anti-bullying specialists in the district, the board of education, and the superintendent of schools to prevent, identify, and respond to harassment, intimidation, and bullying of students in the district;</w:t>
      </w:r>
    </w:p>
    <w:p w:rsidR="00552166" w:rsidRDefault="00552166" w:rsidP="00552166">
      <w:r>
        <w:tab/>
        <w:t>(3)</w:t>
      </w:r>
      <w:r>
        <w:tab/>
        <w:t>provide data, in collaboration with the superintendent of schools, to the Department of Education regarding harassment, intimidation, and bullying of students; and</w:t>
      </w:r>
    </w:p>
    <w:p w:rsidR="00552166" w:rsidRDefault="00552166" w:rsidP="00552166">
      <w:r>
        <w:tab/>
        <w:t>(4)</w:t>
      </w:r>
      <w:r>
        <w:tab/>
        <w:t>execute such other duties related to school harassment, intimidation, and bullying as requested by the superintendent of schools.</w:t>
      </w:r>
    </w:p>
    <w:p w:rsidR="00552166" w:rsidRDefault="00552166" w:rsidP="00552166">
      <w:r>
        <w:tab/>
        <w:t>c.</w:t>
      </w:r>
      <w:r>
        <w:tab/>
        <w:t xml:space="preserve">The district anti-bullying coordinator shall meet at least twice a school year with the school anti-bullying specialists in the district to discuss and strengthen procedures and policies to prevent, identify, and address harassment, intimidation, and bullying in the district.  </w:t>
      </w:r>
    </w:p>
    <w:p w:rsidR="00552166" w:rsidRDefault="00552166" w:rsidP="00552166">
      <w:r>
        <w:t>(</w:t>
      </w:r>
      <w:proofErr w:type="spellStart"/>
      <w:r>
        <w:t>cf</w:t>
      </w:r>
      <w:proofErr w:type="spellEnd"/>
      <w:r>
        <w:t>: P.L.2010, c.122, s.17)</w:t>
      </w:r>
    </w:p>
    <w:p w:rsidR="00552166" w:rsidRDefault="00552166" w:rsidP="00552166"/>
    <w:p w:rsidR="00552166" w:rsidRDefault="00552166" w:rsidP="00552166">
      <w:r>
        <w:tab/>
        <w:t>5.</w:t>
      </w:r>
      <w:r>
        <w:tab/>
        <w:t xml:space="preserve">(New section)  Notwithstanding any other provision of law to the contrary, </w:t>
      </w:r>
      <w:r w:rsidRPr="006A3967">
        <w:t xml:space="preserve">a parent or guardian having legal custody of a minor who </w:t>
      </w:r>
      <w:r w:rsidRPr="00333DC5">
        <w:t>demonstrates willful or wonton disregard in the exercise of the</w:t>
      </w:r>
      <w:r>
        <w:rPr>
          <w:u w:val="single"/>
        </w:rPr>
        <w:t xml:space="preserve"> </w:t>
      </w:r>
      <w:r w:rsidRPr="006A3967">
        <w:t>supervision and control of the conduct of a minor adjudicated delinquent of cyber-harassment</w:t>
      </w:r>
      <w:r>
        <w:t>, pursuant to section 1 of P.L.</w:t>
      </w:r>
      <w:r w:rsidRPr="00E300F5">
        <w:t>2013, c.272</w:t>
      </w:r>
      <w:r>
        <w:t xml:space="preserve"> (C.2C:33-4.1),  or harassment, pursuant to N.J.S.2C:33-4, may be liable in a civil action</w:t>
      </w:r>
      <w:r w:rsidRPr="006A3967">
        <w:t>.</w:t>
      </w:r>
      <w:r>
        <w:t xml:space="preserve"> </w:t>
      </w:r>
    </w:p>
    <w:p w:rsidR="00552166" w:rsidRDefault="00552166" w:rsidP="00552166"/>
    <w:p w:rsidR="00CE5EF7" w:rsidRDefault="00552166" w:rsidP="00552166">
      <w:r>
        <w:tab/>
        <w:t>6.</w:t>
      </w:r>
      <w:r>
        <w:tab/>
        <w:t>Sections 1 and 5 of this act shall take effect immediately and the remainder of this act shall take effect on July 1 of the first full school year next following the date of enactment.</w:t>
      </w:r>
    </w:p>
    <w:p w:rsidR="00CE5EF7" w:rsidRDefault="00CE5EF7" w:rsidP="00552166"/>
    <w:p w:rsidR="00552166" w:rsidRPr="00AA7880" w:rsidRDefault="00552166" w:rsidP="00552166">
      <w:pPr>
        <w:jc w:val="center"/>
      </w:pPr>
      <w:r w:rsidRPr="00D71D68">
        <w:t>STATEMENT</w:t>
      </w:r>
    </w:p>
    <w:p w:rsidR="00552166" w:rsidRDefault="00552166" w:rsidP="00552166"/>
    <w:p w:rsidR="00552166" w:rsidRDefault="00552166" w:rsidP="00552166">
      <w:r>
        <w:tab/>
        <w:t xml:space="preserve">Under current law, all acts of harassment, intimidation, or bullying must be reported in writing to the school principal within two school days of when the school employee or contracted service </w:t>
      </w:r>
      <w:r>
        <w:lastRenderedPageBreak/>
        <w:t xml:space="preserve">provider witnessed or received reliable information that a student had been subject to harassment, intimidation, or bullying.  This bill provides that the written report must be on a numbered form developed by the Department of Education.  The principal will be responsible for immediately submitting the form to the </w:t>
      </w:r>
      <w:r w:rsidRPr="00BB18B8">
        <w:t>superintendent of schools, the executive county superintendent, and to the parents or guardians of students involved in the alleged incident</w:t>
      </w:r>
      <w:r>
        <w:t xml:space="preserve"> in accordance with federal and State law and regulations.  </w:t>
      </w:r>
      <w:r w:rsidRPr="00D97592">
        <w:t xml:space="preserve">Under the provisions of the bill, the form must be completed, even if a preliminary determination is made under the school district’s policy that the reported incident or complaint is a report outside the scope of the definition of harassment, intimidation, or bullying under the “Anti-Bullying Bill of Rights Act,” P.L.2002, c.83 (C.18A:37-13 et seq.).  </w:t>
      </w:r>
      <w:r w:rsidRPr="00632FD7">
        <w:t xml:space="preserve">If a school district’s policy permits a preliminary determination to be made on a reported incident or complaint, </w:t>
      </w:r>
      <w:r>
        <w:t>the</w:t>
      </w:r>
      <w:r w:rsidRPr="00632FD7">
        <w:t xml:space="preserve"> determination </w:t>
      </w:r>
      <w:r>
        <w:t xml:space="preserve">will be required to </w:t>
      </w:r>
      <w:r w:rsidRPr="00632FD7">
        <w:t xml:space="preserve">be made by a </w:t>
      </w:r>
      <w:r>
        <w:t xml:space="preserve">safe </w:t>
      </w:r>
      <w:r w:rsidRPr="00632FD7">
        <w:t>schools resource officer</w:t>
      </w:r>
      <w:r>
        <w:t>,</w:t>
      </w:r>
      <w:r w:rsidRPr="00632FD7">
        <w:t xml:space="preserve"> if one has been assigned to the school by the board of education.</w:t>
      </w:r>
      <w:r>
        <w:t xml:space="preserve">  The bill also requires a </w:t>
      </w:r>
      <w:r w:rsidRPr="00632FD7">
        <w:t xml:space="preserve">school district </w:t>
      </w:r>
      <w:r>
        <w:t>to</w:t>
      </w:r>
      <w:r w:rsidRPr="00632FD7">
        <w:t xml:space="preserve"> provide a means for a parent or guardian to complete an online form to report an incident of harassment, intimidation, or bullying</w:t>
      </w:r>
      <w:r>
        <w:t>.</w:t>
      </w:r>
    </w:p>
    <w:p w:rsidR="00552166" w:rsidRDefault="00552166" w:rsidP="00552166">
      <w:r>
        <w:tab/>
        <w:t xml:space="preserve">Pursuant to the provisions of the bill, the district’s anti-bullying policy must include specific </w:t>
      </w:r>
      <w:r w:rsidRPr="00632FD7">
        <w:t xml:space="preserve">consequences </w:t>
      </w:r>
      <w:r>
        <w:t xml:space="preserve">for a student who commits an act of harassment, intimidation or bullying.  Under the bill, </w:t>
      </w:r>
      <w:r w:rsidRPr="00632FD7">
        <w:t xml:space="preserve">for the first act of harassment, intimidation, </w:t>
      </w:r>
      <w:r>
        <w:t xml:space="preserve">or </w:t>
      </w:r>
      <w:r w:rsidRPr="00632FD7">
        <w:t xml:space="preserve">bullying committed by a student, a copy of the results of the investigation </w:t>
      </w:r>
      <w:r>
        <w:t>will</w:t>
      </w:r>
      <w:r w:rsidRPr="00632FD7">
        <w:t xml:space="preserve"> be placed in the student’s record</w:t>
      </w:r>
      <w:r>
        <w:t xml:space="preserve"> and the student may be subject to discipline imposed by the superintendent</w:t>
      </w:r>
      <w:r w:rsidRPr="00632FD7">
        <w:t xml:space="preserve">; for the second act, </w:t>
      </w:r>
      <w:r>
        <w:t xml:space="preserve">a copy of the results of the investigation will be placed in the student’s record and </w:t>
      </w:r>
      <w:r w:rsidRPr="00632FD7">
        <w:t xml:space="preserve">the student </w:t>
      </w:r>
      <w:r>
        <w:t>will</w:t>
      </w:r>
      <w:r w:rsidRPr="00632FD7">
        <w:t xml:space="preserve"> be subject to a plan of disciplinary action established by the superintendent; and for the third act, </w:t>
      </w:r>
      <w:r>
        <w:t xml:space="preserve">a copy of the results of the investigation will be placed in the student’s record, and </w:t>
      </w:r>
      <w:r w:rsidRPr="00632FD7">
        <w:t xml:space="preserve">the executive county superintendent </w:t>
      </w:r>
      <w:r>
        <w:t>will</w:t>
      </w:r>
      <w:r w:rsidRPr="00632FD7">
        <w:t xml:space="preserve"> be informed and </w:t>
      </w:r>
      <w:r>
        <w:t>will</w:t>
      </w:r>
      <w:r w:rsidRPr="00632FD7">
        <w:t xml:space="preserve"> impose the appropriate discipline</w:t>
      </w:r>
      <w:r>
        <w:t xml:space="preserve"> and </w:t>
      </w:r>
      <w:r w:rsidRPr="00245244">
        <w:t>require the student, accompanied by a parent or guardian, to complete a class or training program to reduce the tendency toward harassment, intimidation or bullying behavior</w:t>
      </w:r>
      <w:r>
        <w:t>. The executive county superintendent will also notify the appropriate law enforcement official of a possible violation of the New Jersey Code of Criminal Justice.</w:t>
      </w:r>
    </w:p>
    <w:p w:rsidR="00552166" w:rsidRPr="00632FD7" w:rsidRDefault="00552166" w:rsidP="00552166">
      <w:r>
        <w:tab/>
        <w:t xml:space="preserve">The bill also requires that if a safe schools resource officer has been assigned to a school, that individual must be appointed by the principal to the position of school anti-bullying specialist.  Additionally, the bill requires that as part of the information provided by the superintendent of schools twice a year to the board of education regarding acts of violence, vandalism, and bullying which occurred during the previous reporting period, the superintendent will provide the board with information on the number of reports that were determined, pursuant to the district’s </w:t>
      </w:r>
      <w:r>
        <w:lastRenderedPageBreak/>
        <w:t>preliminary determination process, not to meet the statutory definition of bullying.</w:t>
      </w:r>
    </w:p>
    <w:p w:rsidR="00552166" w:rsidRDefault="00552166" w:rsidP="00552166">
      <w:r>
        <w:tab/>
        <w:t>Currently, under the provisions of the cyber-harassment statute, section 1 of P.L.2013, c.272 (C.2C:33-4.1), the court may order a parent or guardian of a minor under the age of 16 who has been adjudicated delinquent of</w:t>
      </w:r>
      <w:r w:rsidRPr="00642E15">
        <w:t xml:space="preserve"> </w:t>
      </w:r>
      <w:r>
        <w:t>cyber-harassment to attend classes or training with the minor. Failure to comply with these conditions results in a disorderly persons offense and the imposition of a fine of not more than $25 for a first offense and not more than $100 for each subsequent offense.</w:t>
      </w:r>
    </w:p>
    <w:p w:rsidR="00552166" w:rsidRDefault="00552166" w:rsidP="00552166">
      <w:r>
        <w:tab/>
        <w:t>The bill would increase the monetary penalty against the parent or guardian for failure to comply with the class or training program as follows: (1) the $25 fine for a first offense would be increased to $100; and (2) the $100 fine for each subsequent offense would be increased to $500.</w:t>
      </w:r>
    </w:p>
    <w:p w:rsidR="00552166" w:rsidRDefault="00552166" w:rsidP="00552166">
      <w:r>
        <w:tab/>
        <w:t xml:space="preserve">In addition, civil liability may be imposed on a parent or guardian, having legal custody of the minor, who demonstrates a willful or wanton disregard in the exercise of the </w:t>
      </w:r>
      <w:r w:rsidRPr="00372EA8">
        <w:t xml:space="preserve">supervision and control of </w:t>
      </w:r>
      <w:r>
        <w:t xml:space="preserve">a </w:t>
      </w:r>
      <w:r w:rsidRPr="00372EA8">
        <w:t>minor adjudicated delinquent of cyber-harassment</w:t>
      </w:r>
      <w:r>
        <w:t xml:space="preserve"> or harassment. </w:t>
      </w:r>
    </w:p>
    <w:p w:rsidR="00552166" w:rsidRPr="00E7752C" w:rsidRDefault="00552166" w:rsidP="00E7752C">
      <w:r>
        <w:tab/>
        <w:t>The bill, named Mallory’s Law, is in response to the tragic case of 12-year old Mallory Grossman who was subjected to unrelenting</w:t>
      </w:r>
      <w:r w:rsidRPr="00955148">
        <w:t xml:space="preserve"> bullying </w:t>
      </w:r>
      <w:r>
        <w:t>at school and online leading up to her suicide</w:t>
      </w:r>
      <w:r w:rsidRPr="00955148">
        <w:t>.</w:t>
      </w:r>
      <w:r>
        <w:t xml:space="preserve">  The bill attempts to address this issue by placing more stringent safeguards in the </w:t>
      </w:r>
      <w:r w:rsidRPr="00D97592">
        <w:t>“A</w:t>
      </w:r>
      <w:r>
        <w:t>nti-Bullying Bill of Rights Act.</w:t>
      </w:r>
      <w:r w:rsidRPr="00D97592">
        <w:t>”</w:t>
      </w:r>
    </w:p>
    <w:sectPr w:rsidR="00552166" w:rsidRPr="00E7752C" w:rsidSect="00F85C17">
      <w:headerReference w:type="default" r:id="rId14"/>
      <w:footerReference w:type="default" r:id="rId15"/>
      <w:headerReference w:type="first" r:id="rId16"/>
      <w:footerReference w:type="first" r:id="rId17"/>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DBB" w:rsidRDefault="00C61DBB">
      <w:r>
        <w:separator/>
      </w:r>
    </w:p>
  </w:endnote>
  <w:endnote w:type="continuationSeparator" w:id="0">
    <w:p w:rsidR="00C61DBB" w:rsidRDefault="00C61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0B7" w:rsidRDefault="003E20B7" w:rsidP="003E20B7">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C17" w:rsidRPr="00921C91" w:rsidRDefault="00F85C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5C17" w:rsidRPr="00921C91" w:rsidRDefault="00F85C17">
    <w:pPr>
      <w:pStyle w:val="Footer"/>
      <w:rPr>
        <w:szCs w:val="18"/>
      </w:rPr>
    </w:pPr>
  </w:p>
  <w:p w:rsidR="00F85C17" w:rsidRPr="00921C91" w:rsidRDefault="00F85C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85C17" w:rsidRDefault="00F85C1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DBB" w:rsidRDefault="00C61DBB">
      <w:r>
        <w:separator/>
      </w:r>
    </w:p>
  </w:footnote>
  <w:footnote w:type="continuationSeparator" w:id="0">
    <w:p w:rsidR="00C61DBB" w:rsidRDefault="00C61D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24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5C17" w:rsidRDefault="00F85C17" w:rsidP="00F85C17">
    <w:pPr>
      <w:pStyle w:val="bpuHeadSpon"/>
    </w:pPr>
    <w:r>
      <w:rPr>
        <w:rStyle w:val="bpuHeadSponChar"/>
      </w:rPr>
      <w:t>A1662</w:t>
    </w:r>
    <w:r>
      <w:t xml:space="preserve"> QUIJANO, JIMENEZ</w:t>
    </w:r>
  </w:p>
  <w:p w:rsidR="00F85C17" w:rsidRDefault="00F85C17" w:rsidP="00F85C17">
    <w:pPr>
      <w:pStyle w:val="bpuHeadSpon"/>
    </w:pPr>
    <w:r>
      <w:fldChar w:fldCharType="begin"/>
    </w:r>
    <w:r>
      <w:instrText xml:space="preserve"> PAGE  \* MERGEFORMAT </w:instrText>
    </w:r>
    <w:r>
      <w:fldChar w:fldCharType="separate"/>
    </w:r>
    <w:r w:rsidR="004724B2">
      <w:rPr>
        <w:noProof/>
      </w:rPr>
      <w:t>11</w:t>
    </w:r>
    <w:r>
      <w:fldChar w:fldCharType="end"/>
    </w:r>
  </w:p>
  <w:p w:rsidR="00F85C17" w:rsidRPr="00AF575C" w:rsidRDefault="00F85C17" w:rsidP="00F85C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5C17" w:rsidRDefault="00F85C17" w:rsidP="00F85C17">
    <w:pPr>
      <w:pStyle w:val="bpuHeadSpon"/>
    </w:pPr>
    <w:r>
      <w:rPr>
        <w:rStyle w:val="bpuHeadSponChar"/>
      </w:rPr>
      <w:t>A1662</w:t>
    </w:r>
    <w:r>
      <w:t xml:space="preserve"> QUIJANO, JIMENEZ</w:t>
    </w:r>
  </w:p>
  <w:p w:rsidR="00F85C17" w:rsidRDefault="00F85C17" w:rsidP="00F85C17">
    <w:pPr>
      <w:pStyle w:val="bpuHeadSpon"/>
    </w:pPr>
    <w:r>
      <w:fldChar w:fldCharType="begin"/>
    </w:r>
    <w:r>
      <w:instrText xml:space="preserve"> PAGE  \* MERGEFORMAT </w:instrText>
    </w:r>
    <w:r>
      <w:fldChar w:fldCharType="separate"/>
    </w:r>
    <w:r w:rsidR="004724B2">
      <w:rPr>
        <w:noProof/>
      </w:rPr>
      <w:t>2</w:t>
    </w:r>
    <w:r>
      <w:fldChar w:fldCharType="end"/>
    </w:r>
  </w:p>
  <w:p w:rsidR="00F85C17" w:rsidRDefault="00F85C17" w:rsidP="00F85C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DB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1B9A"/>
    <w:rsid w:val="001C6A67"/>
    <w:rsid w:val="001D576D"/>
    <w:rsid w:val="001D7350"/>
    <w:rsid w:val="001E4DBB"/>
    <w:rsid w:val="001F6719"/>
    <w:rsid w:val="001F6DA6"/>
    <w:rsid w:val="00214614"/>
    <w:rsid w:val="0022067D"/>
    <w:rsid w:val="00231838"/>
    <w:rsid w:val="00232C5B"/>
    <w:rsid w:val="002373F3"/>
    <w:rsid w:val="002463CF"/>
    <w:rsid w:val="0026254F"/>
    <w:rsid w:val="00265E15"/>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0B7"/>
    <w:rsid w:val="003E3338"/>
    <w:rsid w:val="003E7B4E"/>
    <w:rsid w:val="003F145F"/>
    <w:rsid w:val="003F4A22"/>
    <w:rsid w:val="004040F9"/>
    <w:rsid w:val="00406A85"/>
    <w:rsid w:val="0041453D"/>
    <w:rsid w:val="0044404C"/>
    <w:rsid w:val="00462AA6"/>
    <w:rsid w:val="00470114"/>
    <w:rsid w:val="00470ABF"/>
    <w:rsid w:val="004724B2"/>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2166"/>
    <w:rsid w:val="00560F96"/>
    <w:rsid w:val="0056610D"/>
    <w:rsid w:val="00574518"/>
    <w:rsid w:val="005836AB"/>
    <w:rsid w:val="00585FA1"/>
    <w:rsid w:val="005866AA"/>
    <w:rsid w:val="005876F1"/>
    <w:rsid w:val="00592664"/>
    <w:rsid w:val="0059343F"/>
    <w:rsid w:val="00596B76"/>
    <w:rsid w:val="005A3F09"/>
    <w:rsid w:val="005C0288"/>
    <w:rsid w:val="005C7C01"/>
    <w:rsid w:val="005D28BC"/>
    <w:rsid w:val="005D5980"/>
    <w:rsid w:val="005E5083"/>
    <w:rsid w:val="005F1C6B"/>
    <w:rsid w:val="006005C9"/>
    <w:rsid w:val="00601E45"/>
    <w:rsid w:val="00602497"/>
    <w:rsid w:val="00603129"/>
    <w:rsid w:val="00612255"/>
    <w:rsid w:val="00615CB7"/>
    <w:rsid w:val="00621173"/>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102F"/>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853"/>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0386"/>
    <w:rsid w:val="00B211F7"/>
    <w:rsid w:val="00B21C53"/>
    <w:rsid w:val="00B23EFE"/>
    <w:rsid w:val="00B24336"/>
    <w:rsid w:val="00B3656D"/>
    <w:rsid w:val="00B7201D"/>
    <w:rsid w:val="00B809B3"/>
    <w:rsid w:val="00B80AFD"/>
    <w:rsid w:val="00B854DC"/>
    <w:rsid w:val="00B90F81"/>
    <w:rsid w:val="00B91BF9"/>
    <w:rsid w:val="00B94412"/>
    <w:rsid w:val="00BB2482"/>
    <w:rsid w:val="00BC4545"/>
    <w:rsid w:val="00BD79EC"/>
    <w:rsid w:val="00BE204A"/>
    <w:rsid w:val="00BE26FC"/>
    <w:rsid w:val="00BF23C7"/>
    <w:rsid w:val="00BF7456"/>
    <w:rsid w:val="00C035F3"/>
    <w:rsid w:val="00C078A1"/>
    <w:rsid w:val="00C3401C"/>
    <w:rsid w:val="00C473B8"/>
    <w:rsid w:val="00C603F9"/>
    <w:rsid w:val="00C614C5"/>
    <w:rsid w:val="00C61DBB"/>
    <w:rsid w:val="00C83317"/>
    <w:rsid w:val="00C937A1"/>
    <w:rsid w:val="00C93F56"/>
    <w:rsid w:val="00CB344E"/>
    <w:rsid w:val="00CE5EF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2AA"/>
    <w:rsid w:val="00EE77BF"/>
    <w:rsid w:val="00EF5225"/>
    <w:rsid w:val="00F0415D"/>
    <w:rsid w:val="00F14E45"/>
    <w:rsid w:val="00F17CFC"/>
    <w:rsid w:val="00F42480"/>
    <w:rsid w:val="00F62572"/>
    <w:rsid w:val="00F6488F"/>
    <w:rsid w:val="00F70CF6"/>
    <w:rsid w:val="00F85C17"/>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767B06-5A5A-4216-A223-6290EDB52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85C17"/>
  </w:style>
  <w:style w:type="paragraph" w:styleId="BalloonText">
    <w:name w:val="Balloon Text"/>
    <w:basedOn w:val="Normal"/>
    <w:link w:val="BalloonTextChar"/>
    <w:semiHidden/>
    <w:unhideWhenUsed/>
    <w:rsid w:val="00B944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441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41534-66B6-4350-BC6B-C71CACA48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4283</Words>
  <Characters>23117</Characters>
  <Application>Microsoft Office Word</Application>
  <DocSecurity>0</DocSecurity>
  <Lines>487</Lines>
  <Paragraphs>90</Paragraphs>
  <ScaleCrop>false</ScaleCrop>
  <HeadingPairs>
    <vt:vector size="2" baseType="variant">
      <vt:variant>
        <vt:lpstr>Title</vt:lpstr>
      </vt:variant>
      <vt:variant>
        <vt:i4>1</vt:i4>
      </vt:variant>
    </vt:vector>
  </HeadingPairs>
  <TitlesOfParts>
    <vt:vector size="1" baseType="lpstr">
      <vt:lpstr>A1663</vt:lpstr>
    </vt:vector>
  </TitlesOfParts>
  <Manager>R230</Manager>
  <Company>OFFICE of LEGISLATIVE SERVICES</Company>
  <LinksUpToDate>false</LinksUpToDate>
  <CharactersWithSpaces>27463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A1662</dc:title>
  <dc:creator>Assemblywoman  QUIJANO, Assemblywoman  JIMENEZ</dc:creator>
  <cp:keywords>A1662|11|HS |259|0|0|!|0|</cp:keywords>
  <dc:description>PREFILED 2020</dc:description>
  <cp:lastModifiedBy>Todaro, Vivian</cp:lastModifiedBy>
  <cp:revision>2</cp:revision>
  <cp:lastPrinted>2020-01-30T15:11:00Z</cp:lastPrinted>
  <dcterms:created xsi:type="dcterms:W3CDTF">2020-01-30T15:11:00Z</dcterms:created>
  <dcterms:modified xsi:type="dcterms:W3CDTF">2020-01-30T15:11:00Z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