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5030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5030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1772</w:t>
      </w:r>
      <w:r w:rsidR="0063703D" w:rsidRPr="00ED5E27">
        <w:rPr>
          <w:b/>
          <w:sz w:val="36"/>
          <w:szCs w:val="36"/>
        </w:rPr>
        <w:t xml:space="preserve"> </w:t>
      </w:r>
    </w:p>
    <w:p w:rsidR="00E5030A" w:rsidRDefault="00E5030A" w:rsidP="00ED5E27">
      <w:pPr>
        <w:pStyle w:val="TopofPage1"/>
        <w:rPr>
          <w:sz w:val="24"/>
          <w:szCs w:val="36"/>
        </w:rPr>
      </w:pPr>
    </w:p>
    <w:p w:rsidR="00E5030A" w:rsidRPr="00E5030A" w:rsidRDefault="00E5030A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5030A">
        <w:rPr>
          <w:caps/>
          <w:szCs w:val="24"/>
        </w:rPr>
        <w:t>DECEMBER 9, 2021</w:t>
      </w:r>
    </w:p>
    <w:p w:rsidR="004144CF" w:rsidRDefault="004144CF" w:rsidP="0083060A"/>
    <w:p w:rsidR="00655CA3" w:rsidRDefault="000D400E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and with committee amendments Assembly Bill No.</w:t>
      </w:r>
      <w:r>
        <w:rPr>
          <w:szCs w:val="24"/>
        </w:rPr>
        <w:t xml:space="preserve"> 1772.</w:t>
      </w:r>
    </w:p>
    <w:p w:rsidR="002C47CF" w:rsidRPr="002C47CF" w:rsidRDefault="002C47CF" w:rsidP="002C47C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C47CF">
        <w:rPr>
          <w:spacing w:val="4"/>
          <w:szCs w:val="24"/>
        </w:rPr>
        <w:tab/>
        <w:t xml:space="preserve">Under current law, as part of a final restraining order issued by the court in a domestic violence matter, the court may order the defendant to receive professional domestic violence counseling from either a private source or a source appointed by the court and, in that event, require the defendant to provide the court with documentation of attendance. </w:t>
      </w:r>
    </w:p>
    <w:p w:rsidR="002C47CF" w:rsidRPr="006F2AB4" w:rsidRDefault="002C47CF" w:rsidP="002C47C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C47CF">
        <w:rPr>
          <w:spacing w:val="4"/>
          <w:szCs w:val="24"/>
        </w:rPr>
        <w:tab/>
        <w:t>Under the bill</w:t>
      </w:r>
      <w:r w:rsidR="002526A1">
        <w:rPr>
          <w:spacing w:val="4"/>
          <w:szCs w:val="24"/>
        </w:rPr>
        <w:t xml:space="preserve"> as amended</w:t>
      </w:r>
      <w:r w:rsidRPr="002C47CF">
        <w:rPr>
          <w:spacing w:val="4"/>
          <w:szCs w:val="24"/>
        </w:rPr>
        <w:t xml:space="preserve">, any </w:t>
      </w:r>
      <w:r w:rsidR="00CD53BF">
        <w:rPr>
          <w:spacing w:val="4"/>
          <w:szCs w:val="24"/>
        </w:rPr>
        <w:t>domestic violence counseling</w:t>
      </w:r>
      <w:r w:rsidRPr="002C47CF">
        <w:rPr>
          <w:spacing w:val="4"/>
          <w:szCs w:val="24"/>
        </w:rPr>
        <w:t xml:space="preserve"> in which a defendant participates based on a court order issued in a domestic violence </w:t>
      </w:r>
      <w:r w:rsidRPr="006F2AB4">
        <w:rPr>
          <w:spacing w:val="4"/>
          <w:szCs w:val="24"/>
        </w:rPr>
        <w:t>matter would have the following components:</w:t>
      </w:r>
    </w:p>
    <w:p w:rsidR="001F1C6D" w:rsidRPr="008F62CE" w:rsidRDefault="002C47CF" w:rsidP="001F1C6D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F62CE">
        <w:rPr>
          <w:spacing w:val="4"/>
          <w:szCs w:val="24"/>
        </w:rPr>
        <w:tab/>
      </w:r>
      <w:r w:rsidR="00151EEB">
        <w:rPr>
          <w:spacing w:val="4"/>
          <w:szCs w:val="24"/>
        </w:rPr>
        <w:t>(1)</w:t>
      </w:r>
      <w:r w:rsidR="001F1C6D" w:rsidRPr="008F62CE">
        <w:rPr>
          <w:spacing w:val="4"/>
          <w:szCs w:val="24"/>
        </w:rPr>
        <w:tab/>
        <w:t>Risk assessments that identify dynamics of domestic violence and escalating risk factors, and include information provided by the courts;</w:t>
      </w:r>
    </w:p>
    <w:p w:rsidR="001F1C6D" w:rsidRPr="001F1C6D" w:rsidRDefault="001F1C6D" w:rsidP="001F1C6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 w:rsidR="00151EEB">
        <w:rPr>
          <w:spacing w:val="4"/>
          <w:szCs w:val="24"/>
        </w:rPr>
        <w:t>(2)</w:t>
      </w:r>
      <w:r w:rsidRPr="001F1C6D">
        <w:rPr>
          <w:spacing w:val="4"/>
          <w:szCs w:val="24"/>
        </w:rPr>
        <w:tab/>
        <w:t>Working collaboratively with the courts to support offender accountability, requiring that offenders be held accountable for their behavior, and that offenders ar</w:t>
      </w:r>
      <w:r w:rsidRPr="008F62CE">
        <w:rPr>
          <w:spacing w:val="4"/>
          <w:szCs w:val="24"/>
        </w:rPr>
        <w:t>e</w:t>
      </w:r>
      <w:r w:rsidRPr="001F1C6D">
        <w:rPr>
          <w:spacing w:val="4"/>
          <w:szCs w:val="24"/>
        </w:rPr>
        <w:t xml:space="preserve"> provided with services geared towards behavioral change;</w:t>
      </w:r>
    </w:p>
    <w:p w:rsidR="001F1C6D" w:rsidRPr="001F1C6D" w:rsidRDefault="001F1C6D" w:rsidP="001F1C6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 w:rsidR="00151EEB">
        <w:rPr>
          <w:spacing w:val="4"/>
          <w:szCs w:val="24"/>
        </w:rPr>
        <w:t>(</w:t>
      </w:r>
      <w:r w:rsidRPr="008F62CE">
        <w:rPr>
          <w:spacing w:val="4"/>
          <w:szCs w:val="24"/>
        </w:rPr>
        <w:t>3</w:t>
      </w:r>
      <w:r w:rsidR="00151EEB">
        <w:rPr>
          <w:spacing w:val="4"/>
          <w:szCs w:val="24"/>
        </w:rPr>
        <w:t>)</w:t>
      </w:r>
      <w:r w:rsidRPr="001F1C6D">
        <w:rPr>
          <w:spacing w:val="4"/>
          <w:szCs w:val="24"/>
        </w:rPr>
        <w:tab/>
        <w:t>Information and education concerning the tactics of power and control and the understanding of domestic violence as a domination and control issue;</w:t>
      </w:r>
    </w:p>
    <w:p w:rsidR="001F1C6D" w:rsidRPr="001F1C6D" w:rsidRDefault="001F1C6D" w:rsidP="001F1C6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 w:rsidR="00151EEB">
        <w:rPr>
          <w:spacing w:val="4"/>
          <w:szCs w:val="24"/>
        </w:rPr>
        <w:t>(</w:t>
      </w:r>
      <w:r w:rsidRPr="008F62CE">
        <w:rPr>
          <w:spacing w:val="4"/>
          <w:szCs w:val="24"/>
        </w:rPr>
        <w:t>4</w:t>
      </w:r>
      <w:r w:rsidR="00151EEB">
        <w:rPr>
          <w:spacing w:val="4"/>
          <w:szCs w:val="24"/>
        </w:rPr>
        <w:t>)</w:t>
      </w:r>
      <w:r w:rsidRPr="001F1C6D">
        <w:rPr>
          <w:spacing w:val="4"/>
          <w:szCs w:val="24"/>
        </w:rPr>
        <w:tab/>
        <w:t>A protocol to demonstrate the defendant’s attendance in programming, and additional reporting as requested by the court to support a prompt and effective review by the court for noncompliance; and</w:t>
      </w:r>
    </w:p>
    <w:p w:rsidR="002C47CF" w:rsidRDefault="001F1C6D" w:rsidP="00CD53B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 w:rsidR="00151EEB">
        <w:rPr>
          <w:spacing w:val="4"/>
          <w:szCs w:val="24"/>
        </w:rPr>
        <w:t>(</w:t>
      </w:r>
      <w:r w:rsidRPr="008F62CE">
        <w:rPr>
          <w:spacing w:val="4"/>
          <w:szCs w:val="24"/>
        </w:rPr>
        <w:t>5</w:t>
      </w:r>
      <w:r w:rsidR="00151EEB">
        <w:rPr>
          <w:spacing w:val="4"/>
          <w:szCs w:val="24"/>
        </w:rPr>
        <w:t>)</w:t>
      </w:r>
      <w:r w:rsidRPr="001F1C6D">
        <w:rPr>
          <w:spacing w:val="4"/>
          <w:szCs w:val="24"/>
        </w:rPr>
        <w:tab/>
        <w:t xml:space="preserve">Regular reviews of the program and compliance by the </w:t>
      </w:r>
      <w:r w:rsidRPr="001F1C6D">
        <w:rPr>
          <w:szCs w:val="24"/>
        </w:rPr>
        <w:t>New Jersey Advisory Council on Domestic Violence or the Department of Children and Families for Batterers’ Intervention Programs funded by the Department of Children and Families</w:t>
      </w:r>
      <w:r w:rsidRPr="001F1C6D">
        <w:rPr>
          <w:spacing w:val="4"/>
          <w:szCs w:val="24"/>
        </w:rPr>
        <w:t>.</w:t>
      </w:r>
    </w:p>
    <w:p w:rsidR="000D758C" w:rsidRPr="000D758C" w:rsidRDefault="000D758C" w:rsidP="000D758C">
      <w:pPr>
        <w:rPr>
          <w:szCs w:val="24"/>
        </w:rPr>
      </w:pPr>
      <w:r>
        <w:rPr>
          <w:spacing w:val="4"/>
          <w:szCs w:val="24"/>
        </w:rPr>
        <w:tab/>
      </w:r>
      <w:r>
        <w:rPr>
          <w:szCs w:val="24"/>
        </w:rPr>
        <w:t xml:space="preserve">The amended bill would create </w:t>
      </w:r>
      <w:r w:rsidRPr="000D758C">
        <w:rPr>
          <w:szCs w:val="24"/>
        </w:rPr>
        <w:t>within the Department of Children and Families, the “Abuse Intervention Program Advisory Committee</w:t>
      </w:r>
      <w:r>
        <w:rPr>
          <w:szCs w:val="24"/>
        </w:rPr>
        <w:t>.”</w:t>
      </w:r>
    </w:p>
    <w:p w:rsidR="000D758C" w:rsidRPr="000D758C" w:rsidRDefault="000D758C" w:rsidP="000D758C">
      <w:pPr>
        <w:tabs>
          <w:tab w:val="clear" w:pos="1080"/>
          <w:tab w:val="left" w:pos="4320"/>
        </w:tabs>
        <w:rPr>
          <w:szCs w:val="24"/>
        </w:rPr>
      </w:pPr>
      <w:r>
        <w:rPr>
          <w:szCs w:val="24"/>
        </w:rPr>
        <w:tab/>
        <w:t xml:space="preserve">The advisory committee would </w:t>
      </w:r>
      <w:r w:rsidRPr="000D758C">
        <w:rPr>
          <w:szCs w:val="24"/>
        </w:rPr>
        <w:t xml:space="preserve">include representatives from the following: Administrative Office of the Courts, with representation from Municipal Court and the Family and Criminal Divisions of Superior Court; Department of Corrections; Department of Human Services, Division of Mental Health and Addiction Services; </w:t>
      </w:r>
      <w:r w:rsidRPr="000D758C">
        <w:rPr>
          <w:szCs w:val="24"/>
        </w:rPr>
        <w:lastRenderedPageBreak/>
        <w:t xml:space="preserve">Department of Law and Public Safety; domestic violence advocates who represent underserved communities in rural and urban settings; practicing licensed mental health professional; community providers with experience providing treatment to domestic violence perpetrators; an individual with lived experience as a recipient of abuse intervention services; Department of Education; community organizers providing restorative justice practices; and faith community leaders.  </w:t>
      </w:r>
    </w:p>
    <w:p w:rsidR="000D758C" w:rsidRPr="00B9485B" w:rsidRDefault="000D758C" w:rsidP="00B9485B">
      <w:pPr>
        <w:rPr>
          <w:szCs w:val="24"/>
        </w:rPr>
      </w:pPr>
      <w:r w:rsidRPr="000D758C">
        <w:rPr>
          <w:szCs w:val="24"/>
        </w:rPr>
        <w:tab/>
        <w:t xml:space="preserve">In consultation with the committee, the Department of Children and Families </w:t>
      </w:r>
      <w:r w:rsidR="00111D36">
        <w:rPr>
          <w:szCs w:val="24"/>
        </w:rPr>
        <w:t>would</w:t>
      </w:r>
      <w:r w:rsidRPr="000D758C">
        <w:rPr>
          <w:szCs w:val="24"/>
        </w:rPr>
        <w:t xml:space="preserve"> select an existing evidence-based, evidence-supported or promising Batterers’ Intervention Program model</w:t>
      </w:r>
      <w:r w:rsidR="00111D36">
        <w:rPr>
          <w:szCs w:val="24"/>
        </w:rPr>
        <w:t xml:space="preserve">.  </w:t>
      </w:r>
      <w:r w:rsidR="00111D36" w:rsidRPr="00111D36">
        <w:rPr>
          <w:szCs w:val="24"/>
        </w:rPr>
        <w:t>Based on strategic priorities and subject to the availability of funds, the Department of Children and Families w</w:t>
      </w:r>
      <w:r w:rsidR="00111D36">
        <w:rPr>
          <w:szCs w:val="24"/>
        </w:rPr>
        <w:t>ould</w:t>
      </w:r>
      <w:r w:rsidR="00111D36" w:rsidRPr="00111D36">
        <w:rPr>
          <w:szCs w:val="24"/>
        </w:rPr>
        <w:t xml:space="preserve"> fund the selected abuse intervention programs.</w:t>
      </w:r>
      <w:r w:rsidR="00111D36">
        <w:rPr>
          <w:szCs w:val="24"/>
        </w:rPr>
        <w:t xml:space="preserve">  </w:t>
      </w:r>
      <w:r w:rsidR="00111D36" w:rsidRPr="00111D36">
        <w:rPr>
          <w:szCs w:val="24"/>
        </w:rPr>
        <w:t xml:space="preserve">The Department of Children and Families </w:t>
      </w:r>
      <w:r w:rsidR="00111D36">
        <w:rPr>
          <w:szCs w:val="24"/>
        </w:rPr>
        <w:t>would</w:t>
      </w:r>
      <w:r w:rsidR="00111D36" w:rsidRPr="00111D36">
        <w:rPr>
          <w:szCs w:val="24"/>
        </w:rPr>
        <w:t xml:space="preserve"> access consultation and technical assistance from selected model dev</w:t>
      </w:r>
      <w:r w:rsidR="00111D36">
        <w:rPr>
          <w:szCs w:val="24"/>
        </w:rPr>
        <w:t xml:space="preserve">elopers or other field experts; </w:t>
      </w:r>
      <w:r w:rsidR="00111D36" w:rsidRPr="00111D36">
        <w:rPr>
          <w:szCs w:val="24"/>
        </w:rPr>
        <w:t>support the development, refinement, and maintenance of the necessary implementation infrastructure including, but not limited to, model refinement, training, quali</w:t>
      </w:r>
      <w:r w:rsidR="00111D36">
        <w:rPr>
          <w:szCs w:val="24"/>
        </w:rPr>
        <w:t xml:space="preserve">ty improvement, and evaluation; and </w:t>
      </w:r>
      <w:r w:rsidR="00111D36" w:rsidRPr="00111D36">
        <w:rPr>
          <w:szCs w:val="24"/>
        </w:rPr>
        <w:t xml:space="preserve">provide periodic progress updates to the </w:t>
      </w:r>
      <w:r w:rsidR="00BA3BF3">
        <w:rPr>
          <w:szCs w:val="24"/>
        </w:rPr>
        <w:t>c</w:t>
      </w:r>
      <w:r w:rsidR="00111D36" w:rsidRPr="00111D36">
        <w:rPr>
          <w:szCs w:val="24"/>
        </w:rPr>
        <w:t>ommittee on the selected Batterers’ Intervention Program model.</w:t>
      </w:r>
    </w:p>
    <w:p w:rsidR="002C47CF" w:rsidRDefault="002C47CF" w:rsidP="002C47C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C47CF">
        <w:rPr>
          <w:spacing w:val="4"/>
          <w:szCs w:val="24"/>
        </w:rPr>
        <w:tab/>
      </w:r>
      <w:r w:rsidR="00CD53BF">
        <w:rPr>
          <w:spacing w:val="4"/>
          <w:szCs w:val="24"/>
        </w:rPr>
        <w:t xml:space="preserve">The domestic violence </w:t>
      </w:r>
      <w:r w:rsidR="00E33B34">
        <w:rPr>
          <w:spacing w:val="4"/>
          <w:szCs w:val="24"/>
        </w:rPr>
        <w:t xml:space="preserve">counseling </w:t>
      </w:r>
      <w:r w:rsidR="00CD53BF">
        <w:rPr>
          <w:spacing w:val="4"/>
          <w:szCs w:val="24"/>
        </w:rPr>
        <w:t>provisions of this bill</w:t>
      </w:r>
      <w:r w:rsidRPr="002C47CF">
        <w:rPr>
          <w:spacing w:val="4"/>
          <w:szCs w:val="24"/>
        </w:rPr>
        <w:t xml:space="preserve"> embod</w:t>
      </w:r>
      <w:r w:rsidR="00CD53BF">
        <w:rPr>
          <w:spacing w:val="4"/>
          <w:szCs w:val="24"/>
        </w:rPr>
        <w:t>y</w:t>
      </w:r>
      <w:r w:rsidR="00B454E5">
        <w:rPr>
          <w:spacing w:val="4"/>
          <w:szCs w:val="24"/>
        </w:rPr>
        <w:t xml:space="preserve"> </w:t>
      </w:r>
      <w:r w:rsidRPr="002C47CF">
        <w:rPr>
          <w:spacing w:val="4"/>
          <w:szCs w:val="24"/>
        </w:rPr>
        <w:t xml:space="preserve">recommendation 18 of the Report of the Supreme Court Ad Hoc Committee on Domestic Violence issued June 2016. </w:t>
      </w:r>
    </w:p>
    <w:p w:rsidR="002C47CF" w:rsidRDefault="002C47CF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4B2ABF" w:rsidRDefault="00804AED" w:rsidP="0083060A">
      <w:r>
        <w:tab/>
        <w:t>These amendments make this bill identical to S383 (</w:t>
      </w:r>
      <w:r w:rsidR="00CD53BF">
        <w:t>2</w:t>
      </w:r>
      <w:r>
        <w:t>R), which is also released by the committee on this date.</w:t>
      </w:r>
    </w:p>
    <w:p w:rsidR="00804AED" w:rsidRDefault="00804AED" w:rsidP="0083060A"/>
    <w:p w:rsidR="00804AED" w:rsidRDefault="00804AED" w:rsidP="0083060A">
      <w:pPr>
        <w:rPr>
          <w:u w:val="double"/>
        </w:rPr>
      </w:pPr>
      <w:r>
        <w:rPr>
          <w:u w:val="double"/>
        </w:rPr>
        <w:t>COMMITTEE AMENDMENTS</w:t>
      </w:r>
    </w:p>
    <w:p w:rsidR="00E463E0" w:rsidRDefault="006F2AB4" w:rsidP="0083060A">
      <w:pPr>
        <w:rPr>
          <w:spacing w:val="4"/>
          <w:szCs w:val="24"/>
        </w:rPr>
      </w:pPr>
      <w:r>
        <w:tab/>
      </w:r>
      <w:r w:rsidR="001F1C6D">
        <w:t>(1)</w:t>
      </w:r>
      <w:r w:rsidR="0030067C">
        <w:tab/>
      </w:r>
      <w:r w:rsidR="00E463E0">
        <w:t xml:space="preserve">Provide that </w:t>
      </w:r>
      <w:r w:rsidR="00E463E0" w:rsidRPr="002C47CF">
        <w:rPr>
          <w:spacing w:val="4"/>
          <w:szCs w:val="24"/>
        </w:rPr>
        <w:t xml:space="preserve">any </w:t>
      </w:r>
      <w:r w:rsidR="00E463E0">
        <w:rPr>
          <w:spacing w:val="4"/>
          <w:szCs w:val="24"/>
        </w:rPr>
        <w:t>domestic violence counseling</w:t>
      </w:r>
      <w:r w:rsidR="00E463E0" w:rsidRPr="002C47CF">
        <w:rPr>
          <w:spacing w:val="4"/>
          <w:szCs w:val="24"/>
        </w:rPr>
        <w:t xml:space="preserve"> in which a defendant participates based on a court order issued in a domestic violence </w:t>
      </w:r>
      <w:r w:rsidR="00E463E0" w:rsidRPr="006F2AB4">
        <w:rPr>
          <w:spacing w:val="4"/>
          <w:szCs w:val="24"/>
        </w:rPr>
        <w:t>matter would have the components</w:t>
      </w:r>
      <w:r w:rsidR="00E463E0">
        <w:rPr>
          <w:spacing w:val="4"/>
          <w:szCs w:val="24"/>
        </w:rPr>
        <w:t xml:space="preserve"> as d</w:t>
      </w:r>
      <w:r w:rsidR="00A614B3">
        <w:rPr>
          <w:spacing w:val="4"/>
          <w:szCs w:val="24"/>
        </w:rPr>
        <w:t>escribed in the statement above.</w:t>
      </w:r>
    </w:p>
    <w:p w:rsidR="00E463E0" w:rsidRDefault="0030067C" w:rsidP="0083060A">
      <w:pPr>
        <w:rPr>
          <w:highlight w:val="yellow"/>
        </w:rPr>
      </w:pPr>
      <w:r>
        <w:rPr>
          <w:spacing w:val="4"/>
          <w:szCs w:val="24"/>
        </w:rPr>
        <w:tab/>
        <w:t>(2)</w:t>
      </w:r>
      <w:r>
        <w:rPr>
          <w:spacing w:val="4"/>
          <w:szCs w:val="24"/>
        </w:rPr>
        <w:tab/>
      </w:r>
      <w:r w:rsidR="00A614B3">
        <w:rPr>
          <w:spacing w:val="4"/>
          <w:szCs w:val="24"/>
        </w:rPr>
        <w:t xml:space="preserve">Create a task force within the Department of Children and Families called </w:t>
      </w:r>
      <w:r w:rsidR="00E33B34">
        <w:rPr>
          <w:spacing w:val="4"/>
          <w:szCs w:val="24"/>
        </w:rPr>
        <w:t xml:space="preserve">the </w:t>
      </w:r>
      <w:r w:rsidR="00A614B3">
        <w:rPr>
          <w:spacing w:val="4"/>
          <w:szCs w:val="24"/>
        </w:rPr>
        <w:t xml:space="preserve">“Abuse Intervention Program Advisory Committee” with membership and duties as described in the statement above. </w:t>
      </w:r>
    </w:p>
    <w:p w:rsidR="00804AED" w:rsidRDefault="0030067C" w:rsidP="0083060A">
      <w:r>
        <w:rPr>
          <w:spacing w:val="4"/>
          <w:szCs w:val="24"/>
        </w:rPr>
        <w:tab/>
        <w:t>(3)</w:t>
      </w:r>
      <w:r>
        <w:rPr>
          <w:spacing w:val="4"/>
          <w:szCs w:val="24"/>
        </w:rPr>
        <w:tab/>
      </w:r>
      <w:r w:rsidR="00A614B3">
        <w:rPr>
          <w:spacing w:val="4"/>
          <w:szCs w:val="24"/>
        </w:rPr>
        <w:t xml:space="preserve">Revise the synopsis. </w:t>
      </w:r>
    </w:p>
    <w:sectPr w:rsidR="00804AE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30A" w:rsidRDefault="00E5030A">
      <w:r>
        <w:separator/>
      </w:r>
    </w:p>
  </w:endnote>
  <w:endnote w:type="continuationSeparator" w:id="0">
    <w:p w:rsidR="00E5030A" w:rsidRDefault="00E5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30A" w:rsidRDefault="00E5030A">
      <w:r>
        <w:separator/>
      </w:r>
    </w:p>
  </w:footnote>
  <w:footnote w:type="continuationSeparator" w:id="0">
    <w:p w:rsidR="00E5030A" w:rsidRDefault="00E50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0067C" w:rsidP="0030067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26918">
      <w:rPr>
        <w:noProof/>
      </w:rPr>
      <w:t>2</w:t>
    </w:r>
    <w:r>
      <w:fldChar w:fldCharType="end"/>
    </w:r>
  </w:p>
  <w:p w:rsidR="0030067C" w:rsidRDefault="0030067C" w:rsidP="0030067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30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400E"/>
    <w:rsid w:val="000D758C"/>
    <w:rsid w:val="000E670C"/>
    <w:rsid w:val="000F404B"/>
    <w:rsid w:val="000F4668"/>
    <w:rsid w:val="000F7AA1"/>
    <w:rsid w:val="001020AD"/>
    <w:rsid w:val="00104F41"/>
    <w:rsid w:val="00105C93"/>
    <w:rsid w:val="0010728F"/>
    <w:rsid w:val="00111D36"/>
    <w:rsid w:val="0011534D"/>
    <w:rsid w:val="00115C99"/>
    <w:rsid w:val="00121487"/>
    <w:rsid w:val="001231F1"/>
    <w:rsid w:val="00140BC7"/>
    <w:rsid w:val="00146CD6"/>
    <w:rsid w:val="001471AE"/>
    <w:rsid w:val="00151EEB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1C6D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3DB"/>
    <w:rsid w:val="00246613"/>
    <w:rsid w:val="00246FD7"/>
    <w:rsid w:val="002526A1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47CF"/>
    <w:rsid w:val="002D29CF"/>
    <w:rsid w:val="002D5DF6"/>
    <w:rsid w:val="002E7F11"/>
    <w:rsid w:val="002F0685"/>
    <w:rsid w:val="002F07D6"/>
    <w:rsid w:val="002F3A0C"/>
    <w:rsid w:val="002F5C85"/>
    <w:rsid w:val="00300441"/>
    <w:rsid w:val="0030067C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1656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2AB4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5FE6"/>
    <w:rsid w:val="007A60C5"/>
    <w:rsid w:val="007B0CFF"/>
    <w:rsid w:val="007B3D29"/>
    <w:rsid w:val="007C1799"/>
    <w:rsid w:val="007C2A85"/>
    <w:rsid w:val="007C2BA4"/>
    <w:rsid w:val="007C5327"/>
    <w:rsid w:val="007D0B68"/>
    <w:rsid w:val="007D65E8"/>
    <w:rsid w:val="007D7580"/>
    <w:rsid w:val="007E1834"/>
    <w:rsid w:val="007E2BE9"/>
    <w:rsid w:val="007E3B0B"/>
    <w:rsid w:val="007E64E2"/>
    <w:rsid w:val="007E6979"/>
    <w:rsid w:val="007E7FB5"/>
    <w:rsid w:val="00804AED"/>
    <w:rsid w:val="0080750F"/>
    <w:rsid w:val="00811B32"/>
    <w:rsid w:val="00817204"/>
    <w:rsid w:val="00820257"/>
    <w:rsid w:val="00821D60"/>
    <w:rsid w:val="00822E2E"/>
    <w:rsid w:val="008260F2"/>
    <w:rsid w:val="00826918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2C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14B3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3DB2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54E5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85B"/>
    <w:rsid w:val="00BA3BF3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0A61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53BF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3B34"/>
    <w:rsid w:val="00E35F08"/>
    <w:rsid w:val="00E44D5D"/>
    <w:rsid w:val="00E463E0"/>
    <w:rsid w:val="00E5030A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DD5"/>
    <w:rsid w:val="00F140A0"/>
    <w:rsid w:val="00F26A91"/>
    <w:rsid w:val="00F30F46"/>
    <w:rsid w:val="00F3289D"/>
    <w:rsid w:val="00F40EAB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0EF8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7262389C-2D63-404C-B318-1E2F4B4B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804AE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A5F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A5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626</Words>
  <Characters>3755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A1772 AJU Statement DECEMBER 9, 2021</vt:lpstr>
    </vt:vector>
  </TitlesOfParts>
  <Manager>R229</Manager>
  <Company>NJ OLS DMU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A1772 AJU Statement 12/9/21</dc:title>
  <dc:subject/>
  <dc:creator>Assembly AJU</dc:creator>
  <cp:keywords>A1772|2|JU |103|0|0|!||</cp:keywords>
  <dc:description/>
  <cp:lastModifiedBy>Bell, Careema</cp:lastModifiedBy>
  <cp:revision>2</cp:revision>
  <cp:lastPrinted>2021-12-07T20:45:00Z</cp:lastPrinted>
  <dcterms:created xsi:type="dcterms:W3CDTF">2021-12-10T19:38:00Z</dcterms:created>
  <dcterms:modified xsi:type="dcterms:W3CDTF">2021-12-10T19:38:00Z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