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DB3" w:rsidRDefault="00924DB3" w:rsidP="00924DB3">
      <w:pPr>
        <w:pStyle w:val="bpuBill"/>
      </w:pPr>
      <w:bookmarkStart w:id="0" w:name="bpuFrontPg"/>
      <w:bookmarkStart w:id="1" w:name="_GoBack"/>
      <w:bookmarkEnd w:id="0"/>
      <w:bookmarkEnd w:id="1"/>
      <w:r>
        <w:t xml:space="preserve">ASSEMBLY, No. 1802 </w:t>
      </w:r>
    </w:p>
    <w:p w:rsidR="00924DB3" w:rsidRPr="00924DB3" w:rsidRDefault="00924DB3" w:rsidP="00924D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313" r:id="rId8"/>
        </w:object>
      </w:r>
    </w:p>
    <w:p w:rsidR="00924DB3" w:rsidRDefault="00924DB3" w:rsidP="00924DB3">
      <w:pPr>
        <w:pStyle w:val="bpuState"/>
      </w:pPr>
      <w:r>
        <w:t>STATE OF NEW JERSEY</w:t>
      </w:r>
    </w:p>
    <w:p w:rsidR="00924DB3" w:rsidRDefault="00924DB3" w:rsidP="00924DB3">
      <w:pPr>
        <w:pStyle w:val="bpuLegislature"/>
      </w:pPr>
      <w:r>
        <w:t>219th LEGISLATURE</w:t>
      </w:r>
    </w:p>
    <w:p w:rsidR="00924DB3" w:rsidRDefault="00924DB3" w:rsidP="00924DB3">
      <w:pPr>
        <w:pStyle w:val="bpuWpGraphic"/>
      </w:pPr>
      <w:r>
        <w:object w:dxaOrig="8985" w:dyaOrig="255">
          <v:shape id="_x0000_i1026" type="#_x0000_t75" style="width:6in;height:12pt" o:ole="">
            <v:imagedata r:id="rId7" o:title=""/>
          </v:shape>
          <o:OLEObject Type="Embed" ProgID="WPWin6.1" ShapeID="_x0000_i1026" DrawAspect="Content" ObjectID="_1640254314" r:id="rId9"/>
        </w:object>
      </w:r>
      <w:r>
        <w:t xml:space="preserve">  </w:t>
      </w:r>
    </w:p>
    <w:p w:rsidR="00924DB3" w:rsidRDefault="00924DB3" w:rsidP="00924DB3">
      <w:pPr>
        <w:pStyle w:val="bpuIntro"/>
      </w:pPr>
      <w:r>
        <w:t>PRE-FILED FOR INTRODUCTION IN THE 2020 SESSION</w:t>
      </w:r>
    </w:p>
    <w:p w:rsidR="00924DB3" w:rsidRDefault="00924DB3" w:rsidP="00924DB3">
      <w:pPr>
        <w:pStyle w:val="bpuIntro"/>
      </w:pPr>
    </w:p>
    <w:p w:rsidR="00924DB3" w:rsidRDefault="00924DB3" w:rsidP="00924DB3">
      <w:pPr>
        <w:pStyle w:val="bpuIntro"/>
        <w:sectPr w:rsidR="00924DB3" w:rsidSect="00924DB3">
          <w:headerReference w:type="even" r:id="rId10"/>
          <w:headerReference w:type="default" r:id="rId11"/>
          <w:pgSz w:w="12240" w:h="20160" w:code="5"/>
          <w:pgMar w:top="2160" w:right="1440" w:bottom="1440" w:left="1440" w:header="720" w:footer="720" w:gutter="0"/>
          <w:pgNumType w:start="1"/>
          <w:cols w:space="720"/>
          <w:docGrid w:linePitch="360"/>
        </w:sectPr>
      </w:pPr>
    </w:p>
    <w:p w:rsidR="00924DB3" w:rsidRDefault="00924DB3" w:rsidP="00924DB3">
      <w:pPr>
        <w:pStyle w:val="bpuIntro"/>
      </w:pPr>
    </w:p>
    <w:p w:rsidR="00924DB3" w:rsidRDefault="00924DB3" w:rsidP="00924DB3">
      <w:pPr>
        <w:pStyle w:val="bpuSponsor"/>
      </w:pPr>
      <w:r>
        <w:t>Sponsored by:</w:t>
      </w:r>
    </w:p>
    <w:p w:rsidR="00924DB3" w:rsidRDefault="00924DB3" w:rsidP="00924DB3">
      <w:pPr>
        <w:pStyle w:val="bpuSponsor"/>
      </w:pPr>
      <w:r>
        <w:t>Assemblyman  ERIK PETERSON</w:t>
      </w:r>
    </w:p>
    <w:p w:rsidR="00924DB3" w:rsidRDefault="00924DB3" w:rsidP="00924DB3">
      <w:pPr>
        <w:pStyle w:val="bpuSponsor"/>
      </w:pPr>
      <w:r>
        <w:t>District 23 (Hunterdon, Somerset and Warren)</w:t>
      </w:r>
    </w:p>
    <w:p w:rsidR="00924DB3" w:rsidRDefault="00924DB3" w:rsidP="00924DB3">
      <w:pPr>
        <w:pStyle w:val="bpuSponsor"/>
      </w:pPr>
      <w:r>
        <w:t>Assemblyman  JAY WEBBER</w:t>
      </w:r>
    </w:p>
    <w:p w:rsidR="00924DB3" w:rsidRDefault="00924DB3" w:rsidP="00924DB3">
      <w:pPr>
        <w:pStyle w:val="bpuSponsor"/>
      </w:pPr>
      <w:r>
        <w:t>District 26 (Essex, Morris and Passaic)</w:t>
      </w:r>
    </w:p>
    <w:p w:rsidR="00924DB3" w:rsidRDefault="00924DB3" w:rsidP="00924DB3">
      <w:pPr>
        <w:pStyle w:val="bpuSponsor"/>
      </w:pPr>
      <w:r>
        <w:t>Assemblyman  EDWARD H. THOMSON</w:t>
      </w:r>
    </w:p>
    <w:p w:rsidR="00924DB3" w:rsidRDefault="00924DB3" w:rsidP="00924DB3">
      <w:pPr>
        <w:pStyle w:val="bpuSponsor"/>
      </w:pPr>
      <w:r>
        <w:t>District 30 (Monmouth and Ocean)</w:t>
      </w:r>
    </w:p>
    <w:p w:rsidR="00924DB3" w:rsidRDefault="00924DB3" w:rsidP="00924DB3">
      <w:pPr>
        <w:pStyle w:val="bpuSponsor"/>
      </w:pPr>
    </w:p>
    <w:p w:rsidR="00924DB3" w:rsidRDefault="00924DB3" w:rsidP="00924DB3">
      <w:pPr>
        <w:pStyle w:val="bpuSponsor"/>
      </w:pPr>
      <w:r>
        <w:t>Co-Sponsored by:</w:t>
      </w:r>
    </w:p>
    <w:p w:rsidR="00924DB3" w:rsidRDefault="00924DB3" w:rsidP="00924DB3">
      <w:pPr>
        <w:pStyle w:val="bpuSponsor"/>
      </w:pPr>
      <w:r w:rsidRPr="00924DB3">
        <w:t>Assemblymen McGuckin, Space and Wirths</w:t>
      </w:r>
    </w:p>
    <w:p w:rsidR="00924DB3" w:rsidRDefault="00924DB3" w:rsidP="00924DB3"/>
    <w:p w:rsidR="00924DB3" w:rsidRPr="00924DB3" w:rsidRDefault="00924DB3" w:rsidP="00924DB3"/>
    <w:p w:rsidR="00924DB3" w:rsidRDefault="00924DB3" w:rsidP="00924DB3">
      <w:pPr>
        <w:pStyle w:val="bpuSponsor"/>
      </w:pPr>
    </w:p>
    <w:p w:rsidR="00924DB3" w:rsidRDefault="00924DB3" w:rsidP="00924DB3">
      <w:pPr>
        <w:pStyle w:val="bpuSponsor"/>
      </w:pPr>
    </w:p>
    <w:p w:rsidR="00924DB3" w:rsidRDefault="00924DB3" w:rsidP="00924DB3">
      <w:pPr>
        <w:pStyle w:val="bpuSponsor"/>
      </w:pPr>
      <w:r>
        <w:t>SYNOPSIS</w:t>
      </w:r>
    </w:p>
    <w:p w:rsidR="00924DB3" w:rsidRDefault="00924DB3" w:rsidP="00924DB3">
      <w:pPr>
        <w:pStyle w:val="bpuNormText"/>
      </w:pPr>
      <w:r>
        <w:tab/>
        <w:t xml:space="preserve">Clarifies that chief of police or Superintendent of State Police has burden of proving applicant’s disqualification for permit to purchase handgun or firearms purchaser identification card. </w:t>
      </w:r>
    </w:p>
    <w:p w:rsidR="00924DB3" w:rsidRDefault="00924DB3" w:rsidP="00924DB3">
      <w:pPr>
        <w:pStyle w:val="bpuNormText"/>
      </w:pPr>
    </w:p>
    <w:p w:rsidR="00924DB3" w:rsidRDefault="00924DB3" w:rsidP="00924DB3">
      <w:pPr>
        <w:pStyle w:val="bpuSponsor"/>
      </w:pPr>
      <w:r>
        <w:t xml:space="preserve">CURRENT VERSION OF TEXT </w:t>
      </w:r>
    </w:p>
    <w:p w:rsidR="00924DB3" w:rsidRDefault="00924DB3" w:rsidP="00924DB3">
      <w:pPr>
        <w:pStyle w:val="bpuNormText"/>
      </w:pPr>
      <w:r>
        <w:tab/>
        <w:t>Introduced Pending Technical Review by Legislative Counsel.</w:t>
      </w:r>
    </w:p>
    <w:p w:rsidR="00924DB3" w:rsidRDefault="00924DB3" w:rsidP="00924D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24DB3" w:rsidRDefault="00924D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24DB3" w:rsidSect="00924DB3">
          <w:type w:val="continuous"/>
          <w:pgSz w:w="12240" w:h="20160" w:code="5"/>
          <w:pgMar w:top="2160" w:right="2275" w:bottom="1440" w:left="2275" w:header="72" w:footer="720" w:gutter="0"/>
          <w:pgNumType w:start="1"/>
          <w:cols w:space="720"/>
          <w:docGrid w:linePitch="360"/>
        </w:sectPr>
      </w:pPr>
    </w:p>
    <w:p w:rsidR="006F609B" w:rsidRPr="00CC038B" w:rsidRDefault="006F609B" w:rsidP="006F609B">
      <w:pPr>
        <w:pStyle w:val="HangingAnAct"/>
      </w:pPr>
      <w:r w:rsidRPr="006F609B">
        <w:rPr>
          <w:rStyle w:val="BillHead"/>
        </w:rPr>
        <w:lastRenderedPageBreak/>
        <w:t>An Act</w:t>
      </w:r>
      <w:r w:rsidRPr="00CC038B">
        <w:t xml:space="preserve"> concerning firearms and amending N.J.S.2C:58-3.</w:t>
      </w:r>
    </w:p>
    <w:p w:rsidR="006F609B" w:rsidRPr="00D71D68" w:rsidRDefault="006F609B" w:rsidP="006F609B"/>
    <w:p w:rsidR="006F609B" w:rsidRPr="00AA7880" w:rsidRDefault="006F609B" w:rsidP="006F609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F609B" w:rsidRDefault="006F609B" w:rsidP="006F609B"/>
    <w:p w:rsidR="006F609B" w:rsidRDefault="006F609B" w:rsidP="006F609B">
      <w:r>
        <w:tab/>
        <w:t>1.</w:t>
      </w:r>
      <w:r>
        <w:tab/>
        <w:t>N.J.S.2C:58-3 is amended to read as follows:</w:t>
      </w:r>
    </w:p>
    <w:p w:rsidR="006F609B" w:rsidRDefault="006F609B" w:rsidP="006F609B">
      <w:r>
        <w:tab/>
        <w:t>2C:58-3.  a. Permit to purchase a handgun.  No person shall sell, give, transfer, assign or otherwise dispose of, nor receive, purchase, or otherwise acquire a handgun unless the purchaser, assignee, donee, receiver or holder is licensed as a dealer under this chapter or has first secured a permit to purchase a handgun as provided by this section.</w:t>
      </w:r>
    </w:p>
    <w:p w:rsidR="006F609B" w:rsidRDefault="006F609B" w:rsidP="006F609B">
      <w:r>
        <w:tab/>
        <w:t>b.</w:t>
      </w:r>
      <w:r>
        <w:tab/>
        <w:t>Firearms purchaser identification card.  No person shall sell, give, transfer, assign or otherwise dispose of nor receive, purchase or otherwise acquire an antique cannon or a rifle or shotgun, other than an antique rifle or shotgun, unless the purchaser, assignee, donee, receiver or holder is licensed as a dealer under this chapter or possesses a valid firearms purchaser identification card, and first exhibits said card to the seller, donor, transferor or assignor, and unless the purchaser, assignee, donee,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said certification shall be retained by the seller, as provided in paragraph (4) of subsection a. of N.J.S.2C:58-2, or, in the case of a person who is not a dealer, it may be filed with the chief of police of the municipality in which he resides or with the superintendent.</w:t>
      </w:r>
    </w:p>
    <w:p w:rsidR="006F609B" w:rsidRDefault="006F609B" w:rsidP="006F609B">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6F609B" w:rsidRDefault="006F609B" w:rsidP="006F609B">
      <w:r>
        <w:tab/>
        <w:t>(1)</w:t>
      </w:r>
      <w:r>
        <w:tab/>
        <w:t>To any person who has been convicted of any crime, or a disorderly persons offense involving an act of domestic violence as defined in section 3 of P.L.1991, c.261 (C.2C:25-19), whether or not armed with or possessing a weapon at the time of such offense;</w:t>
      </w:r>
    </w:p>
    <w:p w:rsidR="006F609B" w:rsidRDefault="006F609B" w:rsidP="006F609B">
      <w:r>
        <w:tab/>
        <w:t>(2)</w:t>
      </w:r>
      <w:r>
        <w:tab/>
        <w:t>To any drug dependent person as defined in section 2 of P.L.1970, c.226 (C.24:21-2), to any person who is confined for a mental disorder to a hospital, mental institution or sanitarium, or to any person who is presently an habitual drunkard;</w:t>
      </w:r>
    </w:p>
    <w:p w:rsidR="006F609B" w:rsidRDefault="006F609B" w:rsidP="006F609B">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such a manner that would interfere with or handicap him in the handling of firearms; to any person who knowingly falsifies any information on the application form for a handgun purchase permit or firearms purchaser identification card;</w:t>
      </w:r>
    </w:p>
    <w:p w:rsidR="006F609B" w:rsidRDefault="006F609B" w:rsidP="006F609B">
      <w:r>
        <w:tab/>
        <w:t>(4)</w:t>
      </w:r>
      <w:r>
        <w:tab/>
        <w:t>To any person under the age of 18 years for a firearms purchaser identification card and to any person under the age of 21 years for a permit to purchase a handgun;</w:t>
      </w:r>
    </w:p>
    <w:p w:rsidR="006F609B" w:rsidRDefault="006F609B" w:rsidP="006F609B">
      <w:r>
        <w:tab/>
        <w:t>(5)</w:t>
      </w:r>
      <w:r>
        <w:tab/>
        <w:t>To any person where the issuance would not be in the interest of the public health, safety or welfare;</w:t>
      </w:r>
    </w:p>
    <w:p w:rsidR="006F609B" w:rsidRDefault="006F609B" w:rsidP="006F609B">
      <w:r>
        <w:tab/>
        <w:t>(6)</w:t>
      </w:r>
      <w:r>
        <w:tab/>
        <w:t>To any person who is subject to a restraining order issued pursuant to the "Prevention of Domestic Violence Act of 1991," P.L.1991, c.261 (C.2C:25-17 et seq.) prohibiting the person from possessing any firearm;</w:t>
      </w:r>
    </w:p>
    <w:p w:rsidR="006F609B" w:rsidRDefault="006F609B" w:rsidP="006F609B">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6F609B" w:rsidRDefault="006F609B" w:rsidP="006F609B">
      <w:r>
        <w:tab/>
        <w:t>(8)</w:t>
      </w:r>
      <w:r>
        <w:tab/>
        <w:t>To any person whose firearm is seized pursuant to the "Prevention of Domestic Violence Act of 1991," P.L.1991, c.261 (C.2C:25-17 et seq.) and whose firearm has not been returned; or</w:t>
      </w:r>
    </w:p>
    <w:p w:rsidR="006F609B" w:rsidRDefault="006F609B" w:rsidP="006F609B">
      <w:r>
        <w:tab/>
        <w:t>(9)</w:t>
      </w:r>
      <w:r>
        <w:tab/>
        <w:t>To any person named on  the consolidated Terrorist Watchlist maintained by Terrorist Screening Center administered by the Federal Bureau of Investigation.</w:t>
      </w:r>
    </w:p>
    <w:p w:rsidR="006F609B" w:rsidRPr="00DA2072" w:rsidRDefault="006F609B" w:rsidP="006F609B">
      <w:pPr>
        <w:rPr>
          <w:u w:val="single"/>
        </w:rPr>
      </w:pPr>
      <w:r>
        <w:tab/>
        <w:t>d.</w:t>
      </w:r>
      <w:r>
        <w:tab/>
        <w:t xml:space="preserve">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  </w:t>
      </w:r>
      <w:r>
        <w:rPr>
          <w:u w:val="single"/>
        </w:rPr>
        <w:t xml:space="preserve">If the application </w:t>
      </w:r>
      <w:r w:rsidRPr="00D16C8F">
        <w:rPr>
          <w:u w:val="single"/>
        </w:rPr>
        <w:t xml:space="preserve">is denied, </w:t>
      </w:r>
      <w:r>
        <w:rPr>
          <w:u w:val="single"/>
        </w:rPr>
        <w:t>t</w:t>
      </w:r>
      <w:r w:rsidRPr="00D16C8F">
        <w:rPr>
          <w:u w:val="single"/>
        </w:rPr>
        <w:t>he</w:t>
      </w:r>
      <w:r>
        <w:rPr>
          <w:u w:val="single"/>
        </w:rPr>
        <w:t xml:space="preserve"> chief of police or the superintendent, as appropriate, shall have the burden of proving that the applicant is subject to a disability as set forth in subsection c. of this section, which would disqualify the applicant from being issued a permit to purchase a handgun or a firearms purchaser identification card. The chief of police or the superintendent, as appropriate, shall, within ten days of the denial of the application, provide the applicant with a written statement specifying the reason and any proof relied upon for the denial of the application. </w:t>
      </w:r>
    </w:p>
    <w:p w:rsidR="006F609B" w:rsidRDefault="006F609B" w:rsidP="006F609B">
      <w:r>
        <w:tab/>
        <w:t xml:space="preserve">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w:t>
      </w:r>
      <w:smartTag w:uri="urn:schemas-microsoft-com:office:smarttags" w:element="State">
        <w:smartTag w:uri="urn:schemas-microsoft-com:office:smarttags" w:element="place">
          <w:r>
            <w:t>New Jersey</w:t>
          </w:r>
        </w:smartTag>
      </w:smartTag>
      <w:r>
        <w:t>, and upon the superintendent in all cases. The hearing shall be held and a record made thereof within 30 days of the receipt of the application for such hearing by the judge of the Superior Court.  No formal pleading and no filing fee shall be required as a preliminary to such hearing. Appeals from the results of such hearing shall be in accordance with law.</w:t>
      </w:r>
    </w:p>
    <w:p w:rsidR="006F609B" w:rsidRDefault="006F609B" w:rsidP="006F609B">
      <w:r>
        <w:tab/>
        <w:t>e.</w:t>
      </w:r>
      <w:r>
        <w:tab/>
        <w:t>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such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such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and such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6F609B" w:rsidRDefault="006F609B" w:rsidP="006F609B">
      <w:r>
        <w:tab/>
        <w:t>Application blanks shall be obtainable from the superintendent, from any other officer authorized to grant such permit or identification card, and from licensed retail dealers.</w:t>
      </w:r>
    </w:p>
    <w:p w:rsidR="006F609B" w:rsidRDefault="006F609B" w:rsidP="006F609B">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6F609B" w:rsidRDefault="006F609B" w:rsidP="006F609B">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said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such permit. The county prosecutor of any county, the chief police officer of any municipality or any citizen may apply to such court at any time for the revocation of such card.</w:t>
      </w:r>
    </w:p>
    <w:p w:rsidR="006F609B" w:rsidRDefault="006F609B" w:rsidP="006F609B">
      <w:r>
        <w:tab/>
        <w:t>There shall be no conditions or requirements added to the form or content of the application, or required by the licensing authority for the issuance of a permit or identification card, other than those that are specifically set forth in this chapter.</w:t>
      </w:r>
    </w:p>
    <w:p w:rsidR="006F609B" w:rsidRDefault="006F609B" w:rsidP="006F609B">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6F609B" w:rsidRDefault="006F609B" w:rsidP="006F609B">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such copy shall be forwarded to the superintendent.  The third copy shall then be returned to the purchaser with the pistol or revolver and the fourth copy shall be kept by the seller as a permanent record.</w:t>
      </w:r>
    </w:p>
    <w:p w:rsidR="006F609B" w:rsidRDefault="006F609B" w:rsidP="006F609B">
      <w:r>
        <w:tab/>
        <w:t>i.</w:t>
      </w:r>
      <w:r>
        <w:tab/>
        <w:t>Restriction on number of firearms person may purchase. Only one handgun shall be purchased or delivered on each permit and no more than one handgun shall be purchased within any 30-day period, but this limitation shall not apply to:</w:t>
      </w:r>
    </w:p>
    <w:p w:rsidR="006F609B" w:rsidRDefault="006F609B" w:rsidP="006F609B">
      <w:r>
        <w:tab/>
        <w:t>(1)</w:t>
      </w:r>
      <w:r>
        <w:tab/>
        <w:t>a federal, State or local law enforcement officer or agency purchasing handguns for use by officers in the actual performance of their law enforcement duties;</w:t>
      </w:r>
    </w:p>
    <w:p w:rsidR="006F609B" w:rsidRDefault="006F609B" w:rsidP="006F609B">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6F609B" w:rsidRDefault="006F609B" w:rsidP="006F609B">
      <w:r>
        <w:tab/>
        <w:t>(3)</w:t>
      </w:r>
      <w:r>
        <w:tab/>
        <w:t>transfers of handguns among licensed retail dealers, registered wholesale dealers and registered manufacturers;</w:t>
      </w:r>
    </w:p>
    <w:p w:rsidR="006F609B" w:rsidRDefault="006F609B" w:rsidP="006F609B">
      <w:r>
        <w:tab/>
        <w:t>(4)</w:t>
      </w:r>
      <w:r>
        <w:tab/>
        <w:t>transfers of handguns from any person to a licensed retail dealer or a registered wholesale dealer or registered manufacturer;</w:t>
      </w:r>
    </w:p>
    <w:p w:rsidR="006F609B" w:rsidRDefault="006F609B" w:rsidP="006F609B">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6F609B" w:rsidRDefault="006F609B" w:rsidP="006F609B">
      <w:r>
        <w:tab/>
        <w:t>(6)</w:t>
      </w:r>
      <w:r>
        <w:tab/>
        <w:t>any transaction where the superintendent issues an exemption from the prohibition in this subsection pursuant to the provisions of section 4 of P.L.2009, c.186 (C.2C:58-3.4).</w:t>
      </w:r>
    </w:p>
    <w:p w:rsidR="006F609B" w:rsidRDefault="006F609B" w:rsidP="006F609B">
      <w:r>
        <w:tab/>
        <w:t>The provisions of this subsection shall not be construed to afford or authorize any other exemption from the regulatory provisions governing firearms set forth in chapter 39 and chapter 58 of Title 2C of the New Jersey Statutes;</w:t>
      </w:r>
    </w:p>
    <w:p w:rsidR="006F609B" w:rsidRDefault="006F609B" w:rsidP="006F609B">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6F609B" w:rsidRDefault="006F609B" w:rsidP="006F609B">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said firearm shall, however, be subject to all other provisions of this chapter. If the heir or legatee of such firearm does not qualify to possess or carry it, he may retain ownership of the firearm for the purpose of sale for a period not exceeding 180 days, or for such further limited period as may be approved by the chief law enforcement officer of the municipality in which the heir or legatee resides or the superintendent, provided that such firearm is in the custody of the chief law enforcement officer of the municipality or the superintendent during such period.</w:t>
      </w:r>
    </w:p>
    <w:p w:rsidR="006F609B" w:rsidRDefault="006F609B" w:rsidP="006F609B">
      <w:r>
        <w:tab/>
        <w:t>k.</w:t>
      </w:r>
      <w:r>
        <w:tab/>
        <w:t>Sawed-off shotguns.  Nothing in this section shall be construed to authorize the purchase or possession of any sawed-off shotgun.</w:t>
      </w:r>
    </w:p>
    <w:p w:rsidR="006F609B" w:rsidRDefault="006F609B" w:rsidP="006F609B">
      <w:r>
        <w:tab/>
        <w:t>l.</w:t>
      </w:r>
      <w:r>
        <w:tab/>
        <w:t>Nothing in this section and in N.J.S.2C:58-2 shall apply to the sale or purchase of a visual distress signalling device approved by the United States Coast Guard, solely for possession on a private or commercial aircraft or any boat; provided, however, that no person under the age of 18 years shall purchase nor shall any person sell to a person under the age of 18 years such a visual distress signalling device.</w:t>
      </w:r>
    </w:p>
    <w:p w:rsidR="006F609B" w:rsidRDefault="006F609B" w:rsidP="006F609B">
      <w:r>
        <w:t>(cf:  P.L.2013, c.114, s.1)</w:t>
      </w:r>
    </w:p>
    <w:p w:rsidR="006F609B" w:rsidRPr="00D71D68" w:rsidRDefault="006F609B" w:rsidP="006F609B"/>
    <w:p w:rsidR="006F609B" w:rsidRDefault="006F609B" w:rsidP="006F609B">
      <w:r>
        <w:tab/>
        <w:t>2.</w:t>
      </w:r>
      <w:r>
        <w:tab/>
        <w:t>This act shall take effect immediately.</w:t>
      </w:r>
    </w:p>
    <w:p w:rsidR="006F609B" w:rsidRPr="00AA7880" w:rsidRDefault="006F609B" w:rsidP="006F609B"/>
    <w:p w:rsidR="006F609B" w:rsidRPr="00CE7BD8" w:rsidRDefault="006F609B" w:rsidP="006F609B"/>
    <w:p w:rsidR="006F609B" w:rsidRPr="00AA7880" w:rsidRDefault="006F609B" w:rsidP="006F609B">
      <w:pPr>
        <w:jc w:val="center"/>
      </w:pPr>
      <w:r w:rsidRPr="00D71D68">
        <w:t>STATEMENT</w:t>
      </w:r>
    </w:p>
    <w:p w:rsidR="006F609B" w:rsidRDefault="006F609B" w:rsidP="006F609B"/>
    <w:p w:rsidR="006F609B" w:rsidRDefault="006F609B" w:rsidP="006F609B">
      <w:r>
        <w:tab/>
        <w:t>This bill clarifies that the chief of police or the Superintendent of State Police has the burden of proving an applicant’s disqualification for a permit to purchase a handgun or a firearms purchaser identification card.</w:t>
      </w:r>
    </w:p>
    <w:p w:rsidR="006F609B" w:rsidRDefault="006F609B" w:rsidP="006F609B">
      <w:r>
        <w:tab/>
        <w:t xml:space="preserve">Under current law, the issuance of a permit to purchase a handgun or a firearms purchaser identification card may be denied if the applicant is subject to certain disabilities that prohibit him or her from obtaining a permit or identification card. </w:t>
      </w:r>
    </w:p>
    <w:p w:rsidR="006F609B" w:rsidRDefault="006F609B" w:rsidP="006F609B">
      <w:r>
        <w:tab/>
        <w:t xml:space="preserve">The provisions of this bill provide that if an application for a permit to purchase a handgun or a firearms purchaser identification card is denied, the chief of police in the municipality where the applicant resides or the superintendent, as appropriate, has the burden of proving that the applicant is subject to a disability which would disqualify the applicant from being issued a permit or identification card under current law. </w:t>
      </w:r>
    </w:p>
    <w:p w:rsidR="006F609B" w:rsidRPr="00E7752C" w:rsidRDefault="006F609B" w:rsidP="006F609B">
      <w:r>
        <w:tab/>
        <w:t xml:space="preserve">In addition, under the provisions of this bill, within ten days of the denial of an application, the chief of police or the superintendent, as appropriate, is required to provide the applicant with a written statement specifying the reason and any proof relied upon for the denial of the application. </w:t>
      </w:r>
    </w:p>
    <w:sectPr w:rsidR="006F609B" w:rsidRPr="00E7752C" w:rsidSect="00924DB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605" w:rsidRDefault="00AB3605">
      <w:r>
        <w:separator/>
      </w:r>
    </w:p>
  </w:endnote>
  <w:endnote w:type="continuationSeparator" w:id="0">
    <w:p w:rsidR="00AB3605" w:rsidRDefault="00AB3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DB3" w:rsidRPr="00921C91" w:rsidRDefault="00924D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4DB3" w:rsidRPr="00921C91" w:rsidRDefault="00924DB3">
    <w:pPr>
      <w:pStyle w:val="Footer"/>
      <w:rPr>
        <w:szCs w:val="18"/>
      </w:rPr>
    </w:pPr>
  </w:p>
  <w:p w:rsidR="00924DB3" w:rsidRPr="00921C91" w:rsidRDefault="00924D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4DB3" w:rsidRDefault="00924DB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605" w:rsidRDefault="00AB3605">
      <w:r>
        <w:separator/>
      </w:r>
    </w:p>
  </w:footnote>
  <w:footnote w:type="continuationSeparator" w:id="0">
    <w:p w:rsidR="00AB3605" w:rsidRDefault="00AB3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F7E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24DB3" w:rsidRDefault="00924DB3" w:rsidP="00924DB3">
    <w:pPr>
      <w:pStyle w:val="bpuHeadSpon"/>
    </w:pPr>
    <w:r w:rsidRPr="00924DB3">
      <w:rPr>
        <w:rStyle w:val="bpuHeadSponChar"/>
      </w:rPr>
      <w:t>A1802</w:t>
    </w:r>
    <w:r>
      <w:t xml:space="preserve"> PETERSON, WEBBER</w:t>
    </w:r>
  </w:p>
  <w:p w:rsidR="00924DB3" w:rsidRDefault="00924DB3" w:rsidP="00924DB3">
    <w:pPr>
      <w:pStyle w:val="bpuHeadSpon"/>
    </w:pPr>
    <w:r>
      <w:fldChar w:fldCharType="begin"/>
    </w:r>
    <w:r>
      <w:instrText xml:space="preserve"> PAGE  \* MERGEFORMAT </w:instrText>
    </w:r>
    <w:r>
      <w:fldChar w:fldCharType="separate"/>
    </w:r>
    <w:r w:rsidR="00DF7E6A">
      <w:rPr>
        <w:noProof/>
      </w:rPr>
      <w:t>8</w:t>
    </w:r>
    <w:r>
      <w:fldChar w:fldCharType="end"/>
    </w:r>
  </w:p>
  <w:p w:rsidR="00924DB3" w:rsidRPr="00AF575C" w:rsidRDefault="00924DB3" w:rsidP="00924D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24DB3" w:rsidRDefault="00924DB3" w:rsidP="00924DB3">
    <w:pPr>
      <w:pStyle w:val="bpuHeadSpon"/>
    </w:pPr>
    <w:r w:rsidRPr="00924DB3">
      <w:rPr>
        <w:rStyle w:val="bpuHeadSponChar"/>
      </w:rPr>
      <w:t>A1802</w:t>
    </w:r>
    <w:r>
      <w:t xml:space="preserve"> PETERSON, WEBBER</w:t>
    </w:r>
  </w:p>
  <w:p w:rsidR="00924DB3" w:rsidRDefault="00924DB3" w:rsidP="00924DB3">
    <w:pPr>
      <w:pStyle w:val="bpuHeadSpon"/>
    </w:pPr>
    <w:r>
      <w:fldChar w:fldCharType="begin"/>
    </w:r>
    <w:r>
      <w:instrText xml:space="preserve"> PAGE  \* MERGEFORMAT </w:instrText>
    </w:r>
    <w:r>
      <w:fldChar w:fldCharType="separate"/>
    </w:r>
    <w:r w:rsidR="00DF7E6A">
      <w:rPr>
        <w:noProof/>
      </w:rPr>
      <w:t>2</w:t>
    </w:r>
    <w:r>
      <w:fldChar w:fldCharType="end"/>
    </w:r>
  </w:p>
  <w:p w:rsidR="00924DB3" w:rsidRDefault="00924DB3" w:rsidP="00924D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60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7EAE"/>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0C5C"/>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09B"/>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4DB3"/>
    <w:rsid w:val="00933C9C"/>
    <w:rsid w:val="0094377E"/>
    <w:rsid w:val="009467BF"/>
    <w:rsid w:val="0094723D"/>
    <w:rsid w:val="009564BC"/>
    <w:rsid w:val="0095650E"/>
    <w:rsid w:val="00966445"/>
    <w:rsid w:val="00967BF4"/>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78F2"/>
    <w:rsid w:val="00A7050B"/>
    <w:rsid w:val="00A721B4"/>
    <w:rsid w:val="00A72513"/>
    <w:rsid w:val="00A95220"/>
    <w:rsid w:val="00AA2A56"/>
    <w:rsid w:val="00AA3B15"/>
    <w:rsid w:val="00AA6194"/>
    <w:rsid w:val="00AA64D0"/>
    <w:rsid w:val="00AA7853"/>
    <w:rsid w:val="00AB3605"/>
    <w:rsid w:val="00AB4C5C"/>
    <w:rsid w:val="00AC4B4B"/>
    <w:rsid w:val="00AD7C41"/>
    <w:rsid w:val="00AE1E57"/>
    <w:rsid w:val="00AF6ECE"/>
    <w:rsid w:val="00B00B00"/>
    <w:rsid w:val="00B034C1"/>
    <w:rsid w:val="00B0560C"/>
    <w:rsid w:val="00B07DA6"/>
    <w:rsid w:val="00B111E9"/>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7E6A"/>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9D010CC-1246-469E-A05B-90655ED65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24D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0C36F-CDAB-4578-9A09-93B57F264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2957</Words>
  <Characters>15072</Characters>
  <Application>Microsoft Office Word</Application>
  <DocSecurity>0</DocSecurity>
  <Lines>320</Lines>
  <Paragraphs>60</Paragraphs>
  <ScaleCrop>false</ScaleCrop>
  <HeadingPairs>
    <vt:vector size="2" baseType="variant">
      <vt:variant>
        <vt:lpstr>Title</vt:lpstr>
      </vt:variant>
      <vt:variant>
        <vt:i4>1</vt:i4>
      </vt:variant>
    </vt:vector>
  </HeadingPairs>
  <TitlesOfParts>
    <vt:vector size="1" baseType="lpstr">
      <vt:lpstr>A1802</vt:lpstr>
    </vt:vector>
  </TitlesOfParts>
  <Manager>R225</Manager>
  <Company>OFFICE of LEGISLATIVE SERVICES</Company>
  <LinksUpToDate>false</LinksUpToDate>
  <CharactersWithSpaces>18050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A1802</dc:title>
  <dc:creator>Assemblyman  PETERSON, Assemblyman  WEBBER</dc:creator>
  <cp:keywords>A1802|8|RF |313|0|0|!|0|</cp:keywords>
  <dc:description>PREFILED 2020</dc:description>
  <cp:lastModifiedBy>Siracusa, Nicole</cp:lastModifiedBy>
  <cp:revision>2</cp:revision>
  <cp:lastPrinted>2005-07-29T18:13:00Z</cp:lastPrinted>
  <dcterms:created xsi:type="dcterms:W3CDTF">2020-01-11T18:24:00Z</dcterms:created>
  <dcterms:modified xsi:type="dcterms:W3CDTF">2020-01-11T18:24:00Z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