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AF4" w:rsidRDefault="00F34AF4" w:rsidP="00F34AF4">
      <w:pPr>
        <w:pStyle w:val="bpuBill"/>
      </w:pPr>
      <w:bookmarkStart w:id="0" w:name="bpuFrontPg"/>
      <w:bookmarkStart w:id="1" w:name="_GoBack"/>
      <w:bookmarkEnd w:id="0"/>
      <w:bookmarkEnd w:id="1"/>
      <w:r>
        <w:t xml:space="preserve">ASSEMBLY, No. 1837 </w:t>
      </w:r>
    </w:p>
    <w:p w:rsidR="00F34AF4" w:rsidRPr="00F34AF4" w:rsidRDefault="00F34AF4" w:rsidP="00F34A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539" r:id="rId8"/>
        </w:object>
      </w:r>
    </w:p>
    <w:p w:rsidR="00F34AF4" w:rsidRDefault="00F34AF4" w:rsidP="00F34AF4">
      <w:pPr>
        <w:pStyle w:val="bpuState"/>
      </w:pPr>
      <w:r>
        <w:t>STATE OF NEW JERSEY</w:t>
      </w:r>
    </w:p>
    <w:p w:rsidR="00F34AF4" w:rsidRDefault="00F34AF4" w:rsidP="00F34AF4">
      <w:pPr>
        <w:pStyle w:val="bpuLegislature"/>
      </w:pPr>
      <w:proofErr w:type="gramStart"/>
      <w:r>
        <w:t>219th</w:t>
      </w:r>
      <w:proofErr w:type="gramEnd"/>
      <w:r>
        <w:t xml:space="preserve"> LEGISLATURE</w:t>
      </w:r>
    </w:p>
    <w:p w:rsidR="00F34AF4" w:rsidRDefault="00F34AF4" w:rsidP="00F34AF4">
      <w:pPr>
        <w:pStyle w:val="bpuWpGraphic"/>
      </w:pPr>
      <w:r>
        <w:object w:dxaOrig="8985" w:dyaOrig="255">
          <v:shape id="_x0000_i1026" type="#_x0000_t75" style="width:6in;height:11.8pt" o:ole="">
            <v:imagedata r:id="rId7" o:title=""/>
          </v:shape>
          <o:OLEObject Type="Embed" ProgID="WPWin6.1" ShapeID="_x0000_i1026" DrawAspect="Content" ObjectID="_1640269540" r:id="rId9"/>
        </w:object>
      </w:r>
      <w:r>
        <w:t xml:space="preserve">  </w:t>
      </w:r>
    </w:p>
    <w:p w:rsidR="00F34AF4" w:rsidRDefault="00F34AF4" w:rsidP="00F34AF4">
      <w:pPr>
        <w:pStyle w:val="bpuIntro"/>
      </w:pPr>
      <w:r>
        <w:t>PRE-FILED FOR INTRODUCTION IN THE 2020 SESSION</w:t>
      </w:r>
    </w:p>
    <w:p w:rsidR="00F34AF4" w:rsidRDefault="00F34AF4" w:rsidP="00F34AF4">
      <w:pPr>
        <w:pStyle w:val="bpuIntro"/>
      </w:pPr>
    </w:p>
    <w:p w:rsidR="00F34AF4" w:rsidRDefault="00F34AF4" w:rsidP="00F34AF4">
      <w:pPr>
        <w:pStyle w:val="bpuIntro"/>
        <w:sectPr w:rsidR="00F34AF4" w:rsidSect="00F34AF4">
          <w:headerReference w:type="even" r:id="rId10"/>
          <w:headerReference w:type="default" r:id="rId11"/>
          <w:pgSz w:w="12240" w:h="20160" w:code="5"/>
          <w:pgMar w:top="2160" w:right="1440" w:bottom="1440" w:left="1440" w:header="720" w:footer="720" w:gutter="0"/>
          <w:pgNumType w:start="1"/>
          <w:cols w:space="720"/>
          <w:docGrid w:linePitch="360"/>
        </w:sectPr>
      </w:pPr>
    </w:p>
    <w:p w:rsidR="00F34AF4" w:rsidRDefault="00F34AF4" w:rsidP="00F34AF4">
      <w:pPr>
        <w:pStyle w:val="bpuIntro"/>
      </w:pPr>
    </w:p>
    <w:p w:rsidR="00F34AF4" w:rsidRDefault="00F34AF4" w:rsidP="00F34AF4">
      <w:pPr>
        <w:pStyle w:val="bpuSponsor"/>
      </w:pPr>
      <w:r>
        <w:t>Sponsored by:</w:t>
      </w:r>
    </w:p>
    <w:p w:rsidR="00F34AF4" w:rsidRDefault="00F34AF4" w:rsidP="00F34AF4">
      <w:pPr>
        <w:pStyle w:val="bpuSponsor"/>
      </w:pPr>
      <w:proofErr w:type="gramStart"/>
      <w:r>
        <w:t>Assemblywoman  BRITNEE</w:t>
      </w:r>
      <w:proofErr w:type="gramEnd"/>
      <w:r>
        <w:t xml:space="preserve"> N. TIMBERLAKE</w:t>
      </w:r>
    </w:p>
    <w:p w:rsidR="00F34AF4" w:rsidRDefault="00F34AF4" w:rsidP="00F34AF4">
      <w:pPr>
        <w:pStyle w:val="bpuSponsor"/>
      </w:pPr>
      <w:r>
        <w:t>District 34 (Essex and Passaic)</w:t>
      </w:r>
    </w:p>
    <w:p w:rsidR="00F34AF4" w:rsidRDefault="00F34AF4" w:rsidP="00F34AF4">
      <w:pPr>
        <w:pStyle w:val="bpuSponsor"/>
      </w:pPr>
      <w:proofErr w:type="gramStart"/>
      <w:r>
        <w:t>Assemblywoman  PAMELA</w:t>
      </w:r>
      <w:proofErr w:type="gramEnd"/>
      <w:r>
        <w:t xml:space="preserve"> R. LAMPITT</w:t>
      </w:r>
    </w:p>
    <w:p w:rsidR="00F34AF4" w:rsidRDefault="00F34AF4" w:rsidP="00F34AF4">
      <w:pPr>
        <w:pStyle w:val="bpuSponsor"/>
      </w:pPr>
      <w:r>
        <w:t>District 6 (Burlington and Camden)</w:t>
      </w:r>
    </w:p>
    <w:p w:rsidR="00F34AF4" w:rsidRDefault="00F34AF4" w:rsidP="00F34AF4">
      <w:pPr>
        <w:pStyle w:val="bpuSponsor"/>
      </w:pPr>
      <w:proofErr w:type="gramStart"/>
      <w:r>
        <w:t>Assemblywoman  VALERIE</w:t>
      </w:r>
      <w:proofErr w:type="gramEnd"/>
      <w:r>
        <w:t xml:space="preserve"> VAINIERI HUTTLE</w:t>
      </w:r>
    </w:p>
    <w:p w:rsidR="00F34AF4" w:rsidRDefault="00F34AF4" w:rsidP="00F34AF4">
      <w:pPr>
        <w:pStyle w:val="bpuSponsor"/>
      </w:pPr>
      <w:r>
        <w:t>District 37 (Bergen)</w:t>
      </w:r>
    </w:p>
    <w:p w:rsidR="00F34AF4" w:rsidRDefault="00F34AF4" w:rsidP="00F34AF4">
      <w:pPr>
        <w:pStyle w:val="bpuSponsor"/>
      </w:pPr>
    </w:p>
    <w:p w:rsidR="00F34AF4" w:rsidRDefault="00F34AF4" w:rsidP="00F34AF4">
      <w:pPr>
        <w:pStyle w:val="bpuSponsor"/>
      </w:pPr>
      <w:r>
        <w:t>Co-Sponsored by:</w:t>
      </w:r>
    </w:p>
    <w:p w:rsidR="00F34AF4" w:rsidRPr="00F34AF4" w:rsidRDefault="00F34AF4" w:rsidP="00F34AF4">
      <w:pPr>
        <w:pStyle w:val="bpuSponsor"/>
      </w:pPr>
      <w:r w:rsidRPr="00F34AF4">
        <w:t xml:space="preserve">Assemblywomen Murphy, Reynolds-Jackson, Speight, Tucker, </w:t>
      </w:r>
      <w:proofErr w:type="spellStart"/>
      <w:r w:rsidRPr="00F34AF4">
        <w:t>Mosquera</w:t>
      </w:r>
      <w:proofErr w:type="spellEnd"/>
      <w:r w:rsidRPr="00F34AF4">
        <w:t xml:space="preserve"> and Downey</w:t>
      </w:r>
    </w:p>
    <w:p w:rsidR="00F34AF4" w:rsidRDefault="00F34AF4" w:rsidP="00F34AF4"/>
    <w:p w:rsidR="00F34AF4" w:rsidRPr="00F34AF4" w:rsidRDefault="00F34AF4" w:rsidP="00F34AF4"/>
    <w:p w:rsidR="00F34AF4" w:rsidRDefault="00F34AF4" w:rsidP="00F34AF4">
      <w:pPr>
        <w:pStyle w:val="bpuSponsor"/>
      </w:pPr>
    </w:p>
    <w:p w:rsidR="00F34AF4" w:rsidRDefault="00F34AF4" w:rsidP="00F34AF4">
      <w:pPr>
        <w:pStyle w:val="bpuSponsor"/>
      </w:pPr>
    </w:p>
    <w:p w:rsidR="00F34AF4" w:rsidRDefault="00F34AF4" w:rsidP="00F34AF4">
      <w:pPr>
        <w:pStyle w:val="bpuSponsor"/>
      </w:pPr>
      <w:r>
        <w:t>SYNOPSIS</w:t>
      </w:r>
    </w:p>
    <w:p w:rsidR="00F34AF4" w:rsidRDefault="00F34AF4" w:rsidP="00F34AF4">
      <w:pPr>
        <w:pStyle w:val="bpuNormText"/>
      </w:pPr>
      <w:r>
        <w:tab/>
        <w:t xml:space="preserve">“Listening to Mothers Survey Act”; requires DOH to establish survey to evaluate and improve maternity care access and services. </w:t>
      </w:r>
    </w:p>
    <w:p w:rsidR="00F34AF4" w:rsidRDefault="00F34AF4" w:rsidP="00F34AF4">
      <w:pPr>
        <w:pStyle w:val="bpuNormText"/>
      </w:pPr>
    </w:p>
    <w:p w:rsidR="00F34AF4" w:rsidRDefault="00F34AF4" w:rsidP="00F34AF4">
      <w:pPr>
        <w:pStyle w:val="bpuSponsor"/>
      </w:pPr>
      <w:r>
        <w:t xml:space="preserve">CURRENT VERSION OF TEXT </w:t>
      </w:r>
    </w:p>
    <w:p w:rsidR="00F34AF4" w:rsidRDefault="00F34AF4" w:rsidP="00F34AF4">
      <w:pPr>
        <w:pStyle w:val="bpuNormText"/>
      </w:pPr>
      <w:r>
        <w:tab/>
        <w:t>Introduced Pending Technical Review by Legislative Counsel.</w:t>
      </w:r>
    </w:p>
    <w:p w:rsidR="00F34AF4" w:rsidRDefault="00F34AF4" w:rsidP="00F34A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34AF4" w:rsidRDefault="00F34A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4AF4" w:rsidSect="00F34AF4">
          <w:type w:val="continuous"/>
          <w:pgSz w:w="12240" w:h="20160" w:code="5"/>
          <w:pgMar w:top="2160" w:right="2275" w:bottom="1440" w:left="2275" w:header="72" w:footer="720" w:gutter="0"/>
          <w:pgNumType w:start="1"/>
          <w:cols w:space="720"/>
          <w:docGrid w:linePitch="360"/>
        </w:sectPr>
      </w:pPr>
    </w:p>
    <w:p w:rsidR="005C5038" w:rsidRPr="00677316" w:rsidRDefault="005C5038" w:rsidP="005C5038">
      <w:pPr>
        <w:pStyle w:val="HangingAnAct"/>
        <w:rPr>
          <w:rStyle w:val="HangingAnActChar"/>
        </w:rPr>
      </w:pPr>
      <w:r w:rsidRPr="005C5038">
        <w:rPr>
          <w:rStyle w:val="BillHead"/>
        </w:rPr>
        <w:lastRenderedPageBreak/>
        <w:t>An Act</w:t>
      </w:r>
      <w:r w:rsidRPr="006B7FA7">
        <w:rPr>
          <w:rStyle w:val="HangingAnActChar"/>
        </w:rPr>
        <w:t xml:space="preserve"> </w:t>
      </w:r>
      <w:r>
        <w:t>concerning maternity care and supplementing Title 26 of the Revised Statutes.</w:t>
      </w:r>
    </w:p>
    <w:p w:rsidR="005C5038" w:rsidRPr="00D71D68" w:rsidRDefault="005C5038" w:rsidP="005C5038"/>
    <w:p w:rsidR="005C5038" w:rsidRPr="00AA7880" w:rsidRDefault="005C5038" w:rsidP="005C503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C5038" w:rsidRDefault="005C5038" w:rsidP="005C5038"/>
    <w:p w:rsidR="005C5038" w:rsidRDefault="005C5038" w:rsidP="005C5038">
      <w:r>
        <w:tab/>
        <w:t>1.</w:t>
      </w:r>
      <w:r>
        <w:tab/>
      </w:r>
      <w:proofErr w:type="gramStart"/>
      <w:r>
        <w:t>a</w:t>
      </w:r>
      <w:proofErr w:type="gramEnd"/>
      <w:r>
        <w:t xml:space="preserve">.  The Commissioner of Health shall develop a maternity care experience survey to evaluate women’s experiences with maternity care services provided throughout the pre-conception, pregnancy, childbirth, and postpartum periods.  The survey shall include, at a minimum, questions concerning the woman’s experiences with maternity care service providers and her perceptions of how she was received by practitioners, how well her questions and concerns were addressed, the responsiveness and availability of service providers, and whether she was offered information and services with regard to key health metrics related to maternity care.  In addition, the survey shall include the option for respondents to report cultural, demographic, and socioeconomic background data. </w:t>
      </w:r>
    </w:p>
    <w:p w:rsidR="005C5038" w:rsidRDefault="005C5038" w:rsidP="005C5038">
      <w:r>
        <w:tab/>
      </w:r>
      <w:proofErr w:type="gramStart"/>
      <w:r>
        <w:t>b.</w:t>
      </w:r>
      <w:r>
        <w:tab/>
        <w:t>The survey developed by the commissioner pursuant to this section shall be distributed to women receiving maternity care services at a hospital, ambulatory care facility, or birthing center licensed pursuant to P.L.1971, c.136 (C.26:2H-1 et seq.), and women shall be offered the opportunity to voluntarily complete the survey following the termination of a pregnancy, regardless of whether the pregnancy ends in live birth, or at such time as a woman concludes a course of treatment related to maternity or reproductive care, such as assisted reproduction services that do not result in pregnancy or the administration of long-term or permanent contraception, including sterilization.</w:t>
      </w:r>
      <w:proofErr w:type="gramEnd"/>
      <w:r>
        <w:t xml:space="preserve">  The survey shall be distributed or otherwise made available no earlier than 14 days following the termination of the pregnancy or the end of a course of treatment related to maternity or reproductive care, but no later than 90 days following termination of the pregnancy or the end of the course of treatment.</w:t>
      </w:r>
    </w:p>
    <w:p w:rsidR="005C5038" w:rsidRDefault="005C5038" w:rsidP="005C5038">
      <w:r>
        <w:tab/>
        <w:t>c.</w:t>
      </w:r>
      <w:r>
        <w:tab/>
        <w:t xml:space="preserve">Survey data collected pursuant to this section shall be reviewed to identify local and </w:t>
      </w:r>
      <w:proofErr w:type="gramStart"/>
      <w:r>
        <w:t>Statewide</w:t>
      </w:r>
      <w:proofErr w:type="gramEnd"/>
      <w:r>
        <w:t xml:space="preserve"> trends in the provision of maternity care and disparities in care received by discrete racial, cultural, and socioeconomic groups, and to develop programs, resources, and strategies to improve access to, and the quality of, maternity care services throughout the State.  The commissioner may contract with a third party entity to administer the survey, review survey data, and produce the report required pursuant to subsection d. of this section.</w:t>
      </w:r>
    </w:p>
    <w:p w:rsidR="005C5038" w:rsidRDefault="005C5038" w:rsidP="005C5038">
      <w:r>
        <w:tab/>
      </w:r>
      <w:proofErr w:type="gramStart"/>
      <w:r>
        <w:t>d.</w:t>
      </w:r>
      <w:r>
        <w:tab/>
        <w:t xml:space="preserve">The commissioner shall make survey data collected pursuant to this section available through the Department of Health’s Internet website in a user-friendly format, and shall, no later than 18 months after the effective date of this act, submit a report to the Legislature, </w:t>
      </w:r>
      <w:r>
        <w:lastRenderedPageBreak/>
        <w:t>pursuant to section 2 of P.L.1991, c.164 (C.52:14-19.1), concerning the results of the survey and the commissioner’s recommendations for legislation or other appropriate action; provided that nothing in this subsection shall be construed to authorize the disclosure of any personal identifying information or confidential patient information.</w:t>
      </w:r>
      <w:proofErr w:type="gramEnd"/>
    </w:p>
    <w:p w:rsidR="005C5038" w:rsidRPr="00D71D68" w:rsidRDefault="005C5038" w:rsidP="005C5038"/>
    <w:p w:rsidR="005C5038" w:rsidRDefault="005C5038" w:rsidP="005C5038">
      <w:r>
        <w:tab/>
        <w:t>2.</w:t>
      </w:r>
      <w:r>
        <w:tab/>
        <w:t xml:space="preserve">The Commissioner of Health, pursuant to the “Administrative Procedure Act,” P.L.1968, c.410 (C.52:14B-1 et seq.), shall promulgate rules and regulations to </w:t>
      </w:r>
      <w:proofErr w:type="gramStart"/>
      <w:r>
        <w:t>effectuate</w:t>
      </w:r>
      <w:proofErr w:type="gramEnd"/>
      <w:r>
        <w:t xml:space="preserve"> the provisions of this act.</w:t>
      </w:r>
    </w:p>
    <w:p w:rsidR="005C5038" w:rsidRDefault="005C5038" w:rsidP="005C5038"/>
    <w:p w:rsidR="005C5038" w:rsidRPr="00F84496" w:rsidRDefault="005C5038" w:rsidP="005C50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496">
        <w:rPr>
          <w:spacing w:val="0"/>
        </w:rPr>
        <w:tab/>
      </w:r>
      <w:r>
        <w:rPr>
          <w:spacing w:val="0"/>
        </w:rPr>
        <w:t>3.</w:t>
      </w:r>
      <w:r>
        <w:rPr>
          <w:spacing w:val="0"/>
        </w:rPr>
        <w:tab/>
      </w:r>
      <w:r w:rsidRPr="00F84496">
        <w:rPr>
          <w:spacing w:val="0"/>
        </w:rPr>
        <w:t xml:space="preserve">This act shall take effect </w:t>
      </w:r>
      <w:r w:rsidRPr="002525AA">
        <w:rPr>
          <w:spacing w:val="0"/>
        </w:rPr>
        <w:t>180 days after the date of enactment</w:t>
      </w:r>
      <w:r w:rsidRPr="00F84496">
        <w:rPr>
          <w:spacing w:val="0"/>
        </w:rPr>
        <w:t>.</w:t>
      </w:r>
    </w:p>
    <w:p w:rsidR="005C5038" w:rsidRDefault="005C5038" w:rsidP="005C5038"/>
    <w:p w:rsidR="00E7752C" w:rsidRDefault="00E7752C" w:rsidP="00E7752C"/>
    <w:p w:rsidR="002525AA" w:rsidRPr="00AA7880" w:rsidRDefault="002525AA" w:rsidP="002525AA">
      <w:pPr>
        <w:jc w:val="center"/>
      </w:pPr>
      <w:r w:rsidRPr="00D71D68">
        <w:t>STATEMENT</w:t>
      </w:r>
    </w:p>
    <w:p w:rsidR="002525AA" w:rsidRDefault="002525AA" w:rsidP="00E7752C"/>
    <w:p w:rsidR="002525AA" w:rsidRPr="002525AA" w:rsidRDefault="002525AA" w:rsidP="002525A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525AA">
        <w:rPr>
          <w:spacing w:val="0"/>
          <w:szCs w:val="20"/>
        </w:rPr>
        <w:tab/>
      </w:r>
      <w:r>
        <w:rPr>
          <w:spacing w:val="0"/>
          <w:szCs w:val="20"/>
        </w:rPr>
        <w:t>This bill</w:t>
      </w:r>
      <w:r w:rsidRPr="002525AA">
        <w:rPr>
          <w:spacing w:val="0"/>
          <w:szCs w:val="20"/>
        </w:rPr>
        <w:t xml:space="preserve"> designated the “Listening to Mothers Survey Act,” requires the Commissioner of Health to develop a maternity care experience survey to evaluate women’s experiences with maternity care services provided throughout the pre-conception, pregnancy, childbirth, and postpartum periods.  The survey will include, at a minimum, questions concerning the woman’s experiences with maternity care service providers and her perceptions of how she was received by practitioners, how well her questions and concerns were addressed, the responsiveness and availability of service providers, and whether she was offered information and services with regard to key health metrics related to maternity care.  The survey will additionally include the option for respondents to report cultural, demographic, and socioeconomic background data, along with any other information requested by the commissioner. </w:t>
      </w:r>
    </w:p>
    <w:p w:rsidR="002525AA" w:rsidRPr="002525AA" w:rsidRDefault="002525AA" w:rsidP="002525A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525AA">
        <w:rPr>
          <w:spacing w:val="0"/>
          <w:szCs w:val="20"/>
        </w:rPr>
        <w:tab/>
      </w:r>
      <w:proofErr w:type="gramStart"/>
      <w:r w:rsidRPr="002525AA">
        <w:rPr>
          <w:spacing w:val="0"/>
          <w:szCs w:val="20"/>
        </w:rPr>
        <w:t>The survey will be made available to women receiving maternity care services at a hospital, ambulatory care facility, or birthing center, and women are to be offered the opportunity to voluntarily complete the survey following the termination of a pregnancy, regardless of whether the pregnancy ends in live birth, or at such time as a woman concludes a course of treatment related to maternity or reproductive care, such as assisted reproduction services that do not result in pregnancy or the administration of long-term or permanent contraception, including sterilization.</w:t>
      </w:r>
      <w:proofErr w:type="gramEnd"/>
      <w:r w:rsidRPr="002525AA">
        <w:rPr>
          <w:spacing w:val="0"/>
          <w:szCs w:val="20"/>
        </w:rPr>
        <w:t xml:space="preserve">  The survey is to be distributed or otherwise made available no earlier than 14 days following the termination of the pregnancy or the end of a course of treatment related to maternity or reproductive care, but no later than 90 days following termination of the pregnancy or the end of the course of treatment.</w:t>
      </w:r>
    </w:p>
    <w:p w:rsidR="002525AA" w:rsidRPr="002525AA" w:rsidRDefault="002525AA" w:rsidP="002525A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525AA">
        <w:rPr>
          <w:spacing w:val="0"/>
          <w:szCs w:val="20"/>
        </w:rPr>
        <w:tab/>
        <w:t xml:space="preserve">The collected survey data is to be reviewed to identify local and </w:t>
      </w:r>
      <w:proofErr w:type="gramStart"/>
      <w:r w:rsidRPr="002525AA">
        <w:rPr>
          <w:spacing w:val="0"/>
          <w:szCs w:val="20"/>
        </w:rPr>
        <w:t>Statewide</w:t>
      </w:r>
      <w:proofErr w:type="gramEnd"/>
      <w:r w:rsidRPr="002525AA">
        <w:rPr>
          <w:spacing w:val="0"/>
          <w:szCs w:val="20"/>
        </w:rPr>
        <w:t xml:space="preserve"> trends in the provision of maternity care and disparities in the care received by discrete racial, cultural, and socioeconomic groups, and to develop programs, resources, and strategies to improve </w:t>
      </w:r>
      <w:r w:rsidRPr="002525AA">
        <w:rPr>
          <w:spacing w:val="0"/>
          <w:szCs w:val="20"/>
        </w:rPr>
        <w:lastRenderedPageBreak/>
        <w:t xml:space="preserve">access to, and the quality of, maternity care services throughout the State.  </w:t>
      </w:r>
    </w:p>
    <w:p w:rsidR="002525AA" w:rsidRPr="002525AA" w:rsidRDefault="002525AA" w:rsidP="002525A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525AA">
        <w:rPr>
          <w:spacing w:val="0"/>
          <w:szCs w:val="20"/>
        </w:rPr>
        <w:tab/>
        <w:t xml:space="preserve">Survey data is to </w:t>
      </w:r>
      <w:proofErr w:type="gramStart"/>
      <w:r w:rsidRPr="002525AA">
        <w:rPr>
          <w:spacing w:val="0"/>
          <w:szCs w:val="20"/>
        </w:rPr>
        <w:t>be made</w:t>
      </w:r>
      <w:proofErr w:type="gramEnd"/>
      <w:r w:rsidRPr="002525AA">
        <w:rPr>
          <w:spacing w:val="0"/>
          <w:szCs w:val="20"/>
        </w:rPr>
        <w:t xml:space="preserve"> available through the Department of Health’s Internet website, and the commissioner is to submit a report to the Legislature concerning the results of the survey and any recommendations for legislation or other action.  The bill specifies that published and reported data will not include any personal identifying information or confidential patient information.  The bill authorizes the commissioner to contract with a third party entity to administer the survey, review survey data, and produce the required report.</w:t>
      </w:r>
    </w:p>
    <w:sectPr w:rsidR="002525AA" w:rsidRPr="002525AA" w:rsidSect="00F34AF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9A3" w:rsidRDefault="004019A3">
      <w:r>
        <w:separator/>
      </w:r>
    </w:p>
  </w:endnote>
  <w:endnote w:type="continuationSeparator" w:id="0">
    <w:p w:rsidR="004019A3" w:rsidRDefault="00401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9A3" w:rsidRDefault="004019A3">
      <w:r>
        <w:separator/>
      </w:r>
    </w:p>
  </w:footnote>
  <w:footnote w:type="continuationSeparator" w:id="0">
    <w:p w:rsidR="004019A3" w:rsidRDefault="00401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7C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4AF4" w:rsidRDefault="00F34AF4" w:rsidP="00F34AF4">
    <w:pPr>
      <w:pStyle w:val="bpuHeadSpon"/>
    </w:pPr>
    <w:r w:rsidRPr="00F34AF4">
      <w:rPr>
        <w:rStyle w:val="bpuHeadSponChar"/>
      </w:rPr>
      <w:t>A1837</w:t>
    </w:r>
    <w:r>
      <w:t xml:space="preserve"> TIMBERLAKE, LAMPITT</w:t>
    </w:r>
  </w:p>
  <w:p w:rsidR="00F34AF4" w:rsidRDefault="00F34AF4" w:rsidP="00F34AF4">
    <w:pPr>
      <w:pStyle w:val="bpuHeadSpon"/>
    </w:pPr>
    <w:r>
      <w:fldChar w:fldCharType="begin"/>
    </w:r>
    <w:r>
      <w:instrText xml:space="preserve"> PAGE  \* MERGEFORMAT </w:instrText>
    </w:r>
    <w:r>
      <w:fldChar w:fldCharType="separate"/>
    </w:r>
    <w:r w:rsidR="00587C64">
      <w:rPr>
        <w:noProof/>
      </w:rPr>
      <w:t>4</w:t>
    </w:r>
    <w:r>
      <w:fldChar w:fldCharType="end"/>
    </w:r>
  </w:p>
  <w:p w:rsidR="00F34AF4" w:rsidRPr="00AF575C" w:rsidRDefault="00F34AF4" w:rsidP="00F34A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4AF4" w:rsidRDefault="00F34AF4" w:rsidP="00F34AF4">
    <w:pPr>
      <w:pStyle w:val="bpuHeadSpon"/>
    </w:pPr>
    <w:r w:rsidRPr="00F34AF4">
      <w:rPr>
        <w:rStyle w:val="bpuHeadSponChar"/>
      </w:rPr>
      <w:t>A1837</w:t>
    </w:r>
    <w:r>
      <w:t xml:space="preserve"> TIMBERLAKE, LAMPITT</w:t>
    </w:r>
  </w:p>
  <w:p w:rsidR="00F34AF4" w:rsidRDefault="00F34AF4" w:rsidP="00F34AF4">
    <w:pPr>
      <w:pStyle w:val="bpuHeadSpon"/>
    </w:pPr>
    <w:r>
      <w:fldChar w:fldCharType="begin"/>
    </w:r>
    <w:r>
      <w:instrText xml:space="preserve"> PAGE  \* MERGEFORMAT </w:instrText>
    </w:r>
    <w:r>
      <w:fldChar w:fldCharType="separate"/>
    </w:r>
    <w:r w:rsidR="00587C64">
      <w:rPr>
        <w:noProof/>
      </w:rPr>
      <w:t>2</w:t>
    </w:r>
    <w:r>
      <w:fldChar w:fldCharType="end"/>
    </w:r>
  </w:p>
  <w:p w:rsidR="00F34AF4" w:rsidRDefault="00F34AF4" w:rsidP="00F34A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9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558"/>
    <w:rsid w:val="001540B7"/>
    <w:rsid w:val="00156AE5"/>
    <w:rsid w:val="001762FB"/>
    <w:rsid w:val="00182504"/>
    <w:rsid w:val="00186D54"/>
    <w:rsid w:val="00197DEE"/>
    <w:rsid w:val="001A2397"/>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5AA"/>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9A3"/>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C37"/>
    <w:rsid w:val="00541E58"/>
    <w:rsid w:val="00546499"/>
    <w:rsid w:val="005475CF"/>
    <w:rsid w:val="005501DB"/>
    <w:rsid w:val="00550854"/>
    <w:rsid w:val="005508CF"/>
    <w:rsid w:val="00560F96"/>
    <w:rsid w:val="0056610D"/>
    <w:rsid w:val="00574518"/>
    <w:rsid w:val="005836AB"/>
    <w:rsid w:val="00585FA1"/>
    <w:rsid w:val="005866AA"/>
    <w:rsid w:val="005876F1"/>
    <w:rsid w:val="00587C64"/>
    <w:rsid w:val="00592664"/>
    <w:rsid w:val="0059343F"/>
    <w:rsid w:val="00596B76"/>
    <w:rsid w:val="005C0288"/>
    <w:rsid w:val="005C503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AF4"/>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800B42-BFAC-468C-B878-E88DD377C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34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69EC8-F1C0-4C3D-8760-F85694078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994</Words>
  <Characters>5679</Characters>
  <Application>Microsoft Office Word</Application>
  <DocSecurity>0</DocSecurity>
  <Lines>138</Lines>
  <Paragraphs>30</Paragraphs>
  <ScaleCrop>false</ScaleCrop>
  <HeadingPairs>
    <vt:vector size="2" baseType="variant">
      <vt:variant>
        <vt:lpstr>Title</vt:lpstr>
      </vt:variant>
      <vt:variant>
        <vt:i4>1</vt:i4>
      </vt:variant>
    </vt:vector>
  </HeadingPairs>
  <TitlesOfParts>
    <vt:vector size="1" baseType="lpstr">
      <vt:lpstr>timberlake/4933_R1</vt:lpstr>
    </vt:vector>
  </TitlesOfParts>
  <Manager>R229</Manager>
  <Company>OFFICE of LEGISLATIVE SERVICES</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A1837</dc:title>
  <dc:creator>Assemblywoman  TIMBERLAKE, Assemblywoman  LAMPITT</dc:creator>
  <cp:keywords>A1837|4|LP |253|0|0|!|0|</cp:keywords>
  <dc:description>PREFILED 2020</dc:description>
  <cp:lastModifiedBy>Bell, Careema</cp:lastModifiedBy>
  <cp:revision>2</cp:revision>
  <cp:lastPrinted>2005-07-29T18:13:00Z</cp:lastPrinted>
  <dcterms:created xsi:type="dcterms:W3CDTF">2020-01-11T22:39:00Z</dcterms:created>
  <dcterms:modified xsi:type="dcterms:W3CDTF">2020-01-11T22:39:00Z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