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4C065"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6AD5C3DF" w14:textId="77777777" w:rsidR="00407C9E" w:rsidRDefault="0075735C" w:rsidP="00407C9E">
      <w:pPr>
        <w:pStyle w:val="NoteOrEstimate"/>
      </w:pPr>
      <w:r>
        <w:t>LEGISLATIVE FISCAL ESTIMATE</w:t>
      </w:r>
    </w:p>
    <w:p w14:paraId="25C83268" w14:textId="77777777" w:rsidR="0075735C" w:rsidRPr="0075735C" w:rsidRDefault="0075735C" w:rsidP="0075735C">
      <w:pPr>
        <w:pStyle w:val="Reprint"/>
      </w:pPr>
      <w:r>
        <w:t>[Third Reprint]</w:t>
      </w:r>
    </w:p>
    <w:p w14:paraId="0C4284F2" w14:textId="77777777" w:rsidR="003C5892" w:rsidRDefault="0075735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1841</w:t>
      </w:r>
    </w:p>
    <w:p w14:paraId="6EF2DE20" w14:textId="77777777" w:rsidR="003C5892" w:rsidRPr="00353325" w:rsidRDefault="003C5892" w:rsidP="00353325">
      <w:pPr>
        <w:pStyle w:val="StateFormat"/>
      </w:pPr>
      <w:r>
        <w:t xml:space="preserve">STATE OF NEW </w:t>
      </w:r>
      <w:smartTag w:uri="urn:schemas-microsoft-com:office:smarttags" w:element="place">
        <w:r>
          <w:t>JERSEY</w:t>
        </w:r>
      </w:smartTag>
    </w:p>
    <w:p w14:paraId="764063E3" w14:textId="74E77458" w:rsidR="00353325" w:rsidRDefault="00EE2556" w:rsidP="00EE2556">
      <w:pPr>
        <w:pStyle w:val="BillNo"/>
      </w:pPr>
      <w:r>
        <w:t>219th LEGISLATURE</w:t>
      </w:r>
    </w:p>
    <w:p w14:paraId="1F44FBD2" w14:textId="6E67487B" w:rsidR="00353325" w:rsidRDefault="00353325" w:rsidP="00353325"/>
    <w:p w14:paraId="0B5481E9" w14:textId="789D3726" w:rsidR="00EE2556" w:rsidRDefault="00EE2556" w:rsidP="00EE2556">
      <w:pPr>
        <w:jc w:val="center"/>
      </w:pPr>
      <w:r>
        <w:t>DATED: NOVEMBER 18, 2021</w:t>
      </w:r>
    </w:p>
    <w:p w14:paraId="1400AA98" w14:textId="425993E8" w:rsidR="00EE2556" w:rsidRDefault="00EE2556" w:rsidP="00353325"/>
    <w:p w14:paraId="018C02BA" w14:textId="77777777" w:rsidR="00EE2556" w:rsidRDefault="00EE2556" w:rsidP="00353325"/>
    <w:p w14:paraId="542BE648" w14:textId="77777777" w:rsidR="00B36E75" w:rsidRPr="003C5892" w:rsidRDefault="00B36E75" w:rsidP="00B36E75">
      <w:pPr>
        <w:pStyle w:val="SectionHeading"/>
        <w:tabs>
          <w:tab w:val="left" w:pos="360"/>
          <w:tab w:val="left" w:pos="720"/>
          <w:tab w:val="left" w:pos="1440"/>
          <w:tab w:val="left" w:pos="2160"/>
          <w:tab w:val="left" w:pos="2880"/>
          <w:tab w:val="left" w:pos="3600"/>
          <w:tab w:val="left" w:pos="4320"/>
          <w:tab w:val="left" w:pos="5040"/>
        </w:tabs>
      </w:pPr>
      <w:r>
        <w:t>SUMMARY</w:t>
      </w:r>
    </w:p>
    <w:p w14:paraId="332E3897" w14:textId="77777777" w:rsidR="00B36E75" w:rsidRDefault="00B36E75" w:rsidP="00B36E7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36E75" w14:paraId="388BFF6D" w14:textId="77777777" w:rsidTr="00D77823">
        <w:trPr>
          <w:trHeight w:val="576"/>
        </w:trPr>
        <w:tc>
          <w:tcPr>
            <w:tcW w:w="2333" w:type="dxa"/>
          </w:tcPr>
          <w:p w14:paraId="0F3DC9EE" w14:textId="77777777" w:rsidR="00B36E75" w:rsidRPr="003C5892" w:rsidRDefault="00B36E75" w:rsidP="00D7782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50787777" w14:textId="77777777" w:rsidR="00B36E75" w:rsidRDefault="00B36E75" w:rsidP="00D77823">
            <w:r>
              <w:t>Allows gross income tax deduction for amounts paid for removal of lead, asbestos, sodium, chloride, and other contaminants from taxpayer’s property.</w:t>
            </w:r>
          </w:p>
        </w:tc>
      </w:tr>
      <w:tr w:rsidR="00B36E75" w14:paraId="309227E4" w14:textId="77777777" w:rsidTr="00D77823">
        <w:trPr>
          <w:trHeight w:val="576"/>
        </w:trPr>
        <w:tc>
          <w:tcPr>
            <w:tcW w:w="2333" w:type="dxa"/>
          </w:tcPr>
          <w:p w14:paraId="6DD2C15A" w14:textId="77777777" w:rsidR="00B36E75" w:rsidRPr="003C5892" w:rsidRDefault="00B36E75" w:rsidP="00D7782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95081D8" w14:textId="77777777" w:rsidR="00B36E75" w:rsidRDefault="00B36E75" w:rsidP="00D77823">
            <w:r>
              <w:t>Multi-year loss of State revenue to the Property Tax Relief Fund; multi-year local government expenditure increase.</w:t>
            </w:r>
          </w:p>
        </w:tc>
      </w:tr>
      <w:tr w:rsidR="00B36E75" w14:paraId="5FB81081" w14:textId="77777777" w:rsidTr="00D77823">
        <w:trPr>
          <w:trHeight w:val="576"/>
        </w:trPr>
        <w:tc>
          <w:tcPr>
            <w:tcW w:w="2333" w:type="dxa"/>
          </w:tcPr>
          <w:p w14:paraId="7211294C" w14:textId="77777777" w:rsidR="00B36E75" w:rsidRPr="003C5892" w:rsidRDefault="00B36E75" w:rsidP="00D7782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176A2FCA" w14:textId="77777777" w:rsidR="00B36E75" w:rsidRDefault="00B36E75" w:rsidP="00D77823">
            <w:r>
              <w:t>Department of the Treasury.</w:t>
            </w:r>
          </w:p>
        </w:tc>
      </w:tr>
    </w:tbl>
    <w:p w14:paraId="335E0094"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3848EDD5" w14:textId="77777777" w:rsidR="00B36E75" w:rsidRDefault="00B36E75" w:rsidP="00B36E75">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B36E75" w14:paraId="76CFAA2F" w14:textId="77777777" w:rsidTr="00D77823">
        <w:trPr>
          <w:trHeight w:val="410"/>
        </w:trPr>
        <w:tc>
          <w:tcPr>
            <w:tcW w:w="9375" w:type="dxa"/>
            <w:gridSpan w:val="3"/>
            <w:tcBorders>
              <w:top w:val="nil"/>
              <w:left w:val="nil"/>
              <w:bottom w:val="nil"/>
              <w:right w:val="nil"/>
            </w:tcBorders>
            <w:vAlign w:val="bottom"/>
          </w:tcPr>
          <w:p w14:paraId="60D8C378" w14:textId="77777777" w:rsidR="00B36E75" w:rsidRPr="00F11982" w:rsidRDefault="00B36E75" w:rsidP="00D7782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36E75" w14:paraId="577DEBAF" w14:textId="77777777" w:rsidTr="00D77823">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14:paraId="17C0B3E1" w14:textId="77777777" w:rsidR="00B36E75" w:rsidRPr="00F11982" w:rsidRDefault="00B36E75" w:rsidP="00D7782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14:paraId="56C17A4E" w14:textId="77777777" w:rsidR="00B36E75" w:rsidRPr="00F11982" w:rsidRDefault="00B36E75" w:rsidP="00D77823">
            <w:pPr>
              <w:tabs>
                <w:tab w:val="left" w:pos="360"/>
                <w:tab w:val="left" w:pos="720"/>
                <w:tab w:val="left" w:pos="1440"/>
                <w:tab w:val="left" w:pos="2160"/>
                <w:tab w:val="left" w:pos="2880"/>
                <w:tab w:val="left" w:pos="3600"/>
                <w:tab w:val="left" w:pos="4320"/>
                <w:tab w:val="left" w:pos="5040"/>
              </w:tabs>
              <w:jc w:val="center"/>
              <w:rPr>
                <w:b/>
              </w:rPr>
            </w:pPr>
            <w:r>
              <w:rPr>
                <w:b/>
                <w:u w:val="single"/>
              </w:rPr>
              <w:t>FY 2022 through FY 2026</w:t>
            </w:r>
            <w:r w:rsidRPr="00F11982">
              <w:rPr>
                <w:b/>
              </w:rPr>
              <w:t xml:space="preserve">  </w:t>
            </w:r>
          </w:p>
        </w:tc>
      </w:tr>
      <w:tr w:rsidR="00B36E75" w14:paraId="1F718A74" w14:textId="77777777" w:rsidTr="00D77823">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14C78141" w14:textId="77777777" w:rsidR="00B36E75" w:rsidRPr="00F11982" w:rsidRDefault="00B36E75" w:rsidP="00D7782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210" w:type="dxa"/>
            <w:tcBorders>
              <w:top w:val="nil"/>
              <w:left w:val="nil"/>
              <w:bottom w:val="nil"/>
              <w:right w:val="single" w:sz="6" w:space="0" w:color="auto"/>
            </w:tcBorders>
            <w:tcMar>
              <w:bottom w:w="29" w:type="dxa"/>
            </w:tcMar>
            <w:vAlign w:val="bottom"/>
          </w:tcPr>
          <w:p w14:paraId="44B64493" w14:textId="77777777" w:rsidR="00B36E75" w:rsidRDefault="00B36E75" w:rsidP="00D77823">
            <w:pPr>
              <w:tabs>
                <w:tab w:val="left" w:pos="360"/>
                <w:tab w:val="left" w:pos="720"/>
                <w:tab w:val="left" w:pos="1440"/>
                <w:tab w:val="left" w:pos="2160"/>
                <w:tab w:val="left" w:pos="2880"/>
                <w:tab w:val="left" w:pos="3600"/>
                <w:tab w:val="left" w:pos="4320"/>
                <w:tab w:val="left" w:pos="5040"/>
              </w:tabs>
              <w:jc w:val="center"/>
            </w:pPr>
            <w:r>
              <w:t>Indeterminate</w:t>
            </w:r>
          </w:p>
        </w:tc>
      </w:tr>
      <w:tr w:rsidR="00B36E75" w14:paraId="3F2A789D" w14:textId="77777777" w:rsidTr="00D77823">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61D94FD1" w14:textId="77777777" w:rsidR="00B36E75" w:rsidRPr="00F11982" w:rsidRDefault="00B36E75" w:rsidP="00D7782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210" w:type="dxa"/>
            <w:tcBorders>
              <w:top w:val="nil"/>
              <w:left w:val="nil"/>
              <w:bottom w:val="nil"/>
              <w:right w:val="single" w:sz="6" w:space="0" w:color="auto"/>
            </w:tcBorders>
            <w:tcMar>
              <w:bottom w:w="29" w:type="dxa"/>
            </w:tcMar>
            <w:vAlign w:val="bottom"/>
          </w:tcPr>
          <w:p w14:paraId="68D7F04C" w14:textId="77777777" w:rsidR="00B36E75" w:rsidRDefault="00B36E75" w:rsidP="00D77823">
            <w:pPr>
              <w:tabs>
                <w:tab w:val="left" w:pos="360"/>
                <w:tab w:val="left" w:pos="720"/>
                <w:tab w:val="left" w:pos="1440"/>
                <w:tab w:val="left" w:pos="2160"/>
                <w:tab w:val="left" w:pos="2880"/>
                <w:tab w:val="left" w:pos="3600"/>
                <w:tab w:val="left" w:pos="4320"/>
                <w:tab w:val="left" w:pos="5040"/>
              </w:tabs>
              <w:jc w:val="center"/>
            </w:pPr>
            <w:r>
              <w:t>Indeterminate</w:t>
            </w:r>
          </w:p>
        </w:tc>
      </w:tr>
      <w:tr w:rsidR="00B36E75" w14:paraId="57BB04E0" w14:textId="77777777" w:rsidTr="00D7782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5B61F32E" w14:textId="77777777" w:rsidR="00B36E75" w:rsidRDefault="00B36E75" w:rsidP="00D77823">
            <w:pPr>
              <w:tabs>
                <w:tab w:val="left" w:pos="360"/>
                <w:tab w:val="left" w:pos="720"/>
                <w:tab w:val="left" w:pos="1440"/>
                <w:tab w:val="left" w:pos="2160"/>
                <w:tab w:val="left" w:pos="2880"/>
                <w:tab w:val="left" w:pos="3600"/>
                <w:tab w:val="left" w:pos="4320"/>
                <w:tab w:val="left" w:pos="5040"/>
              </w:tabs>
            </w:pPr>
          </w:p>
        </w:tc>
      </w:tr>
    </w:tbl>
    <w:p w14:paraId="3CB6E50F"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4F7E4890" w14:textId="0421F901" w:rsidR="00B36E75" w:rsidRDefault="00B36E75" w:rsidP="00EE2556">
      <w:pPr>
        <w:pStyle w:val="StyleBulletedSymbolsymbol"/>
        <w:spacing w:after="0"/>
      </w:pPr>
      <w:r>
        <w:t>The Office of Legislative Services (OLS) estimates that t</w:t>
      </w:r>
      <w:r w:rsidRPr="00567EF8">
        <w:t>his bill would result in an indeterminate</w:t>
      </w:r>
      <w:r>
        <w:t>, multi-year</w:t>
      </w:r>
      <w:r w:rsidRPr="00567EF8">
        <w:t xml:space="preserve"> loss of </w:t>
      </w:r>
      <w:r>
        <w:t xml:space="preserve">State </w:t>
      </w:r>
      <w:r w:rsidRPr="00567EF8">
        <w:t>revenue to the Property Tax Relief Fund as it provides a gross income tax deduction to taxpayers for the costs related to abatement</w:t>
      </w:r>
      <w:r>
        <w:t>, remediation, and replacement of lead, asbestos, sodium, chloride, and other contaminants on their residential property.</w:t>
      </w:r>
    </w:p>
    <w:p w14:paraId="265A4374" w14:textId="77777777" w:rsidR="00EE2556" w:rsidRDefault="00EE2556" w:rsidP="00EE2556">
      <w:pPr>
        <w:pStyle w:val="StyleBulletedSymbolsymbol"/>
        <w:numPr>
          <w:ilvl w:val="0"/>
          <w:numId w:val="0"/>
        </w:numPr>
        <w:spacing w:after="0"/>
        <w:ind w:left="360"/>
      </w:pPr>
    </w:p>
    <w:p w14:paraId="3AB2AD88" w14:textId="60735142" w:rsidR="00B36E75" w:rsidRDefault="00B36E75" w:rsidP="00EE2556">
      <w:pPr>
        <w:pStyle w:val="StyleBulletedSymbolsymbol"/>
        <w:spacing w:after="0"/>
      </w:pPr>
      <w:r>
        <w:t>The OLS does not have sufficient data on how many taxpayers have completed installation, remediation, abatement, or replacement work since January 1, 2018, and the OLS does not have data on how much this work costs, and therefore cannot make a forecast for future tax years on how many taxpayers will claim this deduction and in what amounts.  Therefore, the OLS estimates that this bill would result in an indeterminate loss of revenue to the Property Tax Relief Fund through FY 2026.  However, it is noted that a taxpayer is eligible for the deduction regardless of income, which may increase its usage and the State’s revenue loss.</w:t>
      </w:r>
    </w:p>
    <w:p w14:paraId="43012E90" w14:textId="6D48C7D8" w:rsidR="00EE2556" w:rsidRDefault="00EE2556" w:rsidP="00EE2556">
      <w:pPr>
        <w:pStyle w:val="StyleBulletedSymbolsymbol"/>
        <w:numPr>
          <w:ilvl w:val="0"/>
          <w:numId w:val="0"/>
        </w:numPr>
        <w:spacing w:after="0"/>
        <w:ind w:left="360"/>
      </w:pPr>
    </w:p>
    <w:p w14:paraId="73B7FF7D" w14:textId="77777777" w:rsidR="00B36E75" w:rsidRDefault="00B36E75" w:rsidP="00EE2556">
      <w:pPr>
        <w:pStyle w:val="StyleBulletedSymbolsymbol"/>
        <w:spacing w:after="0"/>
      </w:pPr>
      <w:r>
        <w:t>The OLS notes that some local governments may incur additional costs to produce affidavits requested by taxpayers attempting to claim the deduction, though the bill does not mandate any particular action by any municipal government.</w:t>
      </w:r>
    </w:p>
    <w:p w14:paraId="74D14A61" w14:textId="77777777" w:rsidR="00B36E75" w:rsidRPr="00255944" w:rsidRDefault="00B36E75" w:rsidP="00B36E75">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1C1F61B4"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7AF3F09B" w14:textId="77777777" w:rsidR="00B36E75" w:rsidRDefault="00B36E75" w:rsidP="00B36E75">
      <w:pPr>
        <w:tabs>
          <w:tab w:val="left" w:pos="360"/>
          <w:tab w:val="left" w:pos="720"/>
          <w:tab w:val="left" w:pos="1440"/>
          <w:tab w:val="left" w:pos="2160"/>
          <w:tab w:val="left" w:pos="2880"/>
          <w:tab w:val="left" w:pos="3600"/>
          <w:tab w:val="left" w:pos="4320"/>
          <w:tab w:val="left" w:pos="5040"/>
        </w:tabs>
      </w:pPr>
      <w:r w:rsidRPr="00255944">
        <w:tab/>
      </w:r>
      <w:r>
        <w:t xml:space="preserve">This bill provides a gross income tax deduction for taxpayers for the amounts paid during a taxable year for lead-based paint hazard abatement, asbestos hazard abatement, replacement of water service line or plumbing containing hazardous amounts of lead, lead remediation, and replacement of leaded windows.  This deduction only applies if the abatement, remediation, or replacement occurs on a taxpayer’s residential property.  </w:t>
      </w:r>
    </w:p>
    <w:p w14:paraId="7B626FAD" w14:textId="77777777" w:rsidR="00B36E75" w:rsidRDefault="00B36E75" w:rsidP="00B36E75">
      <w:pPr>
        <w:tabs>
          <w:tab w:val="left" w:pos="360"/>
          <w:tab w:val="left" w:pos="720"/>
          <w:tab w:val="left" w:pos="1440"/>
          <w:tab w:val="left" w:pos="2160"/>
          <w:tab w:val="left" w:pos="2880"/>
          <w:tab w:val="left" w:pos="3600"/>
          <w:tab w:val="left" w:pos="4320"/>
          <w:tab w:val="left" w:pos="5040"/>
        </w:tabs>
      </w:pPr>
      <w:r>
        <w:tab/>
        <w:t>The bill also allows a taxpayer whose private well water is contaminated with levels of sodium or chloride that exceed U.S. Environmental Protection Agency secondary maximum containment levels to deduct the following expenses from gross income: the cost of installing a water treatment system by a licensed contractor or plumber, the cost of replacing any pipes connected to the water treatment system, and the cost of any upgrades needed for the property’s septic system or leach field to handle the increased volume of waste water from the water treatment system.</w:t>
      </w:r>
    </w:p>
    <w:p w14:paraId="0A634C58" w14:textId="77777777" w:rsidR="00B36E75" w:rsidRDefault="00B36E75" w:rsidP="00B36E75">
      <w:pPr>
        <w:tabs>
          <w:tab w:val="left" w:pos="360"/>
          <w:tab w:val="left" w:pos="720"/>
          <w:tab w:val="left" w:pos="1440"/>
          <w:tab w:val="left" w:pos="2160"/>
          <w:tab w:val="left" w:pos="2880"/>
          <w:tab w:val="left" w:pos="3600"/>
          <w:tab w:val="left" w:pos="4320"/>
          <w:tab w:val="left" w:pos="5040"/>
        </w:tabs>
      </w:pPr>
      <w:r>
        <w:tab/>
        <w:t xml:space="preserve">The deductions are available to a taxpayer regardless of the taxpayer’s income, but the amount of the deduction is capped at $45,000.  During the first year of enactment of this bill, a taxpayer can deduct expenses incurred since January 1, 2018.  This tax deduction expires on December 31, 2025.  A taxpayer is required to submit an affidavit from the municipality where the residential property is located acknowledging the work done and the amounts paid by the taxpayer to a licensed contractor in order to qualify for the deduction.  </w:t>
      </w:r>
    </w:p>
    <w:p w14:paraId="1E746F43"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73DD2604"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06086F01" w14:textId="77777777" w:rsidR="00B36E75" w:rsidRDefault="00B36E75" w:rsidP="00B36E75">
      <w:pPr>
        <w:pStyle w:val="SectionHeading"/>
        <w:tabs>
          <w:tab w:val="left" w:pos="360"/>
          <w:tab w:val="left" w:pos="720"/>
          <w:tab w:val="left" w:pos="1440"/>
          <w:tab w:val="left" w:pos="2160"/>
          <w:tab w:val="left" w:pos="2880"/>
          <w:tab w:val="left" w:pos="3600"/>
          <w:tab w:val="left" w:pos="4320"/>
          <w:tab w:val="left" w:pos="5040"/>
        </w:tabs>
      </w:pPr>
      <w:r>
        <w:t>FISCAL ANALYSIS</w:t>
      </w:r>
    </w:p>
    <w:p w14:paraId="0C971D1C"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1C4460F0" w14:textId="77777777" w:rsidR="00B36E75" w:rsidRDefault="00B36E75" w:rsidP="00B36E75">
      <w:pPr>
        <w:pStyle w:val="InterSectionHeading"/>
        <w:tabs>
          <w:tab w:val="left" w:pos="720"/>
          <w:tab w:val="left" w:pos="1440"/>
          <w:tab w:val="left" w:pos="2160"/>
          <w:tab w:val="left" w:pos="2880"/>
          <w:tab w:val="left" w:pos="3600"/>
          <w:tab w:val="left" w:pos="4320"/>
          <w:tab w:val="left" w:pos="5040"/>
        </w:tabs>
      </w:pPr>
      <w:r>
        <w:t>EXECUTIVE BRANCH</w:t>
      </w:r>
    </w:p>
    <w:p w14:paraId="06479FA6"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04C44939" w14:textId="77777777" w:rsidR="00B36E75" w:rsidRDefault="00B36E75" w:rsidP="00B36E75">
      <w:pPr>
        <w:tabs>
          <w:tab w:val="left" w:pos="360"/>
          <w:tab w:val="left" w:pos="720"/>
          <w:tab w:val="left" w:pos="1440"/>
          <w:tab w:val="left" w:pos="2160"/>
          <w:tab w:val="left" w:pos="2880"/>
          <w:tab w:val="left" w:pos="3600"/>
          <w:tab w:val="left" w:pos="4320"/>
          <w:tab w:val="left" w:pos="5040"/>
        </w:tabs>
      </w:pPr>
      <w:r>
        <w:tab/>
        <w:t>None received.</w:t>
      </w:r>
    </w:p>
    <w:p w14:paraId="377D79B2" w14:textId="4787B3DB" w:rsidR="00B36E75" w:rsidRDefault="00B36E75" w:rsidP="00B36E75">
      <w:pPr>
        <w:tabs>
          <w:tab w:val="left" w:pos="360"/>
          <w:tab w:val="left" w:pos="720"/>
          <w:tab w:val="left" w:pos="1440"/>
          <w:tab w:val="left" w:pos="2160"/>
          <w:tab w:val="left" w:pos="2880"/>
          <w:tab w:val="left" w:pos="3600"/>
          <w:tab w:val="left" w:pos="4320"/>
          <w:tab w:val="left" w:pos="5040"/>
        </w:tabs>
      </w:pPr>
    </w:p>
    <w:p w14:paraId="63B278CE" w14:textId="77777777" w:rsidR="00B36E75" w:rsidRDefault="00B36E75" w:rsidP="00B36E75">
      <w:pPr>
        <w:pStyle w:val="InterSectionHeading"/>
        <w:tabs>
          <w:tab w:val="left" w:pos="720"/>
          <w:tab w:val="left" w:pos="1440"/>
          <w:tab w:val="left" w:pos="2160"/>
          <w:tab w:val="left" w:pos="2880"/>
          <w:tab w:val="left" w:pos="3600"/>
          <w:tab w:val="left" w:pos="4320"/>
          <w:tab w:val="left" w:pos="5040"/>
        </w:tabs>
      </w:pPr>
      <w:r>
        <w:t>OFFICE OF LEGISLATIVE SERVICES</w:t>
      </w:r>
    </w:p>
    <w:p w14:paraId="50D15A31"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0A7DDE19" w14:textId="77777777" w:rsidR="00B36E75" w:rsidRDefault="00B36E75" w:rsidP="00B36E75">
      <w:pPr>
        <w:tabs>
          <w:tab w:val="left" w:pos="360"/>
          <w:tab w:val="left" w:pos="720"/>
          <w:tab w:val="left" w:pos="1440"/>
          <w:tab w:val="left" w:pos="2160"/>
          <w:tab w:val="left" w:pos="2880"/>
          <w:tab w:val="left" w:pos="3600"/>
          <w:tab w:val="left" w:pos="4320"/>
          <w:tab w:val="left" w:pos="5040"/>
        </w:tabs>
      </w:pPr>
      <w:r>
        <w:tab/>
        <w:t>The OLS estimates that this bill would result in an indeterminate, multi-year loss of State revenue to the Property Tax Relief Fund resulting from gross income taxpayers claiming deductions authorized by the bill.  Some local governments may incur additional costs to produce affidavits requested by taxpayers attempting to claim this deduction, though the bill does not mandate any particular action by any municipal government.</w:t>
      </w:r>
    </w:p>
    <w:p w14:paraId="19BE25D3" w14:textId="77777777" w:rsidR="00B36E75" w:rsidRDefault="00B36E75" w:rsidP="00B36E75">
      <w:pPr>
        <w:tabs>
          <w:tab w:val="left" w:pos="360"/>
          <w:tab w:val="left" w:pos="720"/>
          <w:tab w:val="left" w:pos="1440"/>
          <w:tab w:val="left" w:pos="2160"/>
          <w:tab w:val="left" w:pos="2880"/>
          <w:tab w:val="left" w:pos="3600"/>
          <w:tab w:val="left" w:pos="4320"/>
          <w:tab w:val="left" w:pos="5040"/>
        </w:tabs>
      </w:pPr>
      <w:r>
        <w:tab/>
      </w:r>
      <w:r w:rsidRPr="003440A4">
        <w:t xml:space="preserve">The </w:t>
      </w:r>
      <w:r>
        <w:t xml:space="preserve">OLS </w:t>
      </w:r>
      <w:r w:rsidRPr="003440A4">
        <w:t xml:space="preserve">notes that in the Department of Community Affairs, there is currently the Lead Safe Home Remediation Pilot Program. This program is responsible for identifying and remediating lead-based paint hazards through interim controls to prevent elevated blood lead levels in pregnant women and children.  According to the </w:t>
      </w:r>
      <w:r>
        <w:t xml:space="preserve">department’s responses to </w:t>
      </w:r>
      <w:r w:rsidRPr="003440A4">
        <w:t xml:space="preserve">FY 2020 </w:t>
      </w:r>
      <w:r>
        <w:t xml:space="preserve">OLS </w:t>
      </w:r>
      <w:r w:rsidRPr="003440A4">
        <w:t xml:space="preserve">Discussion Points, this program remediated 403 homes at an average cost of $6,230 for remediation work and abated 52 homes for </w:t>
      </w:r>
      <w:r>
        <w:t>at an average cost of $14,436, not including administrative or program support costs</w:t>
      </w:r>
      <w:r w:rsidRPr="003440A4">
        <w:t xml:space="preserve">.  </w:t>
      </w:r>
      <w:r>
        <w:t xml:space="preserve">If one multiplies the average cost of the work to the number of homes, the total is </w:t>
      </w:r>
      <w:r w:rsidRPr="003440A4">
        <w:t>approximately $3.3 million.</w:t>
      </w:r>
      <w:r>
        <w:t xml:space="preserve">  The Department also stated that the program had a hard time recruiting participants for remediation work and that most households preferred abatement work to remediation, which is more costly.</w:t>
      </w:r>
      <w:r w:rsidRPr="003440A4">
        <w:t xml:space="preserve">  This is only one of many program</w:t>
      </w:r>
      <w:r>
        <w:t>s</w:t>
      </w:r>
      <w:r w:rsidRPr="003440A4">
        <w:t xml:space="preserve"> that supports lead remediation and abat</w:t>
      </w:r>
      <w:r>
        <w:t>ement in the State</w:t>
      </w:r>
      <w:r w:rsidRPr="003440A4">
        <w:t>.</w:t>
      </w:r>
      <w:r>
        <w:t xml:space="preserve">  </w:t>
      </w:r>
    </w:p>
    <w:p w14:paraId="2EBDC0BB" w14:textId="77777777" w:rsidR="00B36E75" w:rsidRDefault="00B36E75" w:rsidP="00B36E75">
      <w:pPr>
        <w:tabs>
          <w:tab w:val="left" w:pos="360"/>
          <w:tab w:val="left" w:pos="720"/>
          <w:tab w:val="left" w:pos="1440"/>
          <w:tab w:val="left" w:pos="2160"/>
          <w:tab w:val="left" w:pos="2880"/>
          <w:tab w:val="left" w:pos="3600"/>
          <w:tab w:val="left" w:pos="4320"/>
          <w:tab w:val="left" w:pos="5040"/>
        </w:tabs>
      </w:pPr>
      <w:r>
        <w:tab/>
        <w:t xml:space="preserve">The OLS does not have sufficient data on how many taxpayers have requested installation, remediation, abatement, or replacement work since January 1, 2018, and the OLS does not have data on how much this work would cost given that each residential property will require different amounts of remediation and abatement work, and therefore cannot make a forecast for the future </w:t>
      </w:r>
      <w:r>
        <w:lastRenderedPageBreak/>
        <w:t>tax years on how many taxpayers will claim this deduction and in what amounts.  Therefore, the OLS estimates that this bill would result in an indeterminate, multi-year loss of revenue to the Property Tax Relief Fund.  However, it is noted that a taxpayer is eligible for the deduction regardless of income, which may increase its usage and the State’s revenue loss.</w:t>
      </w:r>
    </w:p>
    <w:p w14:paraId="40979ECD"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13B3E249" w14:textId="77777777" w:rsidR="00B36E75" w:rsidRDefault="00B36E75" w:rsidP="00B36E7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36E75" w14:paraId="72FB799F" w14:textId="77777777" w:rsidTr="00D77823">
        <w:trPr>
          <w:trHeight w:val="403"/>
        </w:trPr>
        <w:tc>
          <w:tcPr>
            <w:tcW w:w="1260" w:type="dxa"/>
            <w:tcBorders>
              <w:top w:val="nil"/>
              <w:left w:val="nil"/>
              <w:bottom w:val="nil"/>
              <w:right w:val="nil"/>
            </w:tcBorders>
          </w:tcPr>
          <w:p w14:paraId="76FCCCC1" w14:textId="77777777" w:rsidR="00B36E75" w:rsidRDefault="00B36E75" w:rsidP="00D77823">
            <w:pPr>
              <w:pStyle w:val="10pointItalics"/>
              <w:rPr>
                <w:sz w:val="24"/>
              </w:rPr>
            </w:pPr>
            <w:r>
              <w:t>Section:</w:t>
            </w:r>
          </w:p>
        </w:tc>
        <w:tc>
          <w:tcPr>
            <w:tcW w:w="8100" w:type="dxa"/>
            <w:tcBorders>
              <w:top w:val="nil"/>
              <w:left w:val="nil"/>
              <w:bottom w:val="nil"/>
              <w:right w:val="nil"/>
            </w:tcBorders>
          </w:tcPr>
          <w:p w14:paraId="5B47F7D4" w14:textId="77777777" w:rsidR="00B36E75" w:rsidRDefault="00B36E75" w:rsidP="00D77823">
            <w:pPr>
              <w:pStyle w:val="10pointItalics"/>
              <w:rPr>
                <w:sz w:val="24"/>
              </w:rPr>
            </w:pPr>
            <w:r>
              <w:t>Revenue, Finance, and Appropriations</w:t>
            </w:r>
          </w:p>
        </w:tc>
      </w:tr>
      <w:tr w:rsidR="00B36E75" w14:paraId="28814FBA" w14:textId="77777777" w:rsidTr="00D77823">
        <w:trPr>
          <w:trHeight w:val="403"/>
        </w:trPr>
        <w:tc>
          <w:tcPr>
            <w:tcW w:w="1260" w:type="dxa"/>
            <w:tcBorders>
              <w:top w:val="nil"/>
              <w:left w:val="nil"/>
              <w:bottom w:val="nil"/>
              <w:right w:val="nil"/>
            </w:tcBorders>
          </w:tcPr>
          <w:p w14:paraId="3475C166" w14:textId="77777777" w:rsidR="00B36E75" w:rsidRDefault="00B36E75" w:rsidP="00D77823">
            <w:pPr>
              <w:pStyle w:val="10pointItalics"/>
              <w:rPr>
                <w:sz w:val="24"/>
              </w:rPr>
            </w:pPr>
            <w:r>
              <w:t>Analyst:</w:t>
            </w:r>
          </w:p>
        </w:tc>
        <w:tc>
          <w:tcPr>
            <w:tcW w:w="8100" w:type="dxa"/>
            <w:tcBorders>
              <w:top w:val="nil"/>
              <w:left w:val="nil"/>
              <w:bottom w:val="nil"/>
              <w:right w:val="nil"/>
            </w:tcBorders>
          </w:tcPr>
          <w:p w14:paraId="24892A9E" w14:textId="77777777" w:rsidR="00B36E75" w:rsidRDefault="00B36E75" w:rsidP="00D77823">
            <w:pPr>
              <w:pStyle w:val="10pointItalics"/>
            </w:pPr>
            <w:r>
              <w:t>Scott A. Brodsky</w:t>
            </w:r>
          </w:p>
          <w:p w14:paraId="3D34AA98" w14:textId="77777777" w:rsidR="00B36E75" w:rsidRDefault="00B36E75" w:rsidP="00D77823">
            <w:pPr>
              <w:pStyle w:val="10pointItalics"/>
              <w:rPr>
                <w:sz w:val="24"/>
              </w:rPr>
            </w:pPr>
            <w:r>
              <w:t>Principal Fiscal Analyst</w:t>
            </w:r>
          </w:p>
        </w:tc>
      </w:tr>
      <w:tr w:rsidR="00B36E75" w14:paraId="641829BE" w14:textId="77777777" w:rsidTr="00F84A7F">
        <w:trPr>
          <w:trHeight w:val="513"/>
        </w:trPr>
        <w:tc>
          <w:tcPr>
            <w:tcW w:w="1260" w:type="dxa"/>
            <w:tcBorders>
              <w:top w:val="nil"/>
              <w:left w:val="nil"/>
              <w:bottom w:val="nil"/>
              <w:right w:val="nil"/>
            </w:tcBorders>
            <w:tcMar>
              <w:top w:w="72" w:type="dxa"/>
            </w:tcMar>
          </w:tcPr>
          <w:p w14:paraId="03DC697E" w14:textId="77777777" w:rsidR="00B36E75" w:rsidRDefault="00B36E75" w:rsidP="00D77823">
            <w:pPr>
              <w:pStyle w:val="10pointItalics"/>
              <w:rPr>
                <w:sz w:val="24"/>
              </w:rPr>
            </w:pPr>
            <w:r>
              <w:t>Approved:</w:t>
            </w:r>
          </w:p>
        </w:tc>
        <w:tc>
          <w:tcPr>
            <w:tcW w:w="8100" w:type="dxa"/>
            <w:tcBorders>
              <w:top w:val="nil"/>
              <w:left w:val="nil"/>
              <w:bottom w:val="nil"/>
              <w:right w:val="nil"/>
            </w:tcBorders>
            <w:tcMar>
              <w:top w:w="72" w:type="dxa"/>
            </w:tcMar>
          </w:tcPr>
          <w:p w14:paraId="39C7AEDC" w14:textId="77777777" w:rsidR="00B36E75" w:rsidRDefault="00B36E75" w:rsidP="00D77823">
            <w:pPr>
              <w:pStyle w:val="10pointItalics"/>
            </w:pPr>
            <w:r>
              <w:t>Thomas Koenig</w:t>
            </w:r>
          </w:p>
          <w:p w14:paraId="3C8C0E94" w14:textId="77777777" w:rsidR="00B36E75" w:rsidRDefault="00B36E75" w:rsidP="00D77823">
            <w:pPr>
              <w:pStyle w:val="10pointItalics"/>
              <w:rPr>
                <w:sz w:val="24"/>
              </w:rPr>
            </w:pPr>
            <w:r>
              <w:t>Legislative Budget and Finance Officer</w:t>
            </w:r>
          </w:p>
        </w:tc>
      </w:tr>
    </w:tbl>
    <w:p w14:paraId="2A2411DF" w14:textId="3AC7C2CD" w:rsidR="00EE2556" w:rsidRDefault="00EE2556" w:rsidP="00B36E75">
      <w:pPr>
        <w:spacing w:line="287" w:lineRule="atLeast"/>
      </w:pPr>
    </w:p>
    <w:p w14:paraId="1C88F60F" w14:textId="77777777" w:rsidR="00EE2556" w:rsidRDefault="00EE2556" w:rsidP="00B36E75">
      <w:pPr>
        <w:spacing w:line="287" w:lineRule="atLeast"/>
      </w:pPr>
    </w:p>
    <w:p w14:paraId="20D33CDD" w14:textId="77777777" w:rsidR="00B36E75" w:rsidRDefault="00B36E75" w:rsidP="00B36E7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2D2A879" w14:textId="77777777" w:rsidR="00B36E75" w:rsidRDefault="00B36E75" w:rsidP="00B36E75">
      <w:pPr>
        <w:tabs>
          <w:tab w:val="left" w:pos="360"/>
          <w:tab w:val="left" w:pos="720"/>
          <w:tab w:val="left" w:pos="1440"/>
          <w:tab w:val="left" w:pos="2160"/>
          <w:tab w:val="left" w:pos="2880"/>
          <w:tab w:val="left" w:pos="3600"/>
          <w:tab w:val="left" w:pos="4320"/>
          <w:tab w:val="left" w:pos="5040"/>
        </w:tabs>
      </w:pPr>
    </w:p>
    <w:p w14:paraId="46962105" w14:textId="77777777" w:rsidR="00B36E75" w:rsidRDefault="00B36E75" w:rsidP="00B36E7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B36E75"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5F9E0" w14:textId="77777777" w:rsidR="00D6221C" w:rsidRDefault="00D6221C">
      <w:r>
        <w:separator/>
      </w:r>
    </w:p>
  </w:endnote>
  <w:endnote w:type="continuationSeparator" w:id="0">
    <w:p w14:paraId="65ECFD90" w14:textId="77777777" w:rsidR="00D6221C" w:rsidRDefault="00D62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65547A1C" w14:textId="77777777">
      <w:trPr>
        <w:trHeight w:hRule="exact" w:val="144"/>
      </w:trPr>
      <w:tc>
        <w:tcPr>
          <w:tcW w:w="3084" w:type="dxa"/>
          <w:tcBorders>
            <w:bottom w:val="single" w:sz="12" w:space="0" w:color="auto"/>
          </w:tcBorders>
        </w:tcPr>
        <w:p w14:paraId="6E4C3900" w14:textId="77777777" w:rsidR="00E042C5" w:rsidRDefault="00E042C5" w:rsidP="001106B5">
          <w:pPr>
            <w:pStyle w:val="10pointItalics"/>
          </w:pPr>
        </w:p>
      </w:tc>
      <w:tc>
        <w:tcPr>
          <w:tcW w:w="2856" w:type="dxa"/>
          <w:tcBorders>
            <w:bottom w:val="single" w:sz="12" w:space="0" w:color="auto"/>
          </w:tcBorders>
        </w:tcPr>
        <w:p w14:paraId="7D3395F4" w14:textId="77777777" w:rsidR="00E042C5" w:rsidRPr="001106B5" w:rsidRDefault="00E042C5">
          <w:pPr>
            <w:pStyle w:val="Footer"/>
            <w:rPr>
              <w:noProof/>
              <w:sz w:val="20"/>
              <w:szCs w:val="20"/>
            </w:rPr>
          </w:pPr>
        </w:p>
      </w:tc>
      <w:tc>
        <w:tcPr>
          <w:tcW w:w="3420" w:type="dxa"/>
          <w:tcBorders>
            <w:bottom w:val="single" w:sz="12" w:space="0" w:color="auto"/>
          </w:tcBorders>
        </w:tcPr>
        <w:p w14:paraId="3F0CB3A4" w14:textId="77777777" w:rsidR="00E042C5" w:rsidRDefault="00E042C5" w:rsidP="001106B5">
          <w:pPr>
            <w:pStyle w:val="10pointItalics"/>
          </w:pPr>
        </w:p>
      </w:tc>
    </w:tr>
    <w:tr w:rsidR="00E042C5" w14:paraId="7940490C" w14:textId="77777777">
      <w:trPr>
        <w:trHeight w:val="887"/>
      </w:trPr>
      <w:tc>
        <w:tcPr>
          <w:tcW w:w="3084" w:type="dxa"/>
          <w:tcBorders>
            <w:top w:val="single" w:sz="12" w:space="0" w:color="auto"/>
          </w:tcBorders>
          <w:tcMar>
            <w:top w:w="29" w:type="dxa"/>
            <w:left w:w="115" w:type="dxa"/>
            <w:right w:w="115" w:type="dxa"/>
          </w:tcMar>
          <w:vAlign w:val="bottom"/>
        </w:tcPr>
        <w:p w14:paraId="74DD74B6" w14:textId="77777777" w:rsidR="00E042C5" w:rsidRDefault="00E042C5" w:rsidP="00125D26">
          <w:pPr>
            <w:pStyle w:val="10pointItalics"/>
            <w:jc w:val="center"/>
          </w:pPr>
          <w:r>
            <w:t>Office of Legislative Services</w:t>
          </w:r>
        </w:p>
        <w:p w14:paraId="6ED36393" w14:textId="77777777" w:rsidR="00E042C5" w:rsidRDefault="00E042C5" w:rsidP="00125D26">
          <w:pPr>
            <w:pStyle w:val="10pointItalics"/>
            <w:jc w:val="center"/>
          </w:pPr>
          <w:r>
            <w:t>State House Annex</w:t>
          </w:r>
        </w:p>
        <w:p w14:paraId="3E9FE92D"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17C1370C"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6A6976B6" w14:textId="77777777" w:rsidR="00E042C5" w:rsidRDefault="000339C9">
          <w:pPr>
            <w:pStyle w:val="Footer"/>
          </w:pPr>
          <w:r>
            <w:rPr>
              <w:noProof/>
              <w:sz w:val="20"/>
              <w:szCs w:val="20"/>
            </w:rPr>
            <w:object w:dxaOrig="1440" w:dyaOrig="1440" w14:anchorId="1430F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98735330" r:id="rId2"/>
            </w:object>
          </w:r>
        </w:p>
      </w:tc>
      <w:tc>
        <w:tcPr>
          <w:tcW w:w="3420" w:type="dxa"/>
          <w:tcBorders>
            <w:top w:val="single" w:sz="12" w:space="0" w:color="auto"/>
          </w:tcBorders>
          <w:tcMar>
            <w:top w:w="29" w:type="dxa"/>
            <w:left w:w="115" w:type="dxa"/>
            <w:right w:w="115" w:type="dxa"/>
          </w:tcMar>
          <w:vAlign w:val="bottom"/>
        </w:tcPr>
        <w:p w14:paraId="6AFC1C86" w14:textId="77777777" w:rsidR="00E042C5" w:rsidRDefault="00E042C5" w:rsidP="00125D26">
          <w:pPr>
            <w:pStyle w:val="10pointItalics"/>
            <w:jc w:val="center"/>
          </w:pPr>
          <w:r>
            <w:t>Legislative Budget and Finance Office</w:t>
          </w:r>
        </w:p>
        <w:p w14:paraId="64DF3CE9" w14:textId="77777777" w:rsidR="00E042C5" w:rsidRDefault="00E042C5" w:rsidP="00125D26">
          <w:pPr>
            <w:pStyle w:val="10pointItalics"/>
            <w:jc w:val="center"/>
          </w:pPr>
          <w:r>
            <w:t>Phone (609) 847-3105</w:t>
          </w:r>
        </w:p>
        <w:p w14:paraId="633096C7" w14:textId="77777777" w:rsidR="00E042C5" w:rsidRDefault="00E042C5" w:rsidP="00125D26">
          <w:pPr>
            <w:pStyle w:val="10pointItalics"/>
            <w:jc w:val="center"/>
          </w:pPr>
          <w:r>
            <w:t>Fax (609) 777-2442</w:t>
          </w:r>
        </w:p>
        <w:p w14:paraId="5A152BDB" w14:textId="77777777" w:rsidR="00E042C5" w:rsidRDefault="00E042C5" w:rsidP="00125D26">
          <w:pPr>
            <w:pStyle w:val="10pointItalics"/>
            <w:jc w:val="center"/>
          </w:pPr>
          <w:r>
            <w:t>www.njleg.state.nj.us</w:t>
          </w:r>
        </w:p>
      </w:tc>
    </w:tr>
  </w:tbl>
  <w:p w14:paraId="323F3F0E"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BE6A8" w14:textId="77777777" w:rsidR="00D6221C" w:rsidRDefault="00D6221C">
      <w:r>
        <w:separator/>
      </w:r>
    </w:p>
  </w:footnote>
  <w:footnote w:type="continuationSeparator" w:id="0">
    <w:p w14:paraId="27A200A1" w14:textId="77777777" w:rsidR="00D6221C" w:rsidRDefault="00D62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B0624" w14:textId="4CE36402" w:rsidR="0075735C" w:rsidRDefault="0075735C" w:rsidP="0075735C">
    <w:pPr>
      <w:pStyle w:val="Header"/>
      <w:jc w:val="center"/>
    </w:pPr>
    <w:r>
      <w:t>FE to A1841 [3R]</w:t>
    </w:r>
  </w:p>
  <w:p w14:paraId="3FF75CF5" w14:textId="74A62D1E" w:rsidR="0075735C" w:rsidRDefault="0075735C" w:rsidP="0075735C">
    <w:pPr>
      <w:pStyle w:val="Header"/>
      <w:jc w:val="center"/>
    </w:pPr>
    <w:r>
      <w:fldChar w:fldCharType="begin"/>
    </w:r>
    <w:r>
      <w:instrText xml:space="preserve"> PAGE  \* MERGEFORMAT </w:instrText>
    </w:r>
    <w:r>
      <w:fldChar w:fldCharType="separate"/>
    </w:r>
    <w:r w:rsidR="000339C9">
      <w:rPr>
        <w:noProof/>
      </w:rPr>
      <w:t>3</w:t>
    </w:r>
    <w:r>
      <w:fldChar w:fldCharType="end"/>
    </w:r>
  </w:p>
  <w:p w14:paraId="0FB60098" w14:textId="77777777" w:rsidR="0075735C" w:rsidRDefault="0075735C" w:rsidP="007573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35C"/>
    <w:rsid w:val="00011EDD"/>
    <w:rsid w:val="00013973"/>
    <w:rsid w:val="000333DF"/>
    <w:rsid w:val="000339C9"/>
    <w:rsid w:val="00036860"/>
    <w:rsid w:val="00042B0B"/>
    <w:rsid w:val="000629F9"/>
    <w:rsid w:val="00064CD9"/>
    <w:rsid w:val="000701B0"/>
    <w:rsid w:val="00070F62"/>
    <w:rsid w:val="000820F8"/>
    <w:rsid w:val="0008691D"/>
    <w:rsid w:val="00095290"/>
    <w:rsid w:val="000A16EC"/>
    <w:rsid w:val="000B1CCB"/>
    <w:rsid w:val="000C074D"/>
    <w:rsid w:val="000C07FB"/>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4789"/>
    <w:rsid w:val="00210E60"/>
    <w:rsid w:val="002116FF"/>
    <w:rsid w:val="00212908"/>
    <w:rsid w:val="00213CFF"/>
    <w:rsid w:val="00220166"/>
    <w:rsid w:val="00231207"/>
    <w:rsid w:val="00234802"/>
    <w:rsid w:val="00241AAD"/>
    <w:rsid w:val="002427E6"/>
    <w:rsid w:val="002451F9"/>
    <w:rsid w:val="002518C8"/>
    <w:rsid w:val="00252DE9"/>
    <w:rsid w:val="0025362F"/>
    <w:rsid w:val="00255944"/>
    <w:rsid w:val="00261FC7"/>
    <w:rsid w:val="00275600"/>
    <w:rsid w:val="00290E57"/>
    <w:rsid w:val="0029229D"/>
    <w:rsid w:val="002977FC"/>
    <w:rsid w:val="002A15C4"/>
    <w:rsid w:val="002A2F18"/>
    <w:rsid w:val="002A5C0C"/>
    <w:rsid w:val="002D4307"/>
    <w:rsid w:val="002D7381"/>
    <w:rsid w:val="002D7863"/>
    <w:rsid w:val="002E3A30"/>
    <w:rsid w:val="002E4A57"/>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A15"/>
    <w:rsid w:val="003A5E75"/>
    <w:rsid w:val="003B66B0"/>
    <w:rsid w:val="003C23FD"/>
    <w:rsid w:val="003C5892"/>
    <w:rsid w:val="003C6FD3"/>
    <w:rsid w:val="003D4453"/>
    <w:rsid w:val="00407C9E"/>
    <w:rsid w:val="0041022E"/>
    <w:rsid w:val="004149CC"/>
    <w:rsid w:val="00426C11"/>
    <w:rsid w:val="00427C9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1602"/>
    <w:rsid w:val="005470F3"/>
    <w:rsid w:val="00570997"/>
    <w:rsid w:val="00577AA8"/>
    <w:rsid w:val="005850CE"/>
    <w:rsid w:val="005A6D23"/>
    <w:rsid w:val="005C1947"/>
    <w:rsid w:val="005C1E9D"/>
    <w:rsid w:val="005E03E7"/>
    <w:rsid w:val="005E31F1"/>
    <w:rsid w:val="005E75AB"/>
    <w:rsid w:val="00601F73"/>
    <w:rsid w:val="00625D15"/>
    <w:rsid w:val="006427ED"/>
    <w:rsid w:val="00651611"/>
    <w:rsid w:val="00653AE2"/>
    <w:rsid w:val="006671C7"/>
    <w:rsid w:val="006701E8"/>
    <w:rsid w:val="006917CF"/>
    <w:rsid w:val="00692BD4"/>
    <w:rsid w:val="006A1023"/>
    <w:rsid w:val="006B22F3"/>
    <w:rsid w:val="006B2FD5"/>
    <w:rsid w:val="006B5C2D"/>
    <w:rsid w:val="006B6C16"/>
    <w:rsid w:val="006D6F6C"/>
    <w:rsid w:val="006F239A"/>
    <w:rsid w:val="006F505D"/>
    <w:rsid w:val="006F6896"/>
    <w:rsid w:val="006F7203"/>
    <w:rsid w:val="00722AEF"/>
    <w:rsid w:val="00724396"/>
    <w:rsid w:val="00737260"/>
    <w:rsid w:val="00737A6C"/>
    <w:rsid w:val="00743F01"/>
    <w:rsid w:val="00744AE4"/>
    <w:rsid w:val="0075735C"/>
    <w:rsid w:val="00763D60"/>
    <w:rsid w:val="007833B1"/>
    <w:rsid w:val="007920AC"/>
    <w:rsid w:val="00797122"/>
    <w:rsid w:val="007A0F7E"/>
    <w:rsid w:val="007A42C5"/>
    <w:rsid w:val="007A65A1"/>
    <w:rsid w:val="007B1FCF"/>
    <w:rsid w:val="007C4620"/>
    <w:rsid w:val="007E337B"/>
    <w:rsid w:val="007E5EB3"/>
    <w:rsid w:val="007E6066"/>
    <w:rsid w:val="007E74CE"/>
    <w:rsid w:val="007F41CB"/>
    <w:rsid w:val="008015AB"/>
    <w:rsid w:val="00804E41"/>
    <w:rsid w:val="00811BC0"/>
    <w:rsid w:val="008231E8"/>
    <w:rsid w:val="008266B7"/>
    <w:rsid w:val="00834315"/>
    <w:rsid w:val="00854B89"/>
    <w:rsid w:val="00855555"/>
    <w:rsid w:val="00881BED"/>
    <w:rsid w:val="00881EF3"/>
    <w:rsid w:val="00883E7C"/>
    <w:rsid w:val="00886261"/>
    <w:rsid w:val="00894971"/>
    <w:rsid w:val="008C0341"/>
    <w:rsid w:val="008D4F54"/>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3E0C"/>
    <w:rsid w:val="00A63176"/>
    <w:rsid w:val="00A70D0C"/>
    <w:rsid w:val="00A812A3"/>
    <w:rsid w:val="00A9794C"/>
    <w:rsid w:val="00AB0440"/>
    <w:rsid w:val="00AC3FC5"/>
    <w:rsid w:val="00AD340B"/>
    <w:rsid w:val="00AE3966"/>
    <w:rsid w:val="00AF11C6"/>
    <w:rsid w:val="00B002D1"/>
    <w:rsid w:val="00B057F1"/>
    <w:rsid w:val="00B143A9"/>
    <w:rsid w:val="00B36E75"/>
    <w:rsid w:val="00B4569E"/>
    <w:rsid w:val="00B45879"/>
    <w:rsid w:val="00B47E57"/>
    <w:rsid w:val="00B551EB"/>
    <w:rsid w:val="00B55F3D"/>
    <w:rsid w:val="00B6784D"/>
    <w:rsid w:val="00B744C7"/>
    <w:rsid w:val="00B74768"/>
    <w:rsid w:val="00B84AC8"/>
    <w:rsid w:val="00B90113"/>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221C"/>
    <w:rsid w:val="00D638D0"/>
    <w:rsid w:val="00D67A0A"/>
    <w:rsid w:val="00D734B9"/>
    <w:rsid w:val="00D762A6"/>
    <w:rsid w:val="00D762BF"/>
    <w:rsid w:val="00D84564"/>
    <w:rsid w:val="00D958CF"/>
    <w:rsid w:val="00D968A7"/>
    <w:rsid w:val="00D96D2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2556"/>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4A7F"/>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3945E8F"/>
  <w15:docId w15:val="{72A7E3ED-5834-43C5-BFE6-BCAF7B5B5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204789"/>
    <w:rPr>
      <w:sz w:val="16"/>
      <w:szCs w:val="16"/>
    </w:rPr>
  </w:style>
  <w:style w:type="paragraph" w:styleId="CommentText">
    <w:name w:val="annotation text"/>
    <w:basedOn w:val="Normal"/>
    <w:link w:val="CommentTextChar"/>
    <w:semiHidden/>
    <w:unhideWhenUsed/>
    <w:rsid w:val="00204789"/>
    <w:pPr>
      <w:spacing w:line="240" w:lineRule="auto"/>
    </w:pPr>
    <w:rPr>
      <w:sz w:val="20"/>
      <w:szCs w:val="20"/>
    </w:rPr>
  </w:style>
  <w:style w:type="character" w:customStyle="1" w:styleId="CommentTextChar">
    <w:name w:val="Comment Text Char"/>
    <w:basedOn w:val="DefaultParagraphFont"/>
    <w:link w:val="CommentText"/>
    <w:semiHidden/>
    <w:rsid w:val="00204789"/>
  </w:style>
  <w:style w:type="paragraph" w:styleId="CommentSubject">
    <w:name w:val="annotation subject"/>
    <w:basedOn w:val="CommentText"/>
    <w:next w:val="CommentText"/>
    <w:link w:val="CommentSubjectChar"/>
    <w:semiHidden/>
    <w:unhideWhenUsed/>
    <w:rsid w:val="00204789"/>
    <w:rPr>
      <w:b/>
      <w:bCs/>
    </w:rPr>
  </w:style>
  <w:style w:type="character" w:customStyle="1" w:styleId="CommentSubjectChar">
    <w:name w:val="Comment Subject Char"/>
    <w:basedOn w:val="CommentTextChar"/>
    <w:link w:val="CommentSubject"/>
    <w:semiHidden/>
    <w:rsid w:val="00204789"/>
    <w:rPr>
      <w:b/>
      <w:bCs/>
    </w:rPr>
  </w:style>
  <w:style w:type="paragraph" w:styleId="BalloonText">
    <w:name w:val="Balloon Text"/>
    <w:basedOn w:val="Normal"/>
    <w:link w:val="BalloonTextChar"/>
    <w:semiHidden/>
    <w:unhideWhenUsed/>
    <w:rsid w:val="002047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4789"/>
    <w:rPr>
      <w:rFonts w:ascii="Segoe UI" w:hAnsi="Segoe UI" w:cs="Segoe UI"/>
      <w:sz w:val="18"/>
      <w:szCs w:val="18"/>
    </w:rPr>
  </w:style>
  <w:style w:type="paragraph" w:styleId="ListParagraph">
    <w:name w:val="List Paragraph"/>
    <w:basedOn w:val="Normal"/>
    <w:uiPriority w:val="34"/>
    <w:qFormat/>
    <w:rsid w:val="00EE2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937</Words>
  <Characters>5121</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A1841 3R  FISCAL ESTIMATE</vt:lpstr>
    </vt:vector>
  </TitlesOfParts>
  <Manager>Scott A. Brodsky;R230</Manager>
  <Company>Office of Legislative Services</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3R  FISCAL ESTIMATE</dc:title>
  <dc:creator>Assemblywoman TIMBERLAKE Assemblywoman QUIJANO</dc:creator>
  <cp:keywords>A1841|3|RF |243|265|265|!||</cp:keywords>
  <dc:description>sponsor 11/15</dc:description>
  <cp:lastModifiedBy>Bektas, Brenda</cp:lastModifiedBy>
  <cp:revision>2</cp:revision>
  <dcterms:created xsi:type="dcterms:W3CDTF">2021-11-18T15:08:00Z</dcterms:created>
  <dcterms:modified xsi:type="dcterms:W3CDTF">2021-11-18T15:08:00Z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