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D33" w:rsidRDefault="002D6D33" w:rsidP="002D6D33">
      <w:pPr>
        <w:pStyle w:val="bpuBill"/>
      </w:pPr>
      <w:bookmarkStart w:id="0" w:name="bpuFrontPg"/>
      <w:bookmarkEnd w:id="0"/>
      <w:r>
        <w:t xml:space="preserve">ASSEMBLY, No. 1871 </w:t>
      </w:r>
    </w:p>
    <w:p w:rsidR="002D6D33" w:rsidRPr="002D6D33" w:rsidRDefault="002D6D33" w:rsidP="002D6D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968" r:id="rId8"/>
        </w:object>
      </w:r>
    </w:p>
    <w:p w:rsidR="002D6D33" w:rsidRDefault="002D6D33" w:rsidP="002D6D33">
      <w:pPr>
        <w:pStyle w:val="bpuState"/>
      </w:pPr>
      <w:r>
        <w:t>STATE OF NEW JERSEY</w:t>
      </w:r>
    </w:p>
    <w:p w:rsidR="002D6D33" w:rsidRDefault="002D6D33" w:rsidP="002D6D33">
      <w:pPr>
        <w:pStyle w:val="bpuLegislature"/>
      </w:pPr>
      <w:r>
        <w:t>219th LEGISLATURE</w:t>
      </w:r>
    </w:p>
    <w:p w:rsidR="002D6D33" w:rsidRDefault="002D6D33" w:rsidP="002D6D33">
      <w:pPr>
        <w:pStyle w:val="bpuWpGraphic"/>
      </w:pPr>
      <w:r>
        <w:object w:dxaOrig="8985" w:dyaOrig="255">
          <v:shape id="_x0000_i1026" type="#_x0000_t75" style="width:6in;height:12pt" o:ole="">
            <v:imagedata r:id="rId7" o:title=""/>
          </v:shape>
          <o:OLEObject Type="Embed" ProgID="WPWin6.1" ShapeID="_x0000_i1026" DrawAspect="Content" ObjectID="_1682333969" r:id="rId9"/>
        </w:object>
      </w:r>
      <w:r>
        <w:t xml:space="preserve">  </w:t>
      </w:r>
    </w:p>
    <w:p w:rsidR="002D6D33" w:rsidRDefault="002D6D33" w:rsidP="002D6D33">
      <w:pPr>
        <w:pStyle w:val="bpuIntro"/>
      </w:pPr>
      <w:r>
        <w:t>PRE-FILED FOR INTRODUCTION IN THE 2020 SESSION</w:t>
      </w:r>
    </w:p>
    <w:p w:rsidR="002D6D33" w:rsidRDefault="002D6D33" w:rsidP="002D6D33">
      <w:pPr>
        <w:pStyle w:val="bpuIntro"/>
      </w:pPr>
    </w:p>
    <w:p w:rsidR="002D6D33" w:rsidRDefault="002D6D33" w:rsidP="002D6D33">
      <w:pPr>
        <w:pStyle w:val="bpuIntro"/>
        <w:sectPr w:rsidR="002D6D33" w:rsidSect="00A84D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6D33" w:rsidRDefault="002D6D33" w:rsidP="002D6D33">
      <w:pPr>
        <w:pStyle w:val="bpuIntro"/>
      </w:pPr>
    </w:p>
    <w:p w:rsidR="002D6D33" w:rsidRDefault="002D6D33" w:rsidP="002D6D33">
      <w:pPr>
        <w:pStyle w:val="bpuSponsor"/>
      </w:pPr>
      <w:r>
        <w:t>Sponsored by:</w:t>
      </w:r>
    </w:p>
    <w:p w:rsidR="002D6D33" w:rsidRDefault="0008146E" w:rsidP="0008146E">
      <w:pPr>
        <w:pStyle w:val="bpuSponsor"/>
      </w:pPr>
      <w:r>
        <w:t>Assemblywoman  NANCY F. MUNOZ</w:t>
      </w:r>
    </w:p>
    <w:p w:rsidR="0008146E" w:rsidRDefault="0008146E" w:rsidP="0008146E">
      <w:pPr>
        <w:pStyle w:val="bpuSponsor"/>
      </w:pPr>
      <w:r>
        <w:t>District 21 (Morris, Somerset and Union)</w:t>
      </w:r>
    </w:p>
    <w:p w:rsidR="0008146E" w:rsidRDefault="00DF3458" w:rsidP="00DF3458">
      <w:pPr>
        <w:pStyle w:val="bpuSponsor"/>
      </w:pPr>
      <w:r>
        <w:t>Assemblyman  BRIAN BERGEN</w:t>
      </w:r>
    </w:p>
    <w:p w:rsidR="00DF3458" w:rsidRDefault="00DF3458" w:rsidP="00DF3458">
      <w:pPr>
        <w:pStyle w:val="bpuSponsor"/>
      </w:pPr>
      <w:r>
        <w:t>District 25 (Morris and Somerset)</w:t>
      </w:r>
    </w:p>
    <w:p w:rsidR="00DF3458" w:rsidRPr="00DF3458" w:rsidRDefault="00DF3458" w:rsidP="00DF3458">
      <w:pPr>
        <w:pStyle w:val="bpuSponsor"/>
      </w:pPr>
    </w:p>
    <w:p w:rsidR="002D6D33" w:rsidRDefault="00A84D21" w:rsidP="00A84D21">
      <w:pPr>
        <w:pStyle w:val="bpuSponsor"/>
      </w:pPr>
      <w:r>
        <w:t>Co-Sponsored by:</w:t>
      </w:r>
    </w:p>
    <w:p w:rsidR="00A84D21" w:rsidRPr="00A84D21" w:rsidRDefault="00A84D21" w:rsidP="00A84D21">
      <w:pPr>
        <w:pStyle w:val="bpuSponsor"/>
      </w:pPr>
      <w:r w:rsidRPr="00A84D21">
        <w:t xml:space="preserve">Assemblymen McGuckin, Rooney, </w:t>
      </w:r>
      <w:proofErr w:type="spellStart"/>
      <w:r w:rsidRPr="00A84D21">
        <w:t>DiMaio</w:t>
      </w:r>
      <w:proofErr w:type="spellEnd"/>
      <w:r w:rsidRPr="00A84D21">
        <w:t>, Clifton, Assemblywoman B.DeCroce, Assemblymen Bramnick, Thomson, S.Kean and Assemblywoman Dunn</w:t>
      </w:r>
    </w:p>
    <w:p w:rsidR="00C65393" w:rsidRDefault="00C65393" w:rsidP="002D6D33"/>
    <w:p w:rsidR="00A84D21" w:rsidRDefault="00A84D21" w:rsidP="002D6D33"/>
    <w:p w:rsidR="002D6D33" w:rsidRPr="002D6D33" w:rsidRDefault="002D6D33" w:rsidP="002D6D33"/>
    <w:p w:rsidR="002D6D33" w:rsidRDefault="002D6D33" w:rsidP="002D6D33">
      <w:pPr>
        <w:pStyle w:val="bpuSponsor"/>
      </w:pPr>
    </w:p>
    <w:p w:rsidR="002D6D33" w:rsidRDefault="002D6D33" w:rsidP="002D6D33">
      <w:pPr>
        <w:pStyle w:val="bpuSponsor"/>
      </w:pPr>
      <w:r>
        <w:t>SYNOPSIS</w:t>
      </w:r>
    </w:p>
    <w:p w:rsidR="002D6D33" w:rsidRDefault="002D6D33" w:rsidP="002D6D33">
      <w:pPr>
        <w:pStyle w:val="bpuNormText"/>
      </w:pPr>
      <w:r>
        <w:tab/>
        <w:t xml:space="preserve">Requires COAH to calculate affordable housing obligations on Statewide basis. </w:t>
      </w:r>
    </w:p>
    <w:p w:rsidR="002D6D33" w:rsidRDefault="002D6D33" w:rsidP="002D6D33">
      <w:pPr>
        <w:pStyle w:val="bpuNormText"/>
      </w:pPr>
    </w:p>
    <w:p w:rsidR="002D6D33" w:rsidRDefault="002D6D33" w:rsidP="002D6D33">
      <w:pPr>
        <w:pStyle w:val="bpuSponsor"/>
      </w:pPr>
      <w:r>
        <w:t xml:space="preserve">CURRENT VERSION OF TEXT </w:t>
      </w:r>
    </w:p>
    <w:p w:rsidR="002D6D33" w:rsidRDefault="002D6D33" w:rsidP="002D6D33">
      <w:pPr>
        <w:pStyle w:val="bpuNormText"/>
      </w:pPr>
      <w:r>
        <w:tab/>
        <w:t>Introduced Pending Technical Review by Legislative Counsel.</w:t>
      </w:r>
    </w:p>
    <w:p w:rsidR="002D6D33" w:rsidRDefault="002D6D33" w:rsidP="002D6D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6D33" w:rsidRDefault="002D6D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6D33" w:rsidSect="002D6D33">
          <w:type w:val="continuous"/>
          <w:pgSz w:w="12240" w:h="20160" w:code="5"/>
          <w:pgMar w:top="2160" w:right="2275" w:bottom="1440" w:left="2275" w:header="72" w:footer="720" w:gutter="0"/>
          <w:pgNumType w:start="1"/>
          <w:cols w:space="720"/>
          <w:docGrid w:linePitch="360"/>
        </w:sectPr>
      </w:pPr>
    </w:p>
    <w:p w:rsidR="008E18B2" w:rsidRPr="00677316" w:rsidRDefault="008E18B2" w:rsidP="008E18B2">
      <w:pPr>
        <w:pStyle w:val="HangingAnAct"/>
        <w:rPr>
          <w:rStyle w:val="HangingAnActChar"/>
        </w:rPr>
      </w:pPr>
      <w:r w:rsidRPr="008E18B2">
        <w:rPr>
          <w:rStyle w:val="BillHead"/>
        </w:rPr>
        <w:lastRenderedPageBreak/>
        <w:t>An Act</w:t>
      </w:r>
      <w:r w:rsidRPr="006B7FA7">
        <w:rPr>
          <w:rStyle w:val="HangingAnActChar"/>
        </w:rPr>
        <w:t xml:space="preserve"> </w:t>
      </w:r>
      <w:r>
        <w:t xml:space="preserve">concerning the calculation </w:t>
      </w:r>
      <w:bookmarkStart w:id="1" w:name="_GoBack"/>
      <w:bookmarkEnd w:id="1"/>
      <w:r>
        <w:t xml:space="preserve">of affordable housing obligations and amending </w:t>
      </w:r>
      <w:r w:rsidRPr="005C13E9">
        <w:t>P.L.1985, c.222.</w:t>
      </w:r>
    </w:p>
    <w:p w:rsidR="008E18B2" w:rsidRPr="00D71D68" w:rsidRDefault="008E18B2" w:rsidP="008E18B2"/>
    <w:p w:rsidR="008E18B2" w:rsidRPr="00AA7880" w:rsidRDefault="008E18B2" w:rsidP="008E18B2">
      <w:r>
        <w:tab/>
      </w:r>
      <w:r>
        <w:rPr>
          <w:rStyle w:val="BillHeading2"/>
        </w:rPr>
        <w:t xml:space="preserve">Be It Enacted </w:t>
      </w:r>
      <w:r>
        <w:rPr>
          <w:rStyle w:val="BillLanguage"/>
        </w:rPr>
        <w:t>by the Senate and General Assembly of the State of New Jersey:</w:t>
      </w:r>
    </w:p>
    <w:p w:rsidR="008E18B2" w:rsidRDefault="008E18B2" w:rsidP="008E18B2"/>
    <w:p w:rsidR="008E18B2" w:rsidRPr="009D3078" w:rsidRDefault="008E18B2" w:rsidP="008E18B2">
      <w:r>
        <w:tab/>
        <w:t>1.</w:t>
      </w:r>
      <w:r>
        <w:tab/>
      </w:r>
      <w:r w:rsidRPr="009D3078">
        <w:t xml:space="preserve">Section </w:t>
      </w:r>
      <w:r>
        <w:t>4</w:t>
      </w:r>
      <w:r w:rsidRPr="009D3078">
        <w:t xml:space="preserve"> of P.L.1985, c.222 (C.52:27D-30</w:t>
      </w:r>
      <w:r>
        <w:t>4</w:t>
      </w:r>
      <w:r w:rsidRPr="009D3078">
        <w:t>) is amended to read as follows:</w:t>
      </w:r>
    </w:p>
    <w:p w:rsidR="008E18B2" w:rsidRDefault="008E18B2" w:rsidP="008E18B2">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8E18B2" w:rsidRDefault="008E18B2" w:rsidP="008E18B2">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8E18B2" w:rsidRDefault="008E18B2" w:rsidP="008E18B2">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8E18B2" w:rsidRDefault="008E18B2" w:rsidP="008E18B2">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8E18B2" w:rsidRDefault="008E18B2" w:rsidP="008E18B2">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 </w:t>
      </w:r>
    </w:p>
    <w:p w:rsidR="008E18B2" w:rsidRDefault="008E18B2" w:rsidP="008E18B2">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8E18B2" w:rsidRDefault="008E18B2" w:rsidP="008E18B2">
      <w:r>
        <w:tab/>
        <w:t>f.</w:t>
      </w:r>
      <w:r>
        <w:tab/>
        <w:t>"Inclusionary development" means a residential housing development in which a substantial percentage of the housing units are provided for a reasonable income range of low and moderate income households.</w:t>
      </w:r>
    </w:p>
    <w:p w:rsidR="008E18B2" w:rsidRDefault="008E18B2" w:rsidP="008E18B2">
      <w:r>
        <w:lastRenderedPageBreak/>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8E18B2" w:rsidRDefault="008E18B2" w:rsidP="008E18B2">
      <w:r>
        <w:tab/>
        <w:t>h.</w:t>
      </w:r>
      <w:r>
        <w:tab/>
        <w:t>"Development" means any development for which permission may be required pursuant to the "Municipal Land Use Law," P.L.1975, c.291 (C.40:55D-1 et seq.).</w:t>
      </w:r>
    </w:p>
    <w:p w:rsidR="008E18B2" w:rsidRDefault="008E18B2" w:rsidP="008E18B2">
      <w:r>
        <w:tab/>
      </w:r>
      <w:proofErr w:type="spellStart"/>
      <w:r>
        <w:t>i</w:t>
      </w:r>
      <w:proofErr w:type="spellEnd"/>
      <w:r>
        <w:t>.</w:t>
      </w:r>
      <w:r>
        <w:tab/>
        <w:t>"Agency" means the New Jersey Housing and Mortgage Finance Agency established by P.L.1983, c.530 (C.55:14K-1 et seq.).</w:t>
      </w:r>
    </w:p>
    <w:p w:rsidR="008E18B2" w:rsidRDefault="008E18B2" w:rsidP="008E18B2">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8E18B2" w:rsidRDefault="008E18B2" w:rsidP="008E18B2">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8E18B2" w:rsidRDefault="008E18B2" w:rsidP="008E18B2">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8E18B2" w:rsidRPr="009D3078" w:rsidRDefault="008E18B2" w:rsidP="008E18B2">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8E18B2" w:rsidRDefault="008E18B2" w:rsidP="008E18B2">
      <w:r>
        <w:t>(cf: P.L.</w:t>
      </w:r>
      <w:r w:rsidRPr="009D3078">
        <w:t>2008, c.46, s.5</w:t>
      </w:r>
      <w:r>
        <w:t>)</w:t>
      </w:r>
    </w:p>
    <w:p w:rsidR="008E18B2" w:rsidRDefault="008E18B2" w:rsidP="008E18B2"/>
    <w:p w:rsidR="008E18B2" w:rsidRDefault="008E18B2" w:rsidP="008E18B2">
      <w:r>
        <w:tab/>
        <w:t>2.</w:t>
      </w:r>
      <w:r>
        <w:tab/>
      </w:r>
      <w:r w:rsidRPr="00F73606">
        <w:t>Section 7 of P.L.1985, c.222 (C.52:27D-307) is amended to read as follows:</w:t>
      </w:r>
    </w:p>
    <w:p w:rsidR="008E18B2" w:rsidRDefault="008E18B2" w:rsidP="008E18B2">
      <w:r>
        <w:tab/>
        <w:t>7.</w:t>
      </w:r>
      <w:r>
        <w:tab/>
        <w:t xml:space="preserve">It shall be the duty of the council, seven months after the confirmation of the last member initially appointed to the council, </w:t>
      </w:r>
      <w:r>
        <w:lastRenderedPageBreak/>
        <w:t>or January 1, 1986, whichever is earlier, and from time to time thereafter, to:</w:t>
      </w:r>
    </w:p>
    <w:p w:rsidR="008E18B2" w:rsidRDefault="008E18B2" w:rsidP="008E18B2">
      <w:r>
        <w:tab/>
        <w:t>a.</w:t>
      </w:r>
      <w:r>
        <w:tab/>
        <w:t>Determine housing regions of the State;</w:t>
      </w:r>
    </w:p>
    <w:p w:rsidR="008E18B2" w:rsidRDefault="008E18B2" w:rsidP="008E18B2">
      <w:r>
        <w:tab/>
        <w:t>b.</w:t>
      </w:r>
      <w:r>
        <w:tab/>
        <w:t>Estimate the present and prospective need for low and moderate income housing at the State and regional levels;</w:t>
      </w:r>
    </w:p>
    <w:p w:rsidR="008E18B2" w:rsidRDefault="008E18B2" w:rsidP="008E18B2">
      <w:r>
        <w:tab/>
        <w:t>c.</w:t>
      </w:r>
      <w:r>
        <w:tab/>
        <w:t>Adopt criteria and guidelines for:</w:t>
      </w:r>
    </w:p>
    <w:p w:rsidR="008E18B2" w:rsidRDefault="008E18B2" w:rsidP="008E18B2">
      <w:r>
        <w:tab/>
        <w:t>(1)</w:t>
      </w:r>
      <w:r>
        <w:tab/>
      </w:r>
      <w:r w:rsidRPr="00330A1E">
        <w:rPr>
          <w:rFonts w:ascii="Albertus Extra Bold" w:hAnsi="Albertus Extra Bold"/>
          <w:b/>
        </w:rPr>
        <w:t>[</w:t>
      </w:r>
      <w:r>
        <w:t>Municipal</w:t>
      </w:r>
      <w:r w:rsidRPr="00330A1E">
        <w:rPr>
          <w:rFonts w:ascii="Albertus Extra Bold" w:hAnsi="Albertus Extra Bold"/>
          <w:b/>
        </w:rPr>
        <w:t>]</w:t>
      </w:r>
      <w:r>
        <w:t xml:space="preserve"> </w:t>
      </w:r>
      <w:r>
        <w:rPr>
          <w:u w:val="single"/>
        </w:rPr>
        <w:t>Statewide</w:t>
      </w:r>
      <w:r>
        <w:t xml:space="preserve"> determination of </w:t>
      </w:r>
      <w:r w:rsidRPr="00330A1E">
        <w:rPr>
          <w:rFonts w:ascii="Albertus Extra Bold" w:hAnsi="Albertus Extra Bold"/>
          <w:b/>
        </w:rPr>
        <w:t>[</w:t>
      </w:r>
      <w:r>
        <w:t>its</w:t>
      </w:r>
      <w:r w:rsidRPr="00330A1E">
        <w:rPr>
          <w:rFonts w:ascii="Albertus Extra Bold" w:hAnsi="Albertus Extra Bold"/>
          <w:b/>
        </w:rPr>
        <w:t>]</w:t>
      </w:r>
      <w:r>
        <w:t xml:space="preserve"> present and prospective fair share of the housing need in a given region which shall be computed for a 10-year period </w:t>
      </w:r>
      <w:r>
        <w:rPr>
          <w:u w:val="single"/>
        </w:rPr>
        <w:t>based on a growth-share calculation method determined by the growth of residential and non-residential development in the State</w:t>
      </w:r>
      <w:r>
        <w:t>.</w:t>
      </w:r>
    </w:p>
    <w:p w:rsidR="008E18B2" w:rsidRPr="00B611E0" w:rsidRDefault="008E18B2" w:rsidP="008E18B2">
      <w:pPr>
        <w:rPr>
          <w:u w:val="single"/>
        </w:rPr>
      </w:pPr>
      <w:r>
        <w:tab/>
      </w:r>
      <w:r>
        <w:rPr>
          <w:u w:val="single"/>
        </w:rPr>
        <w:t>The growth share calculation method shall include foreclosed and abandoned property, exclude new housing starts during any administrative rules gap period or during prior round rules adopted by the Council, and shall not exceed five percent of the Statewide housing stock existing when the council makes the calculation.</w:t>
      </w:r>
    </w:p>
    <w:p w:rsidR="008E18B2" w:rsidRDefault="008E18B2" w:rsidP="008E18B2">
      <w:r>
        <w:tab/>
      </w:r>
      <w:r w:rsidRPr="00B611E0">
        <w:rPr>
          <w:rFonts w:ascii="Albertus Extra Bold" w:hAnsi="Albertus Extra Bold"/>
          <w:b/>
        </w:rPr>
        <w:t>[</w:t>
      </w:r>
      <w:r>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r w:rsidRPr="00B611E0">
        <w:rPr>
          <w:rFonts w:ascii="Albertus Extra Bold" w:hAnsi="Albertus Extra Bold"/>
          <w:b/>
        </w:rPr>
        <w:t>]</w:t>
      </w:r>
    </w:p>
    <w:p w:rsidR="008E18B2" w:rsidRDefault="008E18B2" w:rsidP="008E18B2">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w:t>
      </w:r>
      <w:r>
        <w:lastRenderedPageBreak/>
        <w:t>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8E18B2" w:rsidRDefault="008E18B2" w:rsidP="008E18B2">
      <w:r>
        <w:tab/>
        <w:t>(2)</w:t>
      </w:r>
      <w:r>
        <w:tab/>
      </w:r>
      <w:r w:rsidRPr="00B611E0">
        <w:rPr>
          <w:rFonts w:ascii="Albertus Extra Bold" w:hAnsi="Albertus Extra Bold"/>
          <w:b/>
        </w:rPr>
        <w:t>[</w:t>
      </w:r>
      <w:r>
        <w:t>Municipal</w:t>
      </w:r>
      <w:r w:rsidRPr="0041176F">
        <w:rPr>
          <w:rFonts w:ascii="Albertus Extra Bold" w:hAnsi="Albertus Extra Bold"/>
          <w:b/>
        </w:rPr>
        <w:t>]</w:t>
      </w:r>
      <w:r>
        <w:t xml:space="preserve"> </w:t>
      </w:r>
      <w:r>
        <w:rPr>
          <w:u w:val="single"/>
        </w:rPr>
        <w:t>State</w:t>
      </w:r>
      <w:r w:rsidRPr="0041176F">
        <w:rPr>
          <w:u w:val="single"/>
        </w:rPr>
        <w:t>wide</w:t>
      </w:r>
      <w:r>
        <w:t xml:space="preserve"> </w:t>
      </w:r>
      <w:r w:rsidRPr="0041176F">
        <w:t>adjustment</w:t>
      </w:r>
      <w:r>
        <w:t xml:space="preserve"> of the present and prospective fair share based upon available vacant and developable land, infrastructure considerations or environmental or historic preservation factors and adjustments shall be made whenever:</w:t>
      </w:r>
    </w:p>
    <w:p w:rsidR="008E18B2" w:rsidRDefault="008E18B2" w:rsidP="008E18B2">
      <w:r>
        <w:tab/>
        <w:t>(a)</w:t>
      </w:r>
      <w:r>
        <w:tab/>
        <w:t>The preservation of historically or important architecture and sites and their environs or environmentally sensitive lands may be jeopardized,</w:t>
      </w:r>
    </w:p>
    <w:p w:rsidR="008E18B2" w:rsidRDefault="008E18B2" w:rsidP="008E18B2">
      <w:r>
        <w:tab/>
        <w:t>(b)</w:t>
      </w:r>
      <w:r>
        <w:tab/>
        <w:t>The established pattern of development in the community would be drastically altered,</w:t>
      </w:r>
    </w:p>
    <w:p w:rsidR="008E18B2" w:rsidRDefault="008E18B2" w:rsidP="008E18B2">
      <w:r>
        <w:tab/>
        <w:t>(c)</w:t>
      </w:r>
      <w:r>
        <w:tab/>
        <w:t>Adequate land for recreational, conservation or agricultural and farmland preservation purposes would not be provided,</w:t>
      </w:r>
    </w:p>
    <w:p w:rsidR="008E18B2" w:rsidRDefault="008E18B2" w:rsidP="008E18B2">
      <w:r>
        <w:tab/>
        <w:t>(d)</w:t>
      </w:r>
      <w:r>
        <w:tab/>
        <w:t>Adequate open space would not be provided,</w:t>
      </w:r>
    </w:p>
    <w:p w:rsidR="008E18B2" w:rsidRDefault="008E18B2" w:rsidP="008E18B2">
      <w:r>
        <w:tab/>
        <w:t>(e)</w:t>
      </w:r>
      <w:r>
        <w:tab/>
        <w:t>The pattern of development is contrary to the planning designations in the State Development and Redevelopment Plan prepared pursuant to sections 1 through 12 of P.L.1985, c.398 (C.52:18A-196 et seq.),</w:t>
      </w:r>
    </w:p>
    <w:p w:rsidR="008E18B2" w:rsidRDefault="008E18B2" w:rsidP="008E18B2">
      <w:r>
        <w:tab/>
        <w:t>(f)</w:t>
      </w:r>
      <w:r>
        <w:tab/>
        <w:t xml:space="preserve">Vacant and developable land is not available </w:t>
      </w:r>
      <w:r w:rsidRPr="00B611E0">
        <w:rPr>
          <w:rFonts w:ascii="Albertus Extra Bold" w:hAnsi="Albertus Extra Bold"/>
          <w:b/>
        </w:rPr>
        <w:t>[</w:t>
      </w:r>
      <w:r>
        <w:t>in the municipality</w:t>
      </w:r>
      <w:r w:rsidRPr="00B611E0">
        <w:rPr>
          <w:rFonts w:ascii="Albertus Extra Bold" w:hAnsi="Albertus Extra Bold"/>
          <w:b/>
        </w:rPr>
        <w:t>]</w:t>
      </w:r>
      <w:r>
        <w:t>, and</w:t>
      </w:r>
    </w:p>
    <w:p w:rsidR="008E18B2" w:rsidRDefault="008E18B2" w:rsidP="008E18B2">
      <w:r>
        <w:tab/>
        <w:t>(g)</w:t>
      </w:r>
      <w:r>
        <w:tab/>
        <w:t>Adequate public facilities and infrastructure capacities are not available, or would result in costs prohibitive to the public if provided.</w:t>
      </w:r>
    </w:p>
    <w:p w:rsidR="008E18B2" w:rsidRPr="00A543F6" w:rsidRDefault="008E18B2" w:rsidP="008E18B2">
      <w:r>
        <w:tab/>
        <w:t>(3)</w:t>
      </w:r>
      <w:r>
        <w:tab/>
        <w:t>(Deleted by amendment, P.L.1993, c.31).</w:t>
      </w:r>
    </w:p>
    <w:p w:rsidR="008E18B2" w:rsidRDefault="008E18B2" w:rsidP="008E18B2">
      <w:r>
        <w:tab/>
        <w:t>d.</w:t>
      </w:r>
      <w:r>
        <w:tab/>
        <w:t>Provide population and household projections for the State and housing regions;</w:t>
      </w:r>
    </w:p>
    <w:p w:rsidR="008E18B2" w:rsidRDefault="008E18B2" w:rsidP="008E18B2">
      <w:r>
        <w:tab/>
        <w:t>e.</w:t>
      </w:r>
      <w:r>
        <w:tab/>
      </w:r>
      <w:r w:rsidRPr="00B611E0">
        <w:rPr>
          <w:rFonts w:ascii="Albertus Extra Bold" w:hAnsi="Albertus Extra Bold"/>
          <w:b/>
        </w:rPr>
        <w:t>[</w:t>
      </w:r>
      <w:r>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w:t>
      </w:r>
      <w:r>
        <w:lastRenderedPageBreak/>
        <w:t>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8E18B2" w:rsidRDefault="008E18B2" w:rsidP="008E18B2">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8E18B2" w:rsidRDefault="008E18B2" w:rsidP="008E18B2">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8E18B2" w:rsidRDefault="008E18B2" w:rsidP="008E18B2">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8E18B2" w:rsidRDefault="008E18B2" w:rsidP="008E18B2">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r w:rsidRPr="00B611E0">
        <w:rPr>
          <w:rFonts w:ascii="Albertus Extra Bold" w:hAnsi="Albertus Extra Bold"/>
          <w:b/>
        </w:rPr>
        <w:t>]</w:t>
      </w:r>
    </w:p>
    <w:p w:rsidR="008E18B2" w:rsidRPr="00B611E0" w:rsidRDefault="008E18B2" w:rsidP="008E18B2">
      <w:pPr>
        <w:rPr>
          <w:u w:val="single"/>
        </w:rPr>
      </w:pPr>
      <w:r>
        <w:tab/>
      </w:r>
      <w:r>
        <w:rPr>
          <w:u w:val="single"/>
        </w:rPr>
        <w:t xml:space="preserve">The council shall submit a report every five years on housing affordability.   The report shall calculate the ratio of the median cost to maintain the home, including property taxes, mortgage rates and </w:t>
      </w:r>
      <w:r>
        <w:rPr>
          <w:u w:val="single"/>
        </w:rPr>
        <w:lastRenderedPageBreak/>
        <w:t>payments, insurance, cost of utilities, and other necessary factors in the discretion of the council,</w:t>
      </w:r>
      <w:r w:rsidRPr="004421E5">
        <w:rPr>
          <w:u w:val="single"/>
        </w:rPr>
        <w:t xml:space="preserve"> </w:t>
      </w:r>
      <w:r>
        <w:rPr>
          <w:u w:val="single"/>
        </w:rPr>
        <w:t xml:space="preserve">to the median income for the State.  This report shall be used to update the growth-share calculation made pursuant to subsection c. of this section each time the council issues a report. </w:t>
      </w:r>
    </w:p>
    <w:p w:rsidR="008E18B2" w:rsidRDefault="008E18B2" w:rsidP="008E18B2">
      <w:r w:rsidRPr="00F73606">
        <w:t>(cf: P.L.2008, c.46, s.6)</w:t>
      </w:r>
    </w:p>
    <w:p w:rsidR="008E18B2" w:rsidRDefault="008E18B2" w:rsidP="008E18B2"/>
    <w:p w:rsidR="008E18B2" w:rsidRPr="00AA7880" w:rsidRDefault="008E18B2" w:rsidP="008E18B2">
      <w:r>
        <w:tab/>
        <w:t>3.</w:t>
      </w:r>
      <w:r>
        <w:tab/>
        <w:t>This act shall take effect immediately.</w:t>
      </w:r>
    </w:p>
    <w:p w:rsidR="008E18B2" w:rsidRDefault="008E18B2" w:rsidP="008E18B2"/>
    <w:p w:rsidR="008E18B2" w:rsidRPr="00CE7BD8" w:rsidRDefault="008E18B2" w:rsidP="008E18B2"/>
    <w:p w:rsidR="008E18B2" w:rsidRPr="00AA7880" w:rsidRDefault="008E18B2" w:rsidP="008E18B2">
      <w:pPr>
        <w:jc w:val="center"/>
      </w:pPr>
      <w:r w:rsidRPr="00D71D68">
        <w:t>STATEMENT</w:t>
      </w:r>
    </w:p>
    <w:p w:rsidR="008E18B2" w:rsidRDefault="008E18B2" w:rsidP="008E18B2"/>
    <w:p w:rsidR="008E18B2" w:rsidRPr="00E7752C" w:rsidRDefault="008E18B2" w:rsidP="00E7752C">
      <w:r>
        <w:tab/>
        <w:t xml:space="preserve">This bill would change the calculation of affordable housing obligations to a Statewide perspective rather than a local level.  In addition, under the bill, </w:t>
      </w:r>
      <w:r w:rsidRPr="00CD0FE8">
        <w:t xml:space="preserve">the </w:t>
      </w:r>
      <w:r>
        <w:t>Co</w:t>
      </w:r>
      <w:r w:rsidRPr="00CD0FE8">
        <w:t>uncil</w:t>
      </w:r>
      <w:r>
        <w:t xml:space="preserve"> on Affordable Housing</w:t>
      </w:r>
      <w:r w:rsidRPr="00CD0FE8">
        <w:t xml:space="preserve"> would submit a report every five years on housing affordability.   The report </w:t>
      </w:r>
      <w:r>
        <w:t>would calculate the ratio</w:t>
      </w:r>
      <w:r w:rsidRPr="00CD0FE8">
        <w:t xml:space="preserve"> of the median cost, including property taxes, mortgage rates and payments, insurance, cost of utilities, and other necessary factors in the discretion of the council</w:t>
      </w:r>
      <w:r>
        <w:t xml:space="preserve">, </w:t>
      </w:r>
      <w:r w:rsidRPr="00CD0FE8">
        <w:t xml:space="preserve">to maintain the home to the median income for the State.  This report </w:t>
      </w:r>
      <w:r>
        <w:t xml:space="preserve">would be </w:t>
      </w:r>
      <w:r w:rsidRPr="00CD0FE8">
        <w:t xml:space="preserve">used to update the growth-share calculation </w:t>
      </w:r>
      <w:r>
        <w:t>each</w:t>
      </w:r>
      <w:r w:rsidRPr="00CD0FE8">
        <w:t xml:space="preserve"> time the council issues a report.</w:t>
      </w:r>
    </w:p>
    <w:sectPr w:rsidR="008E18B2" w:rsidRPr="00E7752C" w:rsidSect="002D6D3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5EA" w:rsidRDefault="008205EA">
      <w:r>
        <w:separator/>
      </w:r>
    </w:p>
  </w:endnote>
  <w:endnote w:type="continuationSeparator" w:id="0">
    <w:p w:rsidR="008205EA" w:rsidRDefault="0082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93" w:rsidRDefault="00A84D21" w:rsidP="00A84D21">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5C" w:rsidRPr="00921C91" w:rsidRDefault="004A23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235C" w:rsidRPr="00921C91" w:rsidRDefault="004A235C">
    <w:pPr>
      <w:pStyle w:val="Footer"/>
      <w:rPr>
        <w:szCs w:val="18"/>
      </w:rPr>
    </w:pPr>
  </w:p>
  <w:p w:rsidR="004A235C" w:rsidRPr="00921C91" w:rsidRDefault="004A23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235C" w:rsidRDefault="004A235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5EA" w:rsidRDefault="008205EA">
      <w:r>
        <w:separator/>
      </w:r>
    </w:p>
  </w:footnote>
  <w:footnote w:type="continuationSeparator" w:id="0">
    <w:p w:rsidR="008205EA" w:rsidRDefault="0082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4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6D33" w:rsidRDefault="002D6D33" w:rsidP="002D6D33">
    <w:pPr>
      <w:pStyle w:val="bpuHeadSpon"/>
    </w:pPr>
    <w:r w:rsidRPr="002D6D33">
      <w:rPr>
        <w:rStyle w:val="bpuHeadSponChar"/>
      </w:rPr>
      <w:t>A1871</w:t>
    </w:r>
    <w:r>
      <w:t xml:space="preserve"> </w:t>
    </w:r>
    <w:r w:rsidR="0008146E">
      <w:t>N.MUNOZ</w:t>
    </w:r>
    <w:r w:rsidR="0049016C">
      <w:t xml:space="preserve">, </w:t>
    </w:r>
    <w:r w:rsidR="0049016C">
      <w:t>BERGEN</w:t>
    </w:r>
  </w:p>
  <w:p w:rsidR="002D6D33" w:rsidRDefault="002D6D33" w:rsidP="002D6D33">
    <w:pPr>
      <w:pStyle w:val="bpuHeadSpon"/>
    </w:pPr>
    <w:r>
      <w:fldChar w:fldCharType="begin"/>
    </w:r>
    <w:r>
      <w:instrText xml:space="preserve"> PAGE  \* MERGEFORMAT </w:instrText>
    </w:r>
    <w:r>
      <w:fldChar w:fldCharType="separate"/>
    </w:r>
    <w:r w:rsidR="00E04BF2">
      <w:rPr>
        <w:noProof/>
      </w:rPr>
      <w:t>7</w:t>
    </w:r>
    <w:r>
      <w:fldChar w:fldCharType="end"/>
    </w:r>
  </w:p>
  <w:p w:rsidR="002D6D33" w:rsidRPr="00AF575C" w:rsidRDefault="002D6D33" w:rsidP="002D6D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6D33" w:rsidRDefault="002D6D33" w:rsidP="002D6D33">
    <w:pPr>
      <w:pStyle w:val="bpuHeadSpon"/>
    </w:pPr>
    <w:r w:rsidRPr="002D6D33">
      <w:rPr>
        <w:rStyle w:val="bpuHeadSponChar"/>
      </w:rPr>
      <w:t>A1871</w:t>
    </w:r>
    <w:r>
      <w:t xml:space="preserve"> </w:t>
    </w:r>
    <w:r w:rsidR="0008146E">
      <w:t>N.MUNOZ</w:t>
    </w:r>
    <w:r w:rsidR="0049016C">
      <w:t xml:space="preserve">, </w:t>
    </w:r>
    <w:r w:rsidR="0049016C">
      <w:t>BERGEN</w:t>
    </w:r>
  </w:p>
  <w:p w:rsidR="002D6D33" w:rsidRDefault="002D6D33" w:rsidP="002D6D33">
    <w:pPr>
      <w:pStyle w:val="bpuHeadSpon"/>
    </w:pPr>
    <w:r>
      <w:fldChar w:fldCharType="begin"/>
    </w:r>
    <w:r>
      <w:instrText xml:space="preserve"> PAGE  \* MERGEFORMAT </w:instrText>
    </w:r>
    <w:r>
      <w:fldChar w:fldCharType="separate"/>
    </w:r>
    <w:r w:rsidR="00E04BF2">
      <w:rPr>
        <w:noProof/>
      </w:rPr>
      <w:t>2</w:t>
    </w:r>
    <w:r>
      <w:fldChar w:fldCharType="end"/>
    </w:r>
  </w:p>
  <w:p w:rsidR="002D6D33" w:rsidRDefault="002D6D33" w:rsidP="002D6D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5EA"/>
    <w:rsid w:val="00000169"/>
    <w:rsid w:val="00004D4D"/>
    <w:rsid w:val="00007B70"/>
    <w:rsid w:val="00007DDD"/>
    <w:rsid w:val="00010512"/>
    <w:rsid w:val="00011BAB"/>
    <w:rsid w:val="000154F3"/>
    <w:rsid w:val="000203E7"/>
    <w:rsid w:val="00020E5B"/>
    <w:rsid w:val="000219C8"/>
    <w:rsid w:val="00026CFF"/>
    <w:rsid w:val="00030BB1"/>
    <w:rsid w:val="00035598"/>
    <w:rsid w:val="000403FA"/>
    <w:rsid w:val="00050BCA"/>
    <w:rsid w:val="000521CD"/>
    <w:rsid w:val="00057488"/>
    <w:rsid w:val="000654B5"/>
    <w:rsid w:val="0006579B"/>
    <w:rsid w:val="00065BBF"/>
    <w:rsid w:val="000778CE"/>
    <w:rsid w:val="0008146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AE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F0"/>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D3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E7ED8"/>
    <w:rsid w:val="003F145F"/>
    <w:rsid w:val="003F4A22"/>
    <w:rsid w:val="004040F9"/>
    <w:rsid w:val="00406A85"/>
    <w:rsid w:val="0041453D"/>
    <w:rsid w:val="0044404C"/>
    <w:rsid w:val="00470114"/>
    <w:rsid w:val="00470ABF"/>
    <w:rsid w:val="0048038F"/>
    <w:rsid w:val="00484B8A"/>
    <w:rsid w:val="0049016C"/>
    <w:rsid w:val="004A235C"/>
    <w:rsid w:val="004A5222"/>
    <w:rsid w:val="004B0CE3"/>
    <w:rsid w:val="004B5C78"/>
    <w:rsid w:val="004B667A"/>
    <w:rsid w:val="004B6E61"/>
    <w:rsid w:val="004B75D5"/>
    <w:rsid w:val="004C0EE5"/>
    <w:rsid w:val="004C1B1C"/>
    <w:rsid w:val="004C2B44"/>
    <w:rsid w:val="004D1B2E"/>
    <w:rsid w:val="004D76F0"/>
    <w:rsid w:val="004F18AF"/>
    <w:rsid w:val="004F2F4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989"/>
    <w:rsid w:val="006E36B4"/>
    <w:rsid w:val="006F4C44"/>
    <w:rsid w:val="006F652B"/>
    <w:rsid w:val="0070018A"/>
    <w:rsid w:val="00712CBE"/>
    <w:rsid w:val="007179F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5EA"/>
    <w:rsid w:val="00820A1D"/>
    <w:rsid w:val="00841F07"/>
    <w:rsid w:val="008462AA"/>
    <w:rsid w:val="00846D3E"/>
    <w:rsid w:val="0084725C"/>
    <w:rsid w:val="008627AA"/>
    <w:rsid w:val="008628FF"/>
    <w:rsid w:val="00867FC7"/>
    <w:rsid w:val="00874609"/>
    <w:rsid w:val="0087660A"/>
    <w:rsid w:val="008823BC"/>
    <w:rsid w:val="008859B3"/>
    <w:rsid w:val="00890639"/>
    <w:rsid w:val="008B313B"/>
    <w:rsid w:val="008B4545"/>
    <w:rsid w:val="008B6E84"/>
    <w:rsid w:val="008C6FA9"/>
    <w:rsid w:val="008D35C6"/>
    <w:rsid w:val="008D455C"/>
    <w:rsid w:val="008D62DB"/>
    <w:rsid w:val="008E18B2"/>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96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7F9"/>
    <w:rsid w:val="00A84D21"/>
    <w:rsid w:val="00A95220"/>
    <w:rsid w:val="00AA2A56"/>
    <w:rsid w:val="00AA3B15"/>
    <w:rsid w:val="00AA6194"/>
    <w:rsid w:val="00AA64D0"/>
    <w:rsid w:val="00AB4C5C"/>
    <w:rsid w:val="00AB7B6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3FD"/>
    <w:rsid w:val="00B809B3"/>
    <w:rsid w:val="00B80AFD"/>
    <w:rsid w:val="00B854DC"/>
    <w:rsid w:val="00B90F81"/>
    <w:rsid w:val="00B91BF9"/>
    <w:rsid w:val="00BB2482"/>
    <w:rsid w:val="00BC4545"/>
    <w:rsid w:val="00BD79EC"/>
    <w:rsid w:val="00BE204A"/>
    <w:rsid w:val="00BE26FC"/>
    <w:rsid w:val="00BF23C7"/>
    <w:rsid w:val="00BF7456"/>
    <w:rsid w:val="00C035F3"/>
    <w:rsid w:val="00C05DBE"/>
    <w:rsid w:val="00C078A1"/>
    <w:rsid w:val="00C3401C"/>
    <w:rsid w:val="00C473B8"/>
    <w:rsid w:val="00C603F9"/>
    <w:rsid w:val="00C614C5"/>
    <w:rsid w:val="00C6539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69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F34"/>
    <w:rsid w:val="00DF3458"/>
    <w:rsid w:val="00DF4E47"/>
    <w:rsid w:val="00E0012A"/>
    <w:rsid w:val="00E025E4"/>
    <w:rsid w:val="00E03582"/>
    <w:rsid w:val="00E04BF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40A"/>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D7BED3"/>
  <w15:docId w15:val="{BEDFADB7-91C0-4731-B80A-9598CC45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6D33"/>
  </w:style>
  <w:style w:type="paragraph" w:styleId="BalloonText">
    <w:name w:val="Balloon Text"/>
    <w:basedOn w:val="Normal"/>
    <w:link w:val="BalloonTextChar"/>
    <w:semiHidden/>
    <w:unhideWhenUsed/>
    <w:rsid w:val="00AB7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B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69BF5-22FC-4602-AEBA-65A437807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2314</Words>
  <Characters>12876</Characters>
  <Application>Microsoft Office Word</Application>
  <DocSecurity>0</DocSecurity>
  <Lines>288</Lines>
  <Paragraphs>62</Paragraphs>
  <ScaleCrop>false</ScaleCrop>
  <HeadingPairs>
    <vt:vector size="2" baseType="variant">
      <vt:variant>
        <vt:lpstr>Title</vt:lpstr>
      </vt:variant>
      <vt:variant>
        <vt:i4>1</vt:i4>
      </vt:variant>
    </vt:vector>
  </HeadingPairs>
  <TitlesOfParts>
    <vt:vector size="1" baseType="lpstr">
      <vt:lpstr>A1871</vt:lpstr>
    </vt:vector>
  </TitlesOfParts>
  <Manager>R56</Manager>
  <Company>OFFICE of LEGISLATIVE SERVICES</Company>
  <LinksUpToDate>false</LinksUpToDate>
  <CharactersWithSpaces>15202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A1871</dc:title>
  <dc:creator>Assemblyman MUNOZ</dc:creator>
  <cp:keywords>A1871|7|JU |103|0|0|!|0|</cp:keywords>
  <dc:description>PREFILED 2020</dc:description>
  <cp:lastModifiedBy>Brabson, Dawn</cp:lastModifiedBy>
  <cp:revision>2</cp:revision>
  <cp:lastPrinted>2021-05-12T18:08:00Z</cp:lastPrinted>
  <dcterms:created xsi:type="dcterms:W3CDTF">2021-05-12T18:12:00Z</dcterms:created>
  <dcterms:modified xsi:type="dcterms:W3CDTF">2021-05-12T18:12:00Z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