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02D24"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000A4E1" w14:textId="77777777" w:rsidR="00407C9E" w:rsidRDefault="008F5514" w:rsidP="00407C9E">
      <w:pPr>
        <w:pStyle w:val="NoteOrEstimate"/>
      </w:pPr>
      <w:r>
        <w:t>LEGISLATIVE FISCAL ESTIMATE</w:t>
      </w:r>
    </w:p>
    <w:p w14:paraId="63C22DAB" w14:textId="77777777" w:rsidR="008F5514" w:rsidRDefault="008F5514" w:rsidP="008F5514">
      <w:pPr>
        <w:pStyle w:val="Reprint"/>
      </w:pPr>
      <w:r>
        <w:t>[</w:t>
      </w:r>
      <w:r w:rsidR="00B24B39">
        <w:t>Second</w:t>
      </w:r>
      <w:r>
        <w:t xml:space="preserve"> Reprint]</w:t>
      </w:r>
    </w:p>
    <w:p w14:paraId="2B5EE28C" w14:textId="77777777" w:rsidR="008F5514" w:rsidRPr="008F5514" w:rsidRDefault="008F5514" w:rsidP="008F5514">
      <w:pPr>
        <w:pStyle w:val="Reprint"/>
      </w:pPr>
      <w:r>
        <w:t>ASSEMBLY COMMITTEE SUBSTITUTE FOR</w:t>
      </w:r>
    </w:p>
    <w:p w14:paraId="7225DE23" w14:textId="77777777" w:rsidR="003C5892" w:rsidRDefault="008F551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0D5F82">
        <w:t>s</w:t>
      </w:r>
      <w:r w:rsidR="003C5892">
        <w:t xml:space="preserve">. </w:t>
      </w:r>
      <w:r>
        <w:t>1897</w:t>
      </w:r>
      <w:r w:rsidR="000D5F82">
        <w:t xml:space="preserve"> and 4269</w:t>
      </w:r>
    </w:p>
    <w:p w14:paraId="31C7D748" w14:textId="77777777" w:rsidR="003C5892" w:rsidRPr="00353325" w:rsidRDefault="003C5892" w:rsidP="00353325">
      <w:pPr>
        <w:pStyle w:val="StateFormat"/>
      </w:pPr>
      <w:r>
        <w:t xml:space="preserve">STATE OF NEW </w:t>
      </w:r>
      <w:smartTag w:uri="urn:schemas-microsoft-com:office:smarttags" w:element="place">
        <w:r>
          <w:t>JERSEY</w:t>
        </w:r>
      </w:smartTag>
    </w:p>
    <w:p w14:paraId="5A9AB4A7" w14:textId="02AFE518" w:rsidR="00353325" w:rsidRDefault="004942A3" w:rsidP="004942A3">
      <w:pPr>
        <w:pStyle w:val="BillNo"/>
      </w:pPr>
      <w:r>
        <w:t>219th LEGISLATURE</w:t>
      </w:r>
    </w:p>
    <w:p w14:paraId="7C116027" w14:textId="30F48AC2" w:rsidR="00353325" w:rsidRDefault="00353325" w:rsidP="00353325"/>
    <w:p w14:paraId="307C016E" w14:textId="53B6E4BD" w:rsidR="004942A3" w:rsidRDefault="004942A3" w:rsidP="004942A3">
      <w:pPr>
        <w:jc w:val="center"/>
      </w:pPr>
      <w:r>
        <w:t>DATED: NOVEMBER 19, 2020</w:t>
      </w:r>
    </w:p>
    <w:p w14:paraId="2D5FEA93" w14:textId="2A72109C" w:rsidR="004942A3" w:rsidRDefault="004942A3" w:rsidP="00353325"/>
    <w:p w14:paraId="74F4045D" w14:textId="77777777" w:rsidR="004942A3" w:rsidRDefault="004942A3" w:rsidP="00353325"/>
    <w:p w14:paraId="41A2B12D"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973F2AD"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D5F82" w14:paraId="58B69A09" w14:textId="77777777">
        <w:trPr>
          <w:trHeight w:val="576"/>
        </w:trPr>
        <w:tc>
          <w:tcPr>
            <w:tcW w:w="2333" w:type="dxa"/>
          </w:tcPr>
          <w:p w14:paraId="10319CD5" w14:textId="77777777" w:rsidR="000D5F82" w:rsidRPr="003C5892" w:rsidRDefault="000D5F82" w:rsidP="000D5F8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A5A63E1" w14:textId="77777777" w:rsidR="000D5F82" w:rsidRPr="00A23AA7" w:rsidRDefault="000D5F82" w:rsidP="00644CBC">
            <w:r w:rsidRPr="00A23AA7">
              <w:t xml:space="preserve">Provides for certain criminal and civil justice reforms, particularly </w:t>
            </w:r>
            <w:r w:rsidR="00644CBC">
              <w:t>addressing</w:t>
            </w:r>
            <w:r w:rsidRPr="00A23AA7">
              <w:t xml:space="preserve"> legal consequences associated with certain marijuana and hashish offenses as well as </w:t>
            </w:r>
            <w:r w:rsidR="00644CBC">
              <w:t>raising</w:t>
            </w:r>
            <w:r w:rsidRPr="00A23AA7">
              <w:t xml:space="preserve"> awareness of available expungement relief.</w:t>
            </w:r>
          </w:p>
        </w:tc>
      </w:tr>
      <w:tr w:rsidR="000D5F82" w14:paraId="4337203E" w14:textId="77777777">
        <w:trPr>
          <w:trHeight w:val="576"/>
        </w:trPr>
        <w:tc>
          <w:tcPr>
            <w:tcW w:w="2333" w:type="dxa"/>
          </w:tcPr>
          <w:p w14:paraId="7040294D" w14:textId="77777777" w:rsidR="000D5F82" w:rsidRPr="003C5892" w:rsidRDefault="000D5F82" w:rsidP="000D5F8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EE285E3" w14:textId="6AB2A3AE" w:rsidR="000D5F82" w:rsidRPr="00A23AA7" w:rsidRDefault="000D5F82" w:rsidP="00A86657">
            <w:r w:rsidRPr="00A23AA7">
              <w:t>Annual expenditure</w:t>
            </w:r>
            <w:r w:rsidR="00320991">
              <w:t xml:space="preserve"> decreases to the State, counties, and municipal governments.  Annual revenue decreases to the State and </w:t>
            </w:r>
            <w:r w:rsidR="002015CF">
              <w:t>municipal</w:t>
            </w:r>
            <w:r w:rsidR="00320991">
              <w:t xml:space="preserve"> governments.  </w:t>
            </w:r>
            <w:r w:rsidRPr="00A23AA7">
              <w:t xml:space="preserve"> </w:t>
            </w:r>
          </w:p>
        </w:tc>
      </w:tr>
      <w:tr w:rsidR="000D5F82" w14:paraId="51951F5E" w14:textId="77777777">
        <w:trPr>
          <w:trHeight w:val="576"/>
        </w:trPr>
        <w:tc>
          <w:tcPr>
            <w:tcW w:w="2333" w:type="dxa"/>
          </w:tcPr>
          <w:p w14:paraId="34DCCF01" w14:textId="77777777" w:rsidR="000D5F82" w:rsidRPr="003C5892" w:rsidRDefault="000D5F82" w:rsidP="000D5F8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5FE2318" w14:textId="20C6FA34" w:rsidR="000D5F82" w:rsidRDefault="000D5F82" w:rsidP="00A86657">
            <w:r w:rsidRPr="00A23AA7">
              <w:t>Judiciary; Department of Law and Public Safety; Office of the Public Defender; Department of Corrections; State Parole Board; Department of Labor and Workforce Development; Department</w:t>
            </w:r>
            <w:r w:rsidR="00A86657">
              <w:t xml:space="preserve"> of Banking and Insurance; Municipal and County Governments.</w:t>
            </w:r>
          </w:p>
        </w:tc>
      </w:tr>
    </w:tbl>
    <w:p w14:paraId="60E1363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AE98006"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5030"/>
        <w:gridCol w:w="4330"/>
        <w:gridCol w:w="15"/>
      </w:tblGrid>
      <w:tr w:rsidR="00C75246" w14:paraId="1AC15B43" w14:textId="77777777" w:rsidTr="00B24B39">
        <w:trPr>
          <w:trHeight w:val="410"/>
        </w:trPr>
        <w:tc>
          <w:tcPr>
            <w:tcW w:w="9375" w:type="dxa"/>
            <w:gridSpan w:val="3"/>
            <w:tcBorders>
              <w:top w:val="nil"/>
              <w:left w:val="nil"/>
              <w:bottom w:val="nil"/>
              <w:right w:val="nil"/>
            </w:tcBorders>
            <w:vAlign w:val="bottom"/>
          </w:tcPr>
          <w:p w14:paraId="2AE127D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B113B" w14:paraId="612BD998" w14:textId="77777777" w:rsidTr="00037BDF">
        <w:trPr>
          <w:gridAfter w:val="1"/>
          <w:wAfter w:w="15" w:type="dxa"/>
          <w:trHeight w:val="410"/>
        </w:trPr>
        <w:tc>
          <w:tcPr>
            <w:tcW w:w="5030" w:type="dxa"/>
            <w:tcBorders>
              <w:top w:val="single" w:sz="6" w:space="0" w:color="auto"/>
              <w:left w:val="single" w:sz="6" w:space="0" w:color="auto"/>
              <w:bottom w:val="single" w:sz="12" w:space="0" w:color="auto"/>
              <w:right w:val="nil"/>
            </w:tcBorders>
            <w:shd w:val="pct20" w:color="auto" w:fill="auto"/>
            <w:vAlign w:val="bottom"/>
          </w:tcPr>
          <w:p w14:paraId="06D6E71F" w14:textId="77777777" w:rsidR="00BB113B" w:rsidRPr="00F11982" w:rsidRDefault="00BB113B" w:rsidP="00AA5DB5">
            <w:pPr>
              <w:tabs>
                <w:tab w:val="left" w:pos="360"/>
                <w:tab w:val="left" w:pos="720"/>
                <w:tab w:val="left" w:pos="1440"/>
                <w:tab w:val="left" w:pos="2160"/>
                <w:tab w:val="left" w:pos="2880"/>
                <w:tab w:val="left" w:pos="3600"/>
                <w:tab w:val="left" w:pos="4320"/>
                <w:tab w:val="left" w:pos="5040"/>
              </w:tabs>
              <w:jc w:val="left"/>
              <w:rPr>
                <w:b/>
              </w:rPr>
            </w:pPr>
            <w:r w:rsidRPr="00F11982">
              <w:rPr>
                <w:b/>
              </w:rPr>
              <w:t>Fiscal Impact</w:t>
            </w:r>
          </w:p>
        </w:tc>
        <w:tc>
          <w:tcPr>
            <w:tcW w:w="4330" w:type="dxa"/>
            <w:tcBorders>
              <w:top w:val="single" w:sz="6" w:space="0" w:color="auto"/>
              <w:left w:val="nil"/>
              <w:bottom w:val="single" w:sz="12" w:space="0" w:color="auto"/>
              <w:right w:val="single" w:sz="6" w:space="0" w:color="auto"/>
            </w:tcBorders>
            <w:shd w:val="pct20" w:color="auto" w:fill="auto"/>
            <w:vAlign w:val="bottom"/>
          </w:tcPr>
          <w:p w14:paraId="7D6D3233" w14:textId="77777777" w:rsidR="00BB113B" w:rsidRPr="00F11982" w:rsidRDefault="00BB113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B113B" w14:paraId="7BE4CAA6" w14:textId="77777777" w:rsidTr="00AA5DB5">
        <w:trPr>
          <w:gridAfter w:val="1"/>
          <w:wAfter w:w="15" w:type="dxa"/>
          <w:trHeight w:val="410"/>
        </w:trPr>
        <w:tc>
          <w:tcPr>
            <w:tcW w:w="5030" w:type="dxa"/>
            <w:tcBorders>
              <w:top w:val="nil"/>
              <w:left w:val="single" w:sz="6" w:space="0" w:color="auto"/>
              <w:bottom w:val="nil"/>
              <w:right w:val="nil"/>
            </w:tcBorders>
            <w:tcMar>
              <w:bottom w:w="29" w:type="dxa"/>
            </w:tcMar>
            <w:vAlign w:val="center"/>
          </w:tcPr>
          <w:p w14:paraId="6A477ADA" w14:textId="2E65C47C" w:rsidR="00BB113B" w:rsidRPr="000D5F82" w:rsidRDefault="00BB113B" w:rsidP="00AA5DB5">
            <w:pPr>
              <w:jc w:val="left"/>
              <w:rPr>
                <w:b/>
              </w:rPr>
            </w:pPr>
            <w:r w:rsidRPr="000D5F82">
              <w:rPr>
                <w:b/>
              </w:rPr>
              <w:t xml:space="preserve">State Expenditure </w:t>
            </w:r>
            <w:r>
              <w:rPr>
                <w:b/>
              </w:rPr>
              <w:t>Decrease</w:t>
            </w:r>
            <w:r w:rsidRPr="000D5F82">
              <w:rPr>
                <w:b/>
              </w:rPr>
              <w:t xml:space="preserve"> </w:t>
            </w:r>
          </w:p>
        </w:tc>
        <w:tc>
          <w:tcPr>
            <w:tcW w:w="4330" w:type="dxa"/>
            <w:tcBorders>
              <w:top w:val="nil"/>
              <w:left w:val="nil"/>
              <w:bottom w:val="nil"/>
              <w:right w:val="single" w:sz="6" w:space="0" w:color="auto"/>
            </w:tcBorders>
            <w:tcMar>
              <w:bottom w:w="29" w:type="dxa"/>
            </w:tcMar>
            <w:vAlign w:val="center"/>
          </w:tcPr>
          <w:p w14:paraId="5340E6D8" w14:textId="77777777" w:rsidR="00BB113B" w:rsidRPr="000D4205" w:rsidRDefault="00BB113B" w:rsidP="00AA5DB5">
            <w:pPr>
              <w:jc w:val="center"/>
            </w:pPr>
            <w:r w:rsidRPr="000D5F82">
              <w:t>Indeterminate</w:t>
            </w:r>
          </w:p>
        </w:tc>
      </w:tr>
      <w:tr w:rsidR="00BB113B" w14:paraId="62F9FEE7" w14:textId="77777777" w:rsidTr="00AA5DB5">
        <w:trPr>
          <w:gridAfter w:val="1"/>
          <w:wAfter w:w="15" w:type="dxa"/>
          <w:trHeight w:val="410"/>
        </w:trPr>
        <w:tc>
          <w:tcPr>
            <w:tcW w:w="5030" w:type="dxa"/>
            <w:tcBorders>
              <w:top w:val="nil"/>
              <w:left w:val="single" w:sz="6" w:space="0" w:color="auto"/>
              <w:bottom w:val="nil"/>
              <w:right w:val="nil"/>
            </w:tcBorders>
            <w:tcMar>
              <w:bottom w:w="29" w:type="dxa"/>
            </w:tcMar>
            <w:vAlign w:val="center"/>
          </w:tcPr>
          <w:p w14:paraId="133F4EE0" w14:textId="112F8298" w:rsidR="00BB113B" w:rsidRPr="000D5F82" w:rsidRDefault="00BB113B" w:rsidP="00AA5DB5">
            <w:pPr>
              <w:jc w:val="left"/>
              <w:rPr>
                <w:b/>
              </w:rPr>
            </w:pPr>
            <w:r w:rsidRPr="000D5F82">
              <w:rPr>
                <w:b/>
              </w:rPr>
              <w:t xml:space="preserve">State Revenue Decrease </w:t>
            </w:r>
          </w:p>
        </w:tc>
        <w:tc>
          <w:tcPr>
            <w:tcW w:w="4330" w:type="dxa"/>
            <w:tcBorders>
              <w:top w:val="nil"/>
              <w:left w:val="nil"/>
              <w:bottom w:val="nil"/>
              <w:right w:val="single" w:sz="6" w:space="0" w:color="auto"/>
            </w:tcBorders>
            <w:tcMar>
              <w:bottom w:w="29" w:type="dxa"/>
            </w:tcMar>
            <w:vAlign w:val="center"/>
          </w:tcPr>
          <w:p w14:paraId="7EC1918E" w14:textId="77777777" w:rsidR="00BB113B" w:rsidRPr="000D4205" w:rsidRDefault="00BB113B" w:rsidP="00AA5DB5">
            <w:pPr>
              <w:jc w:val="center"/>
            </w:pPr>
            <w:r w:rsidRPr="000D5F82">
              <w:t>Indeterminate</w:t>
            </w:r>
          </w:p>
        </w:tc>
      </w:tr>
      <w:tr w:rsidR="00BB113B" w14:paraId="6095F2B3" w14:textId="77777777" w:rsidTr="00AA5DB5">
        <w:trPr>
          <w:gridAfter w:val="1"/>
          <w:wAfter w:w="15" w:type="dxa"/>
          <w:trHeight w:val="410"/>
        </w:trPr>
        <w:tc>
          <w:tcPr>
            <w:tcW w:w="5030" w:type="dxa"/>
            <w:tcBorders>
              <w:top w:val="nil"/>
              <w:left w:val="single" w:sz="6" w:space="0" w:color="auto"/>
              <w:bottom w:val="nil"/>
              <w:right w:val="nil"/>
            </w:tcBorders>
            <w:tcMar>
              <w:bottom w:w="29" w:type="dxa"/>
            </w:tcMar>
            <w:vAlign w:val="center"/>
          </w:tcPr>
          <w:p w14:paraId="2BB4C9BF" w14:textId="77777777" w:rsidR="00BB113B" w:rsidRPr="000D5F82" w:rsidRDefault="00BB113B" w:rsidP="00AA5DB5">
            <w:pPr>
              <w:jc w:val="left"/>
              <w:rPr>
                <w:b/>
              </w:rPr>
            </w:pPr>
            <w:r>
              <w:rPr>
                <w:b/>
              </w:rPr>
              <w:t>County and Municipal Expenditure Decreases</w:t>
            </w:r>
          </w:p>
        </w:tc>
        <w:tc>
          <w:tcPr>
            <w:tcW w:w="4330" w:type="dxa"/>
            <w:tcBorders>
              <w:top w:val="nil"/>
              <w:left w:val="nil"/>
              <w:bottom w:val="nil"/>
              <w:right w:val="single" w:sz="6" w:space="0" w:color="auto"/>
            </w:tcBorders>
            <w:tcMar>
              <w:bottom w:w="29" w:type="dxa"/>
            </w:tcMar>
            <w:vAlign w:val="center"/>
          </w:tcPr>
          <w:p w14:paraId="51AC7875" w14:textId="77777777" w:rsidR="00BB113B" w:rsidRPr="000D4205" w:rsidRDefault="00BB113B" w:rsidP="00AA5DB5">
            <w:pPr>
              <w:jc w:val="center"/>
            </w:pPr>
            <w:r w:rsidRPr="000D5F82">
              <w:t>Indeterminate</w:t>
            </w:r>
          </w:p>
        </w:tc>
      </w:tr>
      <w:tr w:rsidR="00BB113B" w14:paraId="0ACFEAB7" w14:textId="77777777" w:rsidTr="00AA5DB5">
        <w:trPr>
          <w:gridAfter w:val="1"/>
          <w:wAfter w:w="15" w:type="dxa"/>
          <w:trHeight w:val="410"/>
        </w:trPr>
        <w:tc>
          <w:tcPr>
            <w:tcW w:w="5030" w:type="dxa"/>
            <w:tcBorders>
              <w:top w:val="nil"/>
              <w:left w:val="single" w:sz="6" w:space="0" w:color="auto"/>
              <w:bottom w:val="nil"/>
              <w:right w:val="nil"/>
            </w:tcBorders>
            <w:tcMar>
              <w:bottom w:w="29" w:type="dxa"/>
            </w:tcMar>
            <w:vAlign w:val="center"/>
          </w:tcPr>
          <w:p w14:paraId="738CA0D4" w14:textId="77777777" w:rsidR="00BB113B" w:rsidRPr="000D5F82" w:rsidRDefault="00BB113B" w:rsidP="00AA5DB5">
            <w:pPr>
              <w:jc w:val="left"/>
              <w:rPr>
                <w:b/>
              </w:rPr>
            </w:pPr>
            <w:r>
              <w:rPr>
                <w:b/>
              </w:rPr>
              <w:t>Municipal Revenue Decrease</w:t>
            </w:r>
          </w:p>
        </w:tc>
        <w:tc>
          <w:tcPr>
            <w:tcW w:w="4330" w:type="dxa"/>
            <w:tcBorders>
              <w:top w:val="nil"/>
              <w:left w:val="nil"/>
              <w:bottom w:val="nil"/>
              <w:right w:val="single" w:sz="6" w:space="0" w:color="auto"/>
            </w:tcBorders>
            <w:tcMar>
              <w:bottom w:w="29" w:type="dxa"/>
            </w:tcMar>
            <w:vAlign w:val="center"/>
          </w:tcPr>
          <w:p w14:paraId="7502E31E" w14:textId="77777777" w:rsidR="00BB113B" w:rsidRPr="000D4205" w:rsidRDefault="00BB113B" w:rsidP="00AA5DB5">
            <w:pPr>
              <w:jc w:val="center"/>
            </w:pPr>
            <w:r w:rsidRPr="000D5F82">
              <w:t>Indeterminate</w:t>
            </w:r>
          </w:p>
        </w:tc>
      </w:tr>
      <w:tr w:rsidR="00BB113B" w14:paraId="0167F9C8" w14:textId="77777777" w:rsidTr="00B24B3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656C28D9" w14:textId="77777777" w:rsidR="00BB113B" w:rsidRDefault="00BB113B" w:rsidP="00BB113B">
            <w:pPr>
              <w:tabs>
                <w:tab w:val="left" w:pos="360"/>
                <w:tab w:val="left" w:pos="720"/>
                <w:tab w:val="left" w:pos="1440"/>
                <w:tab w:val="left" w:pos="2160"/>
                <w:tab w:val="left" w:pos="2880"/>
                <w:tab w:val="left" w:pos="3600"/>
                <w:tab w:val="left" w:pos="4320"/>
                <w:tab w:val="left" w:pos="5040"/>
              </w:tabs>
            </w:pPr>
          </w:p>
        </w:tc>
      </w:tr>
    </w:tbl>
    <w:p w14:paraId="0CE6252E"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742D200A" w14:textId="12F3F4DD" w:rsidR="000D5F82" w:rsidRDefault="000D5F82" w:rsidP="004942A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w:t>
      </w:r>
      <w:r w:rsidR="004E01F0">
        <w:t xml:space="preserve"> the bill would </w:t>
      </w:r>
      <w:r w:rsidR="007D4B52">
        <w:t>reduce</w:t>
      </w:r>
      <w:r w:rsidR="004E01F0">
        <w:t xml:space="preserve"> annual State expenditures </w:t>
      </w:r>
      <w:r w:rsidR="00314240">
        <w:t xml:space="preserve">by an indeterminate amount </w:t>
      </w:r>
      <w:r w:rsidR="004E01F0">
        <w:t xml:space="preserve">as fewer marijuana- and hashish-related </w:t>
      </w:r>
      <w:r w:rsidR="00314240">
        <w:t>acts</w:t>
      </w:r>
      <w:r w:rsidR="004E01F0">
        <w:t xml:space="preserve"> </w:t>
      </w:r>
      <w:r w:rsidR="00314240">
        <w:t>would</w:t>
      </w:r>
      <w:r w:rsidR="004E01F0">
        <w:t xml:space="preserve"> </w:t>
      </w:r>
      <w:r w:rsidR="007D4B52">
        <w:t>enter</w:t>
      </w:r>
      <w:r w:rsidR="004E01F0">
        <w:t xml:space="preserve"> the criminal justice </w:t>
      </w:r>
      <w:r w:rsidR="007D4B52">
        <w:t xml:space="preserve">system and </w:t>
      </w:r>
      <w:r w:rsidR="00314240">
        <w:t xml:space="preserve">other </w:t>
      </w:r>
      <w:r w:rsidR="004E01F0">
        <w:t xml:space="preserve">marijuana- and hashish-related delinquencies </w:t>
      </w:r>
      <w:r w:rsidR="00314240">
        <w:t>would</w:t>
      </w:r>
      <w:r w:rsidR="004E01F0">
        <w:t xml:space="preserve"> </w:t>
      </w:r>
      <w:r w:rsidR="007D4B52">
        <w:t xml:space="preserve"> be downgraded to lower terms of incarceration</w:t>
      </w:r>
      <w:r w:rsidR="004E01F0">
        <w:t xml:space="preserve">.  </w:t>
      </w:r>
      <w:r w:rsidR="008E6471">
        <w:t xml:space="preserve">The State expenditure decrease would be somewhat offset </w:t>
      </w:r>
      <w:r w:rsidR="007D4B52">
        <w:t>by additional expenses the Judiciary would incur in developing a multilingual public awareness concerning the expungement process.</w:t>
      </w:r>
      <w:r w:rsidR="008E6471">
        <w:t xml:space="preserve"> </w:t>
      </w:r>
      <w:r>
        <w:t xml:space="preserve"> </w:t>
      </w:r>
    </w:p>
    <w:p w14:paraId="34058725" w14:textId="77777777" w:rsidR="004942A3" w:rsidRDefault="004942A3" w:rsidP="004942A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493C70D1" w14:textId="596792A8" w:rsidR="00DA2361" w:rsidRDefault="008E6471" w:rsidP="004942A3">
      <w:pPr>
        <w:pStyle w:val="StyleBulletedSymbolsymbol"/>
        <w:tabs>
          <w:tab w:val="left" w:pos="360"/>
          <w:tab w:val="left" w:pos="720"/>
          <w:tab w:val="left" w:pos="1440"/>
          <w:tab w:val="left" w:pos="2160"/>
          <w:tab w:val="left" w:pos="2880"/>
          <w:tab w:val="left" w:pos="3600"/>
          <w:tab w:val="left" w:pos="4320"/>
          <w:tab w:val="left" w:pos="5040"/>
        </w:tabs>
        <w:spacing w:after="0"/>
      </w:pPr>
      <w:r>
        <w:t>An indeterminate decrease in a</w:t>
      </w:r>
      <w:r w:rsidR="00314240">
        <w:t xml:space="preserve">nnual State revenues would </w:t>
      </w:r>
      <w:r>
        <w:t>occur</w:t>
      </w:r>
      <w:r w:rsidR="00314240">
        <w:t xml:space="preserve"> </w:t>
      </w:r>
      <w:r>
        <w:t>from</w:t>
      </w:r>
      <w:r w:rsidR="00314240">
        <w:t xml:space="preserve"> the decriminalization and </w:t>
      </w:r>
      <w:r>
        <w:t>downgradin</w:t>
      </w:r>
      <w:r w:rsidR="00314240">
        <w:t xml:space="preserve">g </w:t>
      </w:r>
      <w:r>
        <w:t xml:space="preserve">of certain marijuana- and hashish-related </w:t>
      </w:r>
      <w:r w:rsidR="000D5F82">
        <w:t xml:space="preserve">offenses, as collections from court </w:t>
      </w:r>
      <w:r w:rsidR="000D5F82">
        <w:lastRenderedPageBreak/>
        <w:t xml:space="preserve">filing fees and penalties would </w:t>
      </w:r>
      <w:r w:rsidR="00DA2361">
        <w:t xml:space="preserve">decline </w:t>
      </w:r>
      <w:r w:rsidR="000D5F82">
        <w:t>by indeterminate amount</w:t>
      </w:r>
      <w:r w:rsidR="00DA2361">
        <w:t>s</w:t>
      </w:r>
      <w:r w:rsidR="000D5F82">
        <w:t>.</w:t>
      </w:r>
      <w:r>
        <w:t xml:space="preserve">  The annual revenue loss would be somewhat offset by the collection of certain new civil penalties.</w:t>
      </w:r>
    </w:p>
    <w:p w14:paraId="7DCBE481" w14:textId="77777777" w:rsidR="004942A3" w:rsidRDefault="004942A3" w:rsidP="004942A3">
      <w:pPr>
        <w:pStyle w:val="ListParagraph"/>
      </w:pPr>
    </w:p>
    <w:p w14:paraId="78288B62" w14:textId="02E84D09" w:rsidR="00DA2361" w:rsidRDefault="00DA2361" w:rsidP="004942A3">
      <w:pPr>
        <w:pStyle w:val="StyleBulletedSymbolsymbol"/>
        <w:tabs>
          <w:tab w:val="left" w:pos="360"/>
          <w:tab w:val="left" w:pos="720"/>
          <w:tab w:val="left" w:pos="1440"/>
          <w:tab w:val="left" w:pos="2160"/>
          <w:tab w:val="left" w:pos="2880"/>
          <w:tab w:val="left" w:pos="3600"/>
          <w:tab w:val="left" w:pos="4320"/>
          <w:tab w:val="left" w:pos="5040"/>
        </w:tabs>
        <w:spacing w:after="0"/>
      </w:pPr>
      <w:r>
        <w:t>Annual county expenditures would decrease by an indeterminate amount on account of the bill reducing the number of cases county prosecutor’s offices would have to prosecute</w:t>
      </w:r>
      <w:r w:rsidR="007C58A4">
        <w:t xml:space="preserve"> and the number of </w:t>
      </w:r>
      <w:r w:rsidR="00281B8D">
        <w:t>defendants who would be convicted to</w:t>
      </w:r>
      <w:r w:rsidR="007C58A4">
        <w:t xml:space="preserve"> county jail terms</w:t>
      </w:r>
      <w:r>
        <w:t>.</w:t>
      </w:r>
    </w:p>
    <w:p w14:paraId="6B73F2F9" w14:textId="77777777" w:rsidR="004942A3" w:rsidRDefault="004942A3" w:rsidP="004942A3">
      <w:pPr>
        <w:pStyle w:val="ListParagraph"/>
      </w:pPr>
    </w:p>
    <w:p w14:paraId="02330C2C" w14:textId="0AD653C2" w:rsidR="000D5F82" w:rsidRDefault="00DA2361" w:rsidP="004942A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Annual municipal expenditures would decrease attributable to a reduction in the number of marijuana- and hashish-related </w:t>
      </w:r>
      <w:r w:rsidR="007C58A4">
        <w:t>disorderly persons offenses</w:t>
      </w:r>
      <w:r>
        <w:t xml:space="preserve"> that would be tried in m</w:t>
      </w:r>
      <w:r w:rsidR="007C58A4">
        <w:t>unicipal courts.  Annual municipal revenue in the form of court filing fees would also be reduced as fewer case</w:t>
      </w:r>
      <w:r w:rsidR="0053453E">
        <w:t>s would enter municipal court.</w:t>
      </w:r>
      <w:r w:rsidR="008E6471">
        <w:t xml:space="preserve">  </w:t>
      </w:r>
      <w:r w:rsidR="000D5F82">
        <w:t xml:space="preserve"> </w:t>
      </w:r>
    </w:p>
    <w:p w14:paraId="36AADC5B" w14:textId="77777777" w:rsidR="004942A3" w:rsidRDefault="004942A3" w:rsidP="004942A3">
      <w:pPr>
        <w:pStyle w:val="ListParagraph"/>
      </w:pPr>
    </w:p>
    <w:p w14:paraId="5B580168" w14:textId="77777777" w:rsidR="004942A3" w:rsidRDefault="004942A3" w:rsidP="004942A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701B6084"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552A48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F92B4A0" w14:textId="431C6441" w:rsidR="00D615F7" w:rsidRDefault="00255944" w:rsidP="00D615F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D615F7">
        <w:rPr>
          <w:spacing w:val="4"/>
        </w:rPr>
        <w:t xml:space="preserve">This bill </w:t>
      </w:r>
      <w:r w:rsidR="00D615F7" w:rsidRPr="000E69FD">
        <w:rPr>
          <w:spacing w:val="4"/>
        </w:rPr>
        <w:t xml:space="preserve">would </w:t>
      </w:r>
      <w:r w:rsidR="003F4C61">
        <w:rPr>
          <w:spacing w:val="4"/>
        </w:rPr>
        <w:t xml:space="preserve">eliminate </w:t>
      </w:r>
      <w:r w:rsidR="000504CD">
        <w:rPr>
          <w:spacing w:val="4"/>
        </w:rPr>
        <w:t>or</w:t>
      </w:r>
      <w:r w:rsidR="003F4C61">
        <w:rPr>
          <w:spacing w:val="4"/>
        </w:rPr>
        <w:t xml:space="preserve"> </w:t>
      </w:r>
      <w:r w:rsidR="00D615F7" w:rsidRPr="000E69FD">
        <w:rPr>
          <w:spacing w:val="4"/>
        </w:rPr>
        <w:t>reduce the legal consequences associ</w:t>
      </w:r>
      <w:r w:rsidR="00D615F7">
        <w:rPr>
          <w:spacing w:val="4"/>
        </w:rPr>
        <w:t>ated with certain marijuana</w:t>
      </w:r>
      <w:r w:rsidR="00BB355F">
        <w:rPr>
          <w:spacing w:val="4"/>
        </w:rPr>
        <w:t>,</w:t>
      </w:r>
      <w:r w:rsidR="00D615F7">
        <w:rPr>
          <w:spacing w:val="4"/>
        </w:rPr>
        <w:t xml:space="preserve"> </w:t>
      </w:r>
      <w:r w:rsidR="00D615F7" w:rsidRPr="000E69FD">
        <w:rPr>
          <w:spacing w:val="4"/>
        </w:rPr>
        <w:t>hashish</w:t>
      </w:r>
      <w:r w:rsidR="00D615F7">
        <w:rPr>
          <w:spacing w:val="4"/>
        </w:rPr>
        <w:t xml:space="preserve"> and controlled dangerous substances</w:t>
      </w:r>
      <w:r w:rsidR="00B63D07">
        <w:rPr>
          <w:spacing w:val="4"/>
        </w:rPr>
        <w:t xml:space="preserve"> offenses</w:t>
      </w:r>
      <w:r w:rsidR="00D615F7" w:rsidRPr="000E69FD">
        <w:rPr>
          <w:spacing w:val="4"/>
        </w:rPr>
        <w:t xml:space="preserve">. </w:t>
      </w:r>
      <w:r w:rsidR="000A2DD0">
        <w:rPr>
          <w:spacing w:val="4"/>
        </w:rPr>
        <w:t xml:space="preserve"> </w:t>
      </w:r>
      <w:r w:rsidR="006D6CBD">
        <w:rPr>
          <w:spacing w:val="4"/>
        </w:rPr>
        <w:t xml:space="preserve">Among other </w:t>
      </w:r>
      <w:r w:rsidR="00B63D07">
        <w:rPr>
          <w:spacing w:val="4"/>
        </w:rPr>
        <w:t xml:space="preserve">provisions, the </w:t>
      </w:r>
      <w:r w:rsidR="006D6CBD">
        <w:rPr>
          <w:spacing w:val="4"/>
        </w:rPr>
        <w:t>bill would</w:t>
      </w:r>
      <w:r w:rsidR="00B63D07">
        <w:rPr>
          <w:spacing w:val="4"/>
        </w:rPr>
        <w:t xml:space="preserve"> </w:t>
      </w:r>
      <w:r w:rsidR="000A2DD0">
        <w:rPr>
          <w:spacing w:val="4"/>
        </w:rPr>
        <w:t xml:space="preserve">decriminalize the possession of </w:t>
      </w:r>
      <w:r w:rsidR="003F4C61">
        <w:rPr>
          <w:spacing w:val="4"/>
        </w:rPr>
        <w:t xml:space="preserve">up to 6 ounces (170 grams) of marijuana and hashish, when under current law the act is punishable as either a crime of the fourth degree (up to 18 months of imprisonment and up to $25,000 fine) or a disorderly persons offense (up to six months imprisonment and up to $1,000 fine), depending on the amount.  In addition, the bill would </w:t>
      </w:r>
      <w:r w:rsidR="00B63D07">
        <w:rPr>
          <w:spacing w:val="4"/>
        </w:rPr>
        <w:t>regrade the distribution of lesser amounts of marijuana and hashish</w:t>
      </w:r>
      <w:r w:rsidR="003F4C61">
        <w:rPr>
          <w:spacing w:val="4"/>
        </w:rPr>
        <w:t xml:space="preserve">.  </w:t>
      </w:r>
      <w:r w:rsidR="000504CD">
        <w:rPr>
          <w:spacing w:val="4"/>
        </w:rPr>
        <w:t>The distribution of o</w:t>
      </w:r>
      <w:r w:rsidR="00B63D07">
        <w:rPr>
          <w:spacing w:val="4"/>
        </w:rPr>
        <w:t>ne ounce or less of marijuana, or five grams or less of hashish would become, for a first offense, an act subject to a written warning</w:t>
      </w:r>
      <w:r w:rsidR="003F4C61">
        <w:rPr>
          <w:spacing w:val="4"/>
        </w:rPr>
        <w:t>.  A</w:t>
      </w:r>
      <w:r w:rsidR="00E65F88">
        <w:rPr>
          <w:spacing w:val="4"/>
        </w:rPr>
        <w:t xml:space="preserve"> second or subsequent offense would remain a crime of the fourth degree.</w:t>
      </w:r>
      <w:r w:rsidR="002465CF">
        <w:rPr>
          <w:spacing w:val="4"/>
        </w:rPr>
        <w:t xml:space="preserve">  In addition, the bill would permit anyone </w:t>
      </w:r>
      <w:r w:rsidR="000504CD">
        <w:rPr>
          <w:spacing w:val="4"/>
        </w:rPr>
        <w:t xml:space="preserve">to petition a court for a reduction or change in </w:t>
      </w:r>
      <w:r w:rsidR="00454C1D">
        <w:rPr>
          <w:spacing w:val="4"/>
        </w:rPr>
        <w:t>a</w:t>
      </w:r>
      <w:r w:rsidR="000504CD">
        <w:rPr>
          <w:spacing w:val="4"/>
        </w:rPr>
        <w:t xml:space="preserve"> sentence </w:t>
      </w:r>
      <w:r w:rsidR="00454C1D">
        <w:rPr>
          <w:spacing w:val="4"/>
        </w:rPr>
        <w:t>that</w:t>
      </w:r>
      <w:r w:rsidR="000504CD">
        <w:rPr>
          <w:spacing w:val="4"/>
        </w:rPr>
        <w:t xml:space="preserve"> person is currently serving </w:t>
      </w:r>
      <w:r w:rsidR="002465CF">
        <w:rPr>
          <w:spacing w:val="4"/>
        </w:rPr>
        <w:t xml:space="preserve">due to a past conviction of any delinquency for marijuana or hashish offenses for which this bill eliminates or reduces the legal consequences.  </w:t>
      </w:r>
    </w:p>
    <w:p w14:paraId="1A2847DA" w14:textId="333EF844" w:rsidR="00B26CAB" w:rsidRDefault="00E65F88" w:rsidP="00D615F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1465A4">
        <w:rPr>
          <w:spacing w:val="4"/>
        </w:rPr>
        <w:t>Furthermore, t</w:t>
      </w:r>
      <w:r>
        <w:rPr>
          <w:spacing w:val="4"/>
        </w:rPr>
        <w:t xml:space="preserve">he </w:t>
      </w:r>
      <w:r w:rsidR="001465A4">
        <w:rPr>
          <w:spacing w:val="4"/>
        </w:rPr>
        <w:t xml:space="preserve">bill requires the </w:t>
      </w:r>
      <w:r w:rsidR="00B26CAB">
        <w:rPr>
          <w:spacing w:val="4"/>
        </w:rPr>
        <w:t xml:space="preserve">automatic expungement of any arrest or court record related to a delinquency that is the subject of this bill if the delinquency occurred prior to the bill’s effective date but is still awaiting final disposition.  </w:t>
      </w:r>
    </w:p>
    <w:p w14:paraId="165934FD" w14:textId="11C71CB3" w:rsidR="00E65F88" w:rsidRDefault="00B26CAB" w:rsidP="00D615F7">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w:t>
      </w:r>
      <w:r w:rsidR="00E65F88">
        <w:rPr>
          <w:spacing w:val="4"/>
        </w:rPr>
        <w:t xml:space="preserve">Administrative Office of the Courts would </w:t>
      </w:r>
      <w:r w:rsidR="006A6F54">
        <w:rPr>
          <w:spacing w:val="4"/>
        </w:rPr>
        <w:t xml:space="preserve">also </w:t>
      </w:r>
      <w:r w:rsidR="00E65F88">
        <w:rPr>
          <w:spacing w:val="4"/>
        </w:rPr>
        <w:t xml:space="preserve">be required to maintain and provide to any person upon request information about the expungement process and pertinent legal services programs </w:t>
      </w:r>
      <w:r w:rsidR="006A6F54">
        <w:rPr>
          <w:spacing w:val="4"/>
        </w:rPr>
        <w:t>s</w:t>
      </w:r>
      <w:r w:rsidR="00E65F88">
        <w:rPr>
          <w:spacing w:val="4"/>
        </w:rPr>
        <w:t>tatewide and in each county.</w:t>
      </w:r>
      <w:r w:rsidR="00991796">
        <w:rPr>
          <w:spacing w:val="4"/>
        </w:rPr>
        <w:t xml:space="preserve">  In addition, the office would be required to develop a multilingual public awareness campaign to promote awareness of the expungement process existing under current law as well as job training programs available to certain marijuana offenses-related expungees.  </w:t>
      </w:r>
    </w:p>
    <w:p w14:paraId="534290D6" w14:textId="32FC7A22" w:rsidR="003577D1" w:rsidRDefault="00E65F88" w:rsidP="004942A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r>
      <w:r w:rsidRPr="00D04A46">
        <w:t>Additionally, the bill prohibits employers and mortgage lenders from discriminating against</w:t>
      </w:r>
      <w:r w:rsidRPr="006C46B1">
        <w:t xml:space="preserve"> applicants based on an arrest, charge, conviction, or adjudication of delinquency for </w:t>
      </w:r>
      <w:r w:rsidRPr="005142DC">
        <w:rPr>
          <w:spacing w:val="4"/>
        </w:rPr>
        <w:t>certain</w:t>
      </w:r>
      <w:r>
        <w:rPr>
          <w:spacing w:val="4"/>
        </w:rPr>
        <w:t xml:space="preserve"> marijuana and hashish offenses</w:t>
      </w:r>
      <w:r w:rsidRPr="00BD35C6">
        <w:t>.</w:t>
      </w:r>
      <w:r>
        <w:t xml:space="preserve">  </w:t>
      </w:r>
      <w:r w:rsidR="009339CA" w:rsidRPr="006C46B1">
        <w:t>Employers who violate these provisions would be subject to a civil penalty of $1,000 for the first offense, $5,000 for the second offense, and $10,000 for subsequent offenses to be collected by the Department of Labor and Workforce Development.</w:t>
      </w:r>
      <w:r w:rsidR="009339CA">
        <w:t xml:space="preserve">  Also, mortgage lenders who continue to violate the bill’s provisions after being ordered by the Department of Banking and Insurance to cease the discriminatory practices would be liable for a penalty of $10,000 for each offense.</w:t>
      </w:r>
      <w:r w:rsidR="003577D1">
        <w:br w:type="page"/>
      </w:r>
    </w:p>
    <w:p w14:paraId="3BBB501D"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14:paraId="1BFD315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B5BABE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6DEA51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6F6973"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77C9E">
        <w:t>None received.</w:t>
      </w:r>
    </w:p>
    <w:p w14:paraId="7B2D264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5F620A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ED2241F" w14:textId="77777777" w:rsidR="003872EC" w:rsidRDefault="004060EF" w:rsidP="004060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p>
    <w:p w14:paraId="3F992895" w14:textId="36846166" w:rsidR="004060EF" w:rsidRPr="00AF31CF" w:rsidRDefault="003872EC" w:rsidP="004060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4060EF" w:rsidRPr="00AF31CF">
        <w:rPr>
          <w:spacing w:val="4"/>
        </w:rPr>
        <w:t xml:space="preserve">The OLS </w:t>
      </w:r>
      <w:r w:rsidR="004317A3">
        <w:t>estimates that the bill would reduce annual State expenditures by an indeterminate amount as fewer marijuana- and hashish-related acts would enter the criminal justice system and other marijuana- and hashish-related delinquencies would</w:t>
      </w:r>
      <w:r w:rsidR="00252D75">
        <w:t xml:space="preserve"> be </w:t>
      </w:r>
      <w:r w:rsidR="004317A3">
        <w:t>downgraded to lower terms of incarceration.  The State expenditure decrease would be somewhat offset by additional expenses the Judiciary would incur in developing a multilingual public awareness concerning the expungement process.</w:t>
      </w:r>
      <w:r w:rsidR="004060EF" w:rsidRPr="00AF31CF">
        <w:rPr>
          <w:spacing w:val="4"/>
        </w:rPr>
        <w:t xml:space="preserve"> </w:t>
      </w:r>
    </w:p>
    <w:p w14:paraId="598AF330" w14:textId="3E134463" w:rsidR="004060EF" w:rsidRPr="00AD7DB9" w:rsidRDefault="004060EF" w:rsidP="004060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AF31CF">
        <w:rPr>
          <w:spacing w:val="4"/>
        </w:rPr>
        <w:t xml:space="preserve"> </w:t>
      </w:r>
      <w:r w:rsidR="004317A3">
        <w:t>An indeterminate decrease in annual State revenues would occur from the decriminalization and downgrading of certain marijuana- and hashish-related offenses, as collections from court filing fees and penalties would decline by indeterminate amounts.  The annual revenue loss would be somewhat offset by the collection of certain new civil penalties.</w:t>
      </w:r>
    </w:p>
    <w:p w14:paraId="2CF24CFB" w14:textId="21326FDF" w:rsidR="004060EF" w:rsidRDefault="004060EF" w:rsidP="004060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4317A3">
        <w:t>Annual county expenditures would decrease by an indeterminate amount on account of the bill reducing the number of cases county prosecutor’s offices would have to prosecute and the number of defendants who would be convicted to county jail terms.</w:t>
      </w:r>
      <w:r w:rsidRPr="00AF31CF">
        <w:rPr>
          <w:spacing w:val="4"/>
        </w:rPr>
        <w:t xml:space="preserve"> </w:t>
      </w:r>
    </w:p>
    <w:p w14:paraId="26FA83C6" w14:textId="3FBD692E" w:rsidR="004317A3" w:rsidRPr="00AF31CF" w:rsidRDefault="004317A3" w:rsidP="004060E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t>Annual municipal expenditures would decrease attributable to a reduction in the number of marijuana- and hashish-related disorderly persons offenses that would be tried in municipal courts.  Annual municipal revenue in the form of court filing fees would also be reduced as fewer cases would enter municipal court.</w:t>
      </w:r>
      <w:r>
        <w:rPr>
          <w:spacing w:val="4"/>
        </w:rPr>
        <w:tab/>
      </w:r>
    </w:p>
    <w:p w14:paraId="55E8D295"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FE37651"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4316EFC" w14:textId="77777777">
        <w:trPr>
          <w:trHeight w:val="403"/>
        </w:trPr>
        <w:tc>
          <w:tcPr>
            <w:tcW w:w="1260" w:type="dxa"/>
            <w:tcBorders>
              <w:top w:val="nil"/>
              <w:left w:val="nil"/>
              <w:bottom w:val="nil"/>
              <w:right w:val="nil"/>
            </w:tcBorders>
          </w:tcPr>
          <w:p w14:paraId="343EF99D"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EFABCFF" w14:textId="77777777" w:rsidR="00EF17BC" w:rsidRDefault="000D5F82" w:rsidP="00EF17BC">
            <w:pPr>
              <w:pStyle w:val="10pointItalics"/>
              <w:rPr>
                <w:sz w:val="24"/>
              </w:rPr>
            </w:pPr>
            <w:r>
              <w:t>Judiciary</w:t>
            </w:r>
          </w:p>
        </w:tc>
      </w:tr>
      <w:tr w:rsidR="00DC56B0" w14:paraId="30DE50EC" w14:textId="77777777">
        <w:trPr>
          <w:trHeight w:val="403"/>
        </w:trPr>
        <w:tc>
          <w:tcPr>
            <w:tcW w:w="1260" w:type="dxa"/>
            <w:tcBorders>
              <w:top w:val="nil"/>
              <w:left w:val="nil"/>
              <w:bottom w:val="nil"/>
              <w:right w:val="nil"/>
            </w:tcBorders>
          </w:tcPr>
          <w:p w14:paraId="177B8634" w14:textId="77777777" w:rsidR="00DC56B0" w:rsidRDefault="00DC56B0" w:rsidP="00DC56B0">
            <w:pPr>
              <w:pStyle w:val="10pointItalics"/>
              <w:rPr>
                <w:sz w:val="24"/>
              </w:rPr>
            </w:pPr>
            <w:r>
              <w:t>Analyst:</w:t>
            </w:r>
          </w:p>
        </w:tc>
        <w:tc>
          <w:tcPr>
            <w:tcW w:w="8100" w:type="dxa"/>
            <w:tcBorders>
              <w:top w:val="nil"/>
              <w:left w:val="nil"/>
              <w:bottom w:val="nil"/>
              <w:right w:val="nil"/>
            </w:tcBorders>
          </w:tcPr>
          <w:p w14:paraId="78D82565" w14:textId="77777777" w:rsidR="00DC56B0" w:rsidRDefault="00DC56B0" w:rsidP="00DC56B0">
            <w:pPr>
              <w:pStyle w:val="10pointItalics"/>
            </w:pPr>
            <w:bookmarkStart w:id="2" w:name="UserFullName"/>
            <w:bookmarkEnd w:id="2"/>
            <w:r>
              <w:t>Anuja Pande Joshi</w:t>
            </w:r>
          </w:p>
          <w:p w14:paraId="171F8FDA" w14:textId="77777777" w:rsidR="00DC56B0" w:rsidRDefault="00DC56B0" w:rsidP="00DC56B0">
            <w:pPr>
              <w:pStyle w:val="10pointItalics"/>
              <w:rPr>
                <w:sz w:val="24"/>
              </w:rPr>
            </w:pPr>
            <w:r>
              <w:t>Assistant Research Analyst</w:t>
            </w:r>
          </w:p>
        </w:tc>
      </w:tr>
      <w:tr w:rsidR="00DC56B0" w14:paraId="61E8C66E" w14:textId="77777777">
        <w:trPr>
          <w:trHeight w:val="403"/>
        </w:trPr>
        <w:tc>
          <w:tcPr>
            <w:tcW w:w="1260" w:type="dxa"/>
            <w:tcBorders>
              <w:top w:val="nil"/>
              <w:left w:val="nil"/>
              <w:bottom w:val="nil"/>
              <w:right w:val="nil"/>
            </w:tcBorders>
            <w:tcMar>
              <w:top w:w="72" w:type="dxa"/>
            </w:tcMar>
          </w:tcPr>
          <w:p w14:paraId="5BD34673" w14:textId="77777777" w:rsidR="00DC56B0" w:rsidRDefault="00DC56B0" w:rsidP="00DC56B0">
            <w:pPr>
              <w:pStyle w:val="10pointItalics"/>
              <w:rPr>
                <w:sz w:val="24"/>
              </w:rPr>
            </w:pPr>
            <w:r>
              <w:t>Approved:</w:t>
            </w:r>
          </w:p>
        </w:tc>
        <w:tc>
          <w:tcPr>
            <w:tcW w:w="8100" w:type="dxa"/>
            <w:tcBorders>
              <w:top w:val="nil"/>
              <w:left w:val="nil"/>
              <w:bottom w:val="nil"/>
              <w:right w:val="nil"/>
            </w:tcBorders>
            <w:tcMar>
              <w:top w:w="72" w:type="dxa"/>
            </w:tcMar>
          </w:tcPr>
          <w:p w14:paraId="53428603" w14:textId="77777777" w:rsidR="00DC56B0" w:rsidRDefault="00DC56B0" w:rsidP="00DC56B0">
            <w:pPr>
              <w:pStyle w:val="10pointItalics"/>
            </w:pPr>
            <w:r>
              <w:t>Thomas Koenig</w:t>
            </w:r>
          </w:p>
          <w:p w14:paraId="3A1C11EF" w14:textId="77777777" w:rsidR="00DC56B0" w:rsidRDefault="00DC56B0" w:rsidP="00DC56B0">
            <w:pPr>
              <w:pStyle w:val="10pointItalics"/>
              <w:rPr>
                <w:sz w:val="24"/>
              </w:rPr>
            </w:pPr>
            <w:r>
              <w:t>Assistant Legislative Budget and Finance Officer</w:t>
            </w:r>
          </w:p>
        </w:tc>
      </w:tr>
    </w:tbl>
    <w:p w14:paraId="3A11442D" w14:textId="76723BD7" w:rsidR="00EF17BC" w:rsidRDefault="00EF17BC" w:rsidP="00EF17BC">
      <w:pPr>
        <w:spacing w:line="287" w:lineRule="atLeast"/>
      </w:pPr>
    </w:p>
    <w:p w14:paraId="176E9733" w14:textId="77777777" w:rsidR="004942A3" w:rsidRDefault="004942A3" w:rsidP="00EF17BC">
      <w:pPr>
        <w:spacing w:line="287" w:lineRule="atLeast"/>
      </w:pPr>
    </w:p>
    <w:p w14:paraId="4371407F" w14:textId="77777777" w:rsidR="00EF17BC" w:rsidRDefault="008F551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AC4334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3F0479F" w14:textId="35B0C50A"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F551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7CCAD6" w14:textId="77777777" w:rsidR="000E0011" w:rsidRDefault="000E0011">
      <w:r>
        <w:separator/>
      </w:r>
    </w:p>
  </w:endnote>
  <w:endnote w:type="continuationSeparator" w:id="0">
    <w:p w14:paraId="4437440C" w14:textId="77777777" w:rsidR="000E0011" w:rsidRDefault="000E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30C96A2F" w14:textId="77777777">
      <w:trPr>
        <w:trHeight w:hRule="exact" w:val="144"/>
      </w:trPr>
      <w:tc>
        <w:tcPr>
          <w:tcW w:w="3084" w:type="dxa"/>
          <w:tcBorders>
            <w:bottom w:val="single" w:sz="12" w:space="0" w:color="auto"/>
          </w:tcBorders>
        </w:tcPr>
        <w:p w14:paraId="3B1AFBC6" w14:textId="77777777" w:rsidR="00E042C5" w:rsidRDefault="00E042C5" w:rsidP="001106B5">
          <w:pPr>
            <w:pStyle w:val="10pointItalics"/>
          </w:pPr>
        </w:p>
      </w:tc>
      <w:tc>
        <w:tcPr>
          <w:tcW w:w="2856" w:type="dxa"/>
          <w:tcBorders>
            <w:bottom w:val="single" w:sz="12" w:space="0" w:color="auto"/>
          </w:tcBorders>
        </w:tcPr>
        <w:p w14:paraId="1539C15C" w14:textId="77777777" w:rsidR="00E042C5" w:rsidRPr="001106B5" w:rsidRDefault="00E042C5">
          <w:pPr>
            <w:pStyle w:val="Footer"/>
            <w:rPr>
              <w:noProof/>
              <w:sz w:val="20"/>
              <w:szCs w:val="20"/>
            </w:rPr>
          </w:pPr>
        </w:p>
      </w:tc>
      <w:tc>
        <w:tcPr>
          <w:tcW w:w="3420" w:type="dxa"/>
          <w:tcBorders>
            <w:bottom w:val="single" w:sz="12" w:space="0" w:color="auto"/>
          </w:tcBorders>
        </w:tcPr>
        <w:p w14:paraId="63BBA582" w14:textId="77777777" w:rsidR="00E042C5" w:rsidRDefault="00E042C5" w:rsidP="001106B5">
          <w:pPr>
            <w:pStyle w:val="10pointItalics"/>
          </w:pPr>
        </w:p>
      </w:tc>
    </w:tr>
    <w:tr w:rsidR="00E042C5" w14:paraId="72A24013" w14:textId="77777777">
      <w:trPr>
        <w:trHeight w:val="887"/>
      </w:trPr>
      <w:tc>
        <w:tcPr>
          <w:tcW w:w="3084" w:type="dxa"/>
          <w:tcBorders>
            <w:top w:val="single" w:sz="12" w:space="0" w:color="auto"/>
          </w:tcBorders>
          <w:tcMar>
            <w:top w:w="29" w:type="dxa"/>
            <w:left w:w="115" w:type="dxa"/>
            <w:right w:w="115" w:type="dxa"/>
          </w:tcMar>
          <w:vAlign w:val="bottom"/>
        </w:tcPr>
        <w:p w14:paraId="39FB4D83" w14:textId="77777777" w:rsidR="00E042C5" w:rsidRDefault="00E042C5" w:rsidP="00125D26">
          <w:pPr>
            <w:pStyle w:val="10pointItalics"/>
            <w:jc w:val="center"/>
          </w:pPr>
          <w:r>
            <w:t>Office of Legislative Services</w:t>
          </w:r>
        </w:p>
        <w:p w14:paraId="78D97C85" w14:textId="77777777" w:rsidR="00E042C5" w:rsidRDefault="00E042C5" w:rsidP="00125D26">
          <w:pPr>
            <w:pStyle w:val="10pointItalics"/>
            <w:jc w:val="center"/>
          </w:pPr>
          <w:r>
            <w:t>State House Annex</w:t>
          </w:r>
        </w:p>
        <w:p w14:paraId="4A8AE3AA"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D4CD99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18440764" w14:textId="77777777" w:rsidR="00E042C5" w:rsidRDefault="00B96985">
          <w:pPr>
            <w:pStyle w:val="Footer"/>
          </w:pPr>
          <w:r>
            <w:rPr>
              <w:noProof/>
              <w:sz w:val="20"/>
              <w:szCs w:val="20"/>
            </w:rPr>
            <w:object w:dxaOrig="1440" w:dyaOrig="1440" w14:anchorId="30F9E1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029" r:id="rId2"/>
            </w:object>
          </w:r>
        </w:p>
      </w:tc>
      <w:tc>
        <w:tcPr>
          <w:tcW w:w="3420" w:type="dxa"/>
          <w:tcBorders>
            <w:top w:val="single" w:sz="12" w:space="0" w:color="auto"/>
          </w:tcBorders>
          <w:tcMar>
            <w:top w:w="29" w:type="dxa"/>
            <w:left w:w="115" w:type="dxa"/>
            <w:right w:w="115" w:type="dxa"/>
          </w:tcMar>
          <w:vAlign w:val="bottom"/>
        </w:tcPr>
        <w:p w14:paraId="04DC4E24" w14:textId="77777777" w:rsidR="00E042C5" w:rsidRDefault="00E042C5" w:rsidP="00125D26">
          <w:pPr>
            <w:pStyle w:val="10pointItalics"/>
            <w:jc w:val="center"/>
          </w:pPr>
          <w:r>
            <w:t>Legislative Budget and Finance Office</w:t>
          </w:r>
        </w:p>
        <w:p w14:paraId="12AE6125" w14:textId="77777777" w:rsidR="00E042C5" w:rsidRDefault="00E042C5" w:rsidP="00125D26">
          <w:pPr>
            <w:pStyle w:val="10pointItalics"/>
            <w:jc w:val="center"/>
          </w:pPr>
          <w:r>
            <w:t>Phone (609) 847-3105</w:t>
          </w:r>
        </w:p>
        <w:p w14:paraId="46D18668" w14:textId="77777777" w:rsidR="00E042C5" w:rsidRDefault="00E042C5" w:rsidP="00125D26">
          <w:pPr>
            <w:pStyle w:val="10pointItalics"/>
            <w:jc w:val="center"/>
          </w:pPr>
          <w:r>
            <w:t>Fax (609) 777-2442</w:t>
          </w:r>
        </w:p>
        <w:p w14:paraId="6F1E25EF" w14:textId="77777777" w:rsidR="00E042C5" w:rsidRDefault="00E042C5" w:rsidP="00125D26">
          <w:pPr>
            <w:pStyle w:val="10pointItalics"/>
            <w:jc w:val="center"/>
          </w:pPr>
          <w:r>
            <w:t>www.njleg.state.nj.us</w:t>
          </w:r>
        </w:p>
      </w:tc>
    </w:tr>
  </w:tbl>
  <w:p w14:paraId="55811BA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AA78D" w14:textId="77777777" w:rsidR="000E0011" w:rsidRDefault="000E0011">
      <w:r>
        <w:separator/>
      </w:r>
    </w:p>
  </w:footnote>
  <w:footnote w:type="continuationSeparator" w:id="0">
    <w:p w14:paraId="042077ED" w14:textId="77777777" w:rsidR="000E0011" w:rsidRDefault="000E0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5ED1D" w14:textId="07A75494" w:rsidR="008F5514" w:rsidRDefault="008F5514" w:rsidP="008F5514">
    <w:pPr>
      <w:pStyle w:val="Header"/>
      <w:jc w:val="center"/>
    </w:pPr>
    <w:r>
      <w:t>FE to [</w:t>
    </w:r>
    <w:r w:rsidR="004A38CA">
      <w:t>2</w:t>
    </w:r>
    <w:r w:rsidR="004942A3">
      <w:t>R] ACS for A</w:t>
    </w:r>
    <w:r>
      <w:t>1897</w:t>
    </w:r>
  </w:p>
  <w:p w14:paraId="13D64E13" w14:textId="77A0138F" w:rsidR="008F5514" w:rsidRDefault="008F5514" w:rsidP="008F5514">
    <w:pPr>
      <w:pStyle w:val="Header"/>
      <w:jc w:val="center"/>
    </w:pPr>
    <w:r>
      <w:fldChar w:fldCharType="begin"/>
    </w:r>
    <w:r>
      <w:instrText xml:space="preserve"> PAGE  \* MERGEFORMAT </w:instrText>
    </w:r>
    <w:r>
      <w:fldChar w:fldCharType="separate"/>
    </w:r>
    <w:r w:rsidR="00B96985">
      <w:rPr>
        <w:noProof/>
      </w:rPr>
      <w:t>3</w:t>
    </w:r>
    <w:r>
      <w:fldChar w:fldCharType="end"/>
    </w:r>
  </w:p>
  <w:p w14:paraId="1F7DEEE5" w14:textId="77777777" w:rsidR="008F5514" w:rsidRDefault="008F5514" w:rsidP="008F5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514"/>
    <w:rsid w:val="00011EDD"/>
    <w:rsid w:val="00013973"/>
    <w:rsid w:val="000333DF"/>
    <w:rsid w:val="00036860"/>
    <w:rsid w:val="00042B0B"/>
    <w:rsid w:val="000504CD"/>
    <w:rsid w:val="000629F9"/>
    <w:rsid w:val="000701B0"/>
    <w:rsid w:val="00070F62"/>
    <w:rsid w:val="00073415"/>
    <w:rsid w:val="000820F8"/>
    <w:rsid w:val="0008691D"/>
    <w:rsid w:val="00095290"/>
    <w:rsid w:val="000A16EC"/>
    <w:rsid w:val="000A2DD0"/>
    <w:rsid w:val="000B1CCB"/>
    <w:rsid w:val="000C074D"/>
    <w:rsid w:val="000C50EA"/>
    <w:rsid w:val="000D5F82"/>
    <w:rsid w:val="000E0011"/>
    <w:rsid w:val="000E08DD"/>
    <w:rsid w:val="000E17DB"/>
    <w:rsid w:val="000F0A12"/>
    <w:rsid w:val="000F231D"/>
    <w:rsid w:val="000F278B"/>
    <w:rsid w:val="000F2B57"/>
    <w:rsid w:val="001106B5"/>
    <w:rsid w:val="00114591"/>
    <w:rsid w:val="00115411"/>
    <w:rsid w:val="001223E7"/>
    <w:rsid w:val="00125D26"/>
    <w:rsid w:val="00142AE8"/>
    <w:rsid w:val="00145CE4"/>
    <w:rsid w:val="001465A4"/>
    <w:rsid w:val="001553A3"/>
    <w:rsid w:val="00157AED"/>
    <w:rsid w:val="00172CF5"/>
    <w:rsid w:val="001907A1"/>
    <w:rsid w:val="00193C26"/>
    <w:rsid w:val="00194789"/>
    <w:rsid w:val="00197240"/>
    <w:rsid w:val="001B1D4B"/>
    <w:rsid w:val="001B2BA9"/>
    <w:rsid w:val="001D0C90"/>
    <w:rsid w:val="001D3FD4"/>
    <w:rsid w:val="001F4F8B"/>
    <w:rsid w:val="00201322"/>
    <w:rsid w:val="002015CF"/>
    <w:rsid w:val="00203C53"/>
    <w:rsid w:val="00210E60"/>
    <w:rsid w:val="002116FF"/>
    <w:rsid w:val="00212908"/>
    <w:rsid w:val="00213CFF"/>
    <w:rsid w:val="00220166"/>
    <w:rsid w:val="00231207"/>
    <w:rsid w:val="00234802"/>
    <w:rsid w:val="00241AAD"/>
    <w:rsid w:val="002427E6"/>
    <w:rsid w:val="002451F9"/>
    <w:rsid w:val="002465CF"/>
    <w:rsid w:val="002518C8"/>
    <w:rsid w:val="00252D75"/>
    <w:rsid w:val="00255944"/>
    <w:rsid w:val="00261FC7"/>
    <w:rsid w:val="00275600"/>
    <w:rsid w:val="00281B8D"/>
    <w:rsid w:val="00290E57"/>
    <w:rsid w:val="0029229D"/>
    <w:rsid w:val="002977FC"/>
    <w:rsid w:val="002A15C4"/>
    <w:rsid w:val="002A2F18"/>
    <w:rsid w:val="002A5C0C"/>
    <w:rsid w:val="002C3299"/>
    <w:rsid w:val="002D4307"/>
    <w:rsid w:val="002D7381"/>
    <w:rsid w:val="002D7863"/>
    <w:rsid w:val="002E3A30"/>
    <w:rsid w:val="002F5E01"/>
    <w:rsid w:val="00314240"/>
    <w:rsid w:val="00320991"/>
    <w:rsid w:val="0032657C"/>
    <w:rsid w:val="00326E3B"/>
    <w:rsid w:val="003321A7"/>
    <w:rsid w:val="00335BC0"/>
    <w:rsid w:val="003376CB"/>
    <w:rsid w:val="00353325"/>
    <w:rsid w:val="0035698A"/>
    <w:rsid w:val="003577D1"/>
    <w:rsid w:val="00362F0A"/>
    <w:rsid w:val="003646BC"/>
    <w:rsid w:val="00366943"/>
    <w:rsid w:val="00370174"/>
    <w:rsid w:val="003772F6"/>
    <w:rsid w:val="00377C9E"/>
    <w:rsid w:val="00381FCA"/>
    <w:rsid w:val="003828C4"/>
    <w:rsid w:val="00385E41"/>
    <w:rsid w:val="00386200"/>
    <w:rsid w:val="003872EC"/>
    <w:rsid w:val="003A5E75"/>
    <w:rsid w:val="003B66B0"/>
    <w:rsid w:val="003C23FD"/>
    <w:rsid w:val="003C5892"/>
    <w:rsid w:val="003C6FD3"/>
    <w:rsid w:val="003D4453"/>
    <w:rsid w:val="003F4C61"/>
    <w:rsid w:val="003F7F09"/>
    <w:rsid w:val="004060EF"/>
    <w:rsid w:val="00407C9E"/>
    <w:rsid w:val="0041022E"/>
    <w:rsid w:val="004149CC"/>
    <w:rsid w:val="004317A3"/>
    <w:rsid w:val="0045172C"/>
    <w:rsid w:val="00454C1D"/>
    <w:rsid w:val="00485323"/>
    <w:rsid w:val="00487ED8"/>
    <w:rsid w:val="004911CB"/>
    <w:rsid w:val="00491918"/>
    <w:rsid w:val="004942A3"/>
    <w:rsid w:val="004A10CD"/>
    <w:rsid w:val="004A2E7F"/>
    <w:rsid w:val="004A38CA"/>
    <w:rsid w:val="004A5A65"/>
    <w:rsid w:val="004B1485"/>
    <w:rsid w:val="004C6ECA"/>
    <w:rsid w:val="004D6C2C"/>
    <w:rsid w:val="004D7D86"/>
    <w:rsid w:val="004E01F0"/>
    <w:rsid w:val="004E1959"/>
    <w:rsid w:val="004E6202"/>
    <w:rsid w:val="004F1874"/>
    <w:rsid w:val="004F2034"/>
    <w:rsid w:val="004F585C"/>
    <w:rsid w:val="004F7F49"/>
    <w:rsid w:val="00510A23"/>
    <w:rsid w:val="0051514A"/>
    <w:rsid w:val="00515AC5"/>
    <w:rsid w:val="00520DC2"/>
    <w:rsid w:val="0053453E"/>
    <w:rsid w:val="00536F40"/>
    <w:rsid w:val="005470F3"/>
    <w:rsid w:val="00561314"/>
    <w:rsid w:val="00570997"/>
    <w:rsid w:val="00577AA8"/>
    <w:rsid w:val="005850CE"/>
    <w:rsid w:val="005A6D23"/>
    <w:rsid w:val="005C1947"/>
    <w:rsid w:val="005C1E9D"/>
    <w:rsid w:val="005E03E7"/>
    <w:rsid w:val="005E75AB"/>
    <w:rsid w:val="00601F73"/>
    <w:rsid w:val="00625D15"/>
    <w:rsid w:val="00644CBC"/>
    <w:rsid w:val="00651611"/>
    <w:rsid w:val="00653AE2"/>
    <w:rsid w:val="006671C7"/>
    <w:rsid w:val="00674F1A"/>
    <w:rsid w:val="006917CF"/>
    <w:rsid w:val="00692BD4"/>
    <w:rsid w:val="006A6F54"/>
    <w:rsid w:val="006B22F3"/>
    <w:rsid w:val="006B2FD5"/>
    <w:rsid w:val="006B5C2D"/>
    <w:rsid w:val="006B6C16"/>
    <w:rsid w:val="006D6CBD"/>
    <w:rsid w:val="006D6F6C"/>
    <w:rsid w:val="006F239A"/>
    <w:rsid w:val="006F505D"/>
    <w:rsid w:val="006F7203"/>
    <w:rsid w:val="00722AEF"/>
    <w:rsid w:val="00737A6C"/>
    <w:rsid w:val="00743F01"/>
    <w:rsid w:val="00744AE4"/>
    <w:rsid w:val="00763D60"/>
    <w:rsid w:val="00764B4E"/>
    <w:rsid w:val="007833B1"/>
    <w:rsid w:val="007920AC"/>
    <w:rsid w:val="007A0F7E"/>
    <w:rsid w:val="007A42C5"/>
    <w:rsid w:val="007A65A1"/>
    <w:rsid w:val="007B1FCF"/>
    <w:rsid w:val="007C4620"/>
    <w:rsid w:val="007C58A4"/>
    <w:rsid w:val="007D4B52"/>
    <w:rsid w:val="007D5421"/>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6471"/>
    <w:rsid w:val="008F5514"/>
    <w:rsid w:val="009339CA"/>
    <w:rsid w:val="00937A78"/>
    <w:rsid w:val="00947B1E"/>
    <w:rsid w:val="00953C08"/>
    <w:rsid w:val="00973C29"/>
    <w:rsid w:val="00991796"/>
    <w:rsid w:val="009B14F4"/>
    <w:rsid w:val="009B1B0D"/>
    <w:rsid w:val="009B1C3D"/>
    <w:rsid w:val="009B32DD"/>
    <w:rsid w:val="009C005A"/>
    <w:rsid w:val="009D4BC2"/>
    <w:rsid w:val="009D5E5F"/>
    <w:rsid w:val="009D62B4"/>
    <w:rsid w:val="009E1448"/>
    <w:rsid w:val="009E1E92"/>
    <w:rsid w:val="009E3E41"/>
    <w:rsid w:val="00A05A06"/>
    <w:rsid w:val="00A12365"/>
    <w:rsid w:val="00A164F2"/>
    <w:rsid w:val="00A26FCF"/>
    <w:rsid w:val="00A31FA5"/>
    <w:rsid w:val="00A34F8C"/>
    <w:rsid w:val="00A359DA"/>
    <w:rsid w:val="00A37886"/>
    <w:rsid w:val="00A62B24"/>
    <w:rsid w:val="00A63176"/>
    <w:rsid w:val="00A70D0C"/>
    <w:rsid w:val="00A86657"/>
    <w:rsid w:val="00A9794C"/>
    <w:rsid w:val="00AA5DB5"/>
    <w:rsid w:val="00AB0440"/>
    <w:rsid w:val="00AC3542"/>
    <w:rsid w:val="00AC3FC5"/>
    <w:rsid w:val="00AD340B"/>
    <w:rsid w:val="00AD7DB9"/>
    <w:rsid w:val="00AE3966"/>
    <w:rsid w:val="00AF11C6"/>
    <w:rsid w:val="00B002D1"/>
    <w:rsid w:val="00B057F1"/>
    <w:rsid w:val="00B143A9"/>
    <w:rsid w:val="00B24B39"/>
    <w:rsid w:val="00B26CAB"/>
    <w:rsid w:val="00B4569E"/>
    <w:rsid w:val="00B45879"/>
    <w:rsid w:val="00B551EB"/>
    <w:rsid w:val="00B55F3D"/>
    <w:rsid w:val="00B63D07"/>
    <w:rsid w:val="00B73ACC"/>
    <w:rsid w:val="00B84AC8"/>
    <w:rsid w:val="00B90F8C"/>
    <w:rsid w:val="00B91C0B"/>
    <w:rsid w:val="00B96985"/>
    <w:rsid w:val="00B97E24"/>
    <w:rsid w:val="00BA0BE6"/>
    <w:rsid w:val="00BA2122"/>
    <w:rsid w:val="00BA2F3A"/>
    <w:rsid w:val="00BB113B"/>
    <w:rsid w:val="00BB355F"/>
    <w:rsid w:val="00BE2E4B"/>
    <w:rsid w:val="00BF47F9"/>
    <w:rsid w:val="00C07688"/>
    <w:rsid w:val="00C260AB"/>
    <w:rsid w:val="00C32933"/>
    <w:rsid w:val="00C3314D"/>
    <w:rsid w:val="00C75246"/>
    <w:rsid w:val="00C80B0B"/>
    <w:rsid w:val="00C91EDF"/>
    <w:rsid w:val="00C97447"/>
    <w:rsid w:val="00CC6622"/>
    <w:rsid w:val="00D11B8C"/>
    <w:rsid w:val="00D20F5D"/>
    <w:rsid w:val="00D376ED"/>
    <w:rsid w:val="00D40E4F"/>
    <w:rsid w:val="00D435C8"/>
    <w:rsid w:val="00D615F7"/>
    <w:rsid w:val="00D638D0"/>
    <w:rsid w:val="00D67A0A"/>
    <w:rsid w:val="00D734B9"/>
    <w:rsid w:val="00D762A6"/>
    <w:rsid w:val="00D762BF"/>
    <w:rsid w:val="00D84564"/>
    <w:rsid w:val="00D958CF"/>
    <w:rsid w:val="00D968A7"/>
    <w:rsid w:val="00DA2361"/>
    <w:rsid w:val="00DB2914"/>
    <w:rsid w:val="00DC2149"/>
    <w:rsid w:val="00DC56B0"/>
    <w:rsid w:val="00DC789F"/>
    <w:rsid w:val="00DD3C40"/>
    <w:rsid w:val="00DD7275"/>
    <w:rsid w:val="00DE1C6C"/>
    <w:rsid w:val="00DE47C2"/>
    <w:rsid w:val="00DE5037"/>
    <w:rsid w:val="00DF054C"/>
    <w:rsid w:val="00DF5DDA"/>
    <w:rsid w:val="00DF65C1"/>
    <w:rsid w:val="00E008A4"/>
    <w:rsid w:val="00E042C5"/>
    <w:rsid w:val="00E06D7C"/>
    <w:rsid w:val="00E21963"/>
    <w:rsid w:val="00E22D9A"/>
    <w:rsid w:val="00E262A3"/>
    <w:rsid w:val="00E26EA7"/>
    <w:rsid w:val="00E32D2F"/>
    <w:rsid w:val="00E4011C"/>
    <w:rsid w:val="00E51E95"/>
    <w:rsid w:val="00E5461B"/>
    <w:rsid w:val="00E65F88"/>
    <w:rsid w:val="00E708C9"/>
    <w:rsid w:val="00E74E35"/>
    <w:rsid w:val="00E75B93"/>
    <w:rsid w:val="00E86D2A"/>
    <w:rsid w:val="00E9123C"/>
    <w:rsid w:val="00E95800"/>
    <w:rsid w:val="00EB1C90"/>
    <w:rsid w:val="00EB6D66"/>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40323ED"/>
  <w15:docId w15:val="{5BCAD448-8D6F-4A44-AFE8-08D26BAB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44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4CBC"/>
    <w:rPr>
      <w:rFonts w:ascii="Segoe UI" w:hAnsi="Segoe UI" w:cs="Segoe UI"/>
      <w:sz w:val="18"/>
      <w:szCs w:val="18"/>
    </w:rPr>
  </w:style>
  <w:style w:type="character" w:styleId="CommentReference">
    <w:name w:val="annotation reference"/>
    <w:basedOn w:val="DefaultParagraphFont"/>
    <w:semiHidden/>
    <w:unhideWhenUsed/>
    <w:rsid w:val="0045172C"/>
    <w:rPr>
      <w:sz w:val="16"/>
      <w:szCs w:val="16"/>
    </w:rPr>
  </w:style>
  <w:style w:type="paragraph" w:styleId="CommentText">
    <w:name w:val="annotation text"/>
    <w:basedOn w:val="Normal"/>
    <w:link w:val="CommentTextChar"/>
    <w:semiHidden/>
    <w:unhideWhenUsed/>
    <w:rsid w:val="0045172C"/>
    <w:pPr>
      <w:spacing w:line="240" w:lineRule="auto"/>
    </w:pPr>
    <w:rPr>
      <w:sz w:val="20"/>
      <w:szCs w:val="20"/>
    </w:rPr>
  </w:style>
  <w:style w:type="character" w:customStyle="1" w:styleId="CommentTextChar">
    <w:name w:val="Comment Text Char"/>
    <w:basedOn w:val="DefaultParagraphFont"/>
    <w:link w:val="CommentText"/>
    <w:semiHidden/>
    <w:rsid w:val="0045172C"/>
  </w:style>
  <w:style w:type="paragraph" w:styleId="CommentSubject">
    <w:name w:val="annotation subject"/>
    <w:basedOn w:val="CommentText"/>
    <w:next w:val="CommentText"/>
    <w:link w:val="CommentSubjectChar"/>
    <w:semiHidden/>
    <w:unhideWhenUsed/>
    <w:rsid w:val="0045172C"/>
    <w:rPr>
      <w:b/>
      <w:bCs/>
    </w:rPr>
  </w:style>
  <w:style w:type="character" w:customStyle="1" w:styleId="CommentSubjectChar">
    <w:name w:val="Comment Subject Char"/>
    <w:basedOn w:val="CommentTextChar"/>
    <w:link w:val="CommentSubject"/>
    <w:semiHidden/>
    <w:rsid w:val="0045172C"/>
    <w:rPr>
      <w:b/>
      <w:bCs/>
    </w:rPr>
  </w:style>
  <w:style w:type="paragraph" w:styleId="ListParagraph">
    <w:name w:val="List Paragraph"/>
    <w:basedOn w:val="Normal"/>
    <w:uiPriority w:val="34"/>
    <w:qFormat/>
    <w:rsid w:val="004942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1019</Words>
  <Characters>5926</Characters>
  <Application>Microsoft Office Word</Application>
  <DocSecurity>0</DocSecurity>
  <Lines>137</Lines>
  <Paragraphs>52</Paragraphs>
  <ScaleCrop>false</ScaleCrop>
  <HeadingPairs>
    <vt:vector size="2" baseType="variant">
      <vt:variant>
        <vt:lpstr>Title</vt:lpstr>
      </vt:variant>
      <vt:variant>
        <vt:i4>1</vt:i4>
      </vt:variant>
    </vt:vector>
  </HeadingPairs>
  <TitlesOfParts>
    <vt:vector size="1" baseType="lpstr">
      <vt:lpstr>A1897/4269 ACS [2R]  FISCAL ESTIMATE</vt:lpstr>
    </vt:vector>
  </TitlesOfParts>
  <Manager>Anuja Pande Joshi; R225</Manager>
  <Company>Office of Legislative Services</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ACS 2R FISCAL ESTIMATE</dc:title>
  <dc:creator>Assemblyman WIMBERLY, Assemblywoman QUIJANO</dc:creator>
  <cp:keywords>A1897|3|JU |309|0|0|!|0|</cp:keywords>
  <dc:description>Sent to Sponsor 11/16</dc:description>
  <cp:lastModifiedBy>Siracusa, Nicole</cp:lastModifiedBy>
  <cp:revision>2</cp:revision>
  <cp:lastPrinted>2020-11-12T15:21:00Z</cp:lastPrinted>
  <dcterms:created xsi:type="dcterms:W3CDTF">2020-11-19T19:41:00Z</dcterms:created>
  <dcterms:modified xsi:type="dcterms:W3CDTF">2020-11-19T19:41:00Z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