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6A4" w:rsidRDefault="007866A4" w:rsidP="007866A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2069 </w:t>
      </w:r>
    </w:p>
    <w:p w:rsidR="007866A4" w:rsidRPr="007866A4" w:rsidRDefault="007866A4" w:rsidP="007866A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40250704" r:id="rId9"/>
        </w:object>
      </w:r>
    </w:p>
    <w:p w:rsidR="007866A4" w:rsidRDefault="007866A4" w:rsidP="007866A4">
      <w:pPr>
        <w:pStyle w:val="bpuState"/>
      </w:pPr>
      <w:r>
        <w:t>STATE OF NEW JERSEY</w:t>
      </w:r>
    </w:p>
    <w:p w:rsidR="007866A4" w:rsidRDefault="007866A4" w:rsidP="007866A4">
      <w:pPr>
        <w:pStyle w:val="bpuLegislature"/>
      </w:pPr>
      <w:r>
        <w:t>219th LEGISLATURE</w:t>
      </w:r>
    </w:p>
    <w:p w:rsidR="007866A4" w:rsidRDefault="007866A4" w:rsidP="007866A4">
      <w:pPr>
        <w:pStyle w:val="bpuWpGraphic"/>
      </w:pPr>
      <w:r>
        <w:object w:dxaOrig="8985" w:dyaOrig="255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40250705" r:id="rId10"/>
        </w:object>
      </w:r>
      <w:r>
        <w:t xml:space="preserve">  </w:t>
      </w:r>
    </w:p>
    <w:p w:rsidR="007866A4" w:rsidRDefault="007866A4" w:rsidP="007866A4">
      <w:pPr>
        <w:pStyle w:val="bpuIntro"/>
      </w:pPr>
      <w:r>
        <w:t>PRE-FILED FOR INTRODUCTION IN THE 2020 SESSION</w:t>
      </w:r>
    </w:p>
    <w:p w:rsidR="007866A4" w:rsidRDefault="007866A4" w:rsidP="007866A4">
      <w:pPr>
        <w:pStyle w:val="bpuIntro"/>
      </w:pPr>
    </w:p>
    <w:p w:rsidR="007866A4" w:rsidRDefault="007866A4" w:rsidP="007866A4">
      <w:pPr>
        <w:pStyle w:val="bpuIntro"/>
        <w:sectPr w:rsidR="007866A4" w:rsidSect="007866A4">
          <w:headerReference w:type="even" r:id="rId11"/>
          <w:headerReference w:type="default" r:id="rId12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7866A4" w:rsidRDefault="007866A4" w:rsidP="007866A4">
      <w:pPr>
        <w:pStyle w:val="bpuIntro"/>
      </w:pPr>
    </w:p>
    <w:p w:rsidR="007866A4" w:rsidRDefault="007866A4" w:rsidP="007866A4">
      <w:pPr>
        <w:pStyle w:val="bpuSponsor"/>
      </w:pPr>
      <w:r>
        <w:t>Sponsored by:</w:t>
      </w:r>
    </w:p>
    <w:p w:rsidR="007866A4" w:rsidRDefault="007866A4" w:rsidP="007866A4">
      <w:pPr>
        <w:pStyle w:val="bpuSponsor"/>
      </w:pPr>
      <w:r>
        <w:t>Assemblyman  CLINTON CALABRESE</w:t>
      </w:r>
    </w:p>
    <w:p w:rsidR="007866A4" w:rsidRDefault="007866A4" w:rsidP="007866A4">
      <w:pPr>
        <w:pStyle w:val="bpuSponsor"/>
      </w:pPr>
      <w:r>
        <w:t>District 36 (Bergen and Passaic)</w:t>
      </w:r>
    </w:p>
    <w:p w:rsidR="007866A4" w:rsidRDefault="007866A4" w:rsidP="007866A4">
      <w:pPr>
        <w:pStyle w:val="bpuSponsor"/>
      </w:pPr>
    </w:p>
    <w:p w:rsidR="007866A4" w:rsidRDefault="007866A4" w:rsidP="007866A4">
      <w:pPr>
        <w:pStyle w:val="bpuSponsor"/>
      </w:pPr>
    </w:p>
    <w:p w:rsidR="007866A4" w:rsidRDefault="007866A4" w:rsidP="007866A4">
      <w:pPr>
        <w:pStyle w:val="bpuSponsor"/>
      </w:pPr>
    </w:p>
    <w:p w:rsidR="007866A4" w:rsidRDefault="007866A4" w:rsidP="007866A4">
      <w:pPr>
        <w:pStyle w:val="bpuSponsor"/>
      </w:pPr>
    </w:p>
    <w:p w:rsidR="007866A4" w:rsidRDefault="007866A4" w:rsidP="007866A4">
      <w:pPr>
        <w:pStyle w:val="bpuSponsor"/>
      </w:pPr>
      <w:r>
        <w:t>SYNOPSIS</w:t>
      </w:r>
    </w:p>
    <w:p w:rsidR="007866A4" w:rsidRDefault="007866A4" w:rsidP="007866A4">
      <w:pPr>
        <w:pStyle w:val="bpuNormText"/>
      </w:pPr>
      <w:r>
        <w:tab/>
        <w:t xml:space="preserve">Directs State Auditor to conduct performance review audits of public institutions of higher education. </w:t>
      </w:r>
    </w:p>
    <w:p w:rsidR="007866A4" w:rsidRDefault="007866A4" w:rsidP="007866A4">
      <w:pPr>
        <w:pStyle w:val="bpuNormText"/>
      </w:pPr>
    </w:p>
    <w:p w:rsidR="007866A4" w:rsidRDefault="007866A4" w:rsidP="007866A4">
      <w:pPr>
        <w:pStyle w:val="bpuSponsor"/>
      </w:pPr>
      <w:r>
        <w:t xml:space="preserve">CURRENT VERSION OF TEXT </w:t>
      </w:r>
    </w:p>
    <w:p w:rsidR="007866A4" w:rsidRDefault="007866A4" w:rsidP="007866A4">
      <w:pPr>
        <w:pStyle w:val="bpuNormText"/>
      </w:pPr>
      <w:r>
        <w:tab/>
        <w:t>Introduced Pending Technical Review by Legislative Counsel.</w:t>
      </w:r>
    </w:p>
    <w:p w:rsidR="007866A4" w:rsidRDefault="007866A4" w:rsidP="007866A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7866A4" w:rsidRDefault="007866A4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7866A4" w:rsidSect="007866A4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F34A3C" w:rsidRPr="00677316" w:rsidRDefault="00F34A3C" w:rsidP="00F34A3C">
      <w:pPr>
        <w:pStyle w:val="HangingAnAct"/>
        <w:rPr>
          <w:rStyle w:val="HangingAnActChar"/>
        </w:rPr>
      </w:pPr>
      <w:r w:rsidRPr="00F34A3C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directing the State Auditor to conduct performance review audits of the public institutions of higher education.</w:t>
      </w:r>
    </w:p>
    <w:p w:rsidR="00F34A3C" w:rsidRPr="00D71D68" w:rsidRDefault="00F34A3C" w:rsidP="00F34A3C"/>
    <w:p w:rsidR="00F34A3C" w:rsidRPr="00AA7880" w:rsidRDefault="00F34A3C" w:rsidP="00F34A3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34A3C" w:rsidRPr="00D71D68" w:rsidRDefault="00F34A3C" w:rsidP="00F34A3C"/>
    <w:p w:rsidR="00F34A3C" w:rsidRPr="00DE5974" w:rsidRDefault="00F34A3C" w:rsidP="00F34A3C">
      <w:r>
        <w:tab/>
      </w:r>
      <w:r w:rsidRPr="00DE5974">
        <w:t>1.</w:t>
      </w:r>
      <w:r>
        <w:tab/>
      </w:r>
      <w:r w:rsidRPr="00DE5974">
        <w:t>a.  The State Auditor is directed to conduct a performance review audit of each public institution of higher education.  For each institution, the performance review audit shall include, but need not be limited to:</w:t>
      </w:r>
    </w:p>
    <w:p w:rsidR="00F34A3C" w:rsidRPr="00DE5974" w:rsidRDefault="00F34A3C" w:rsidP="00F34A3C">
      <w:r w:rsidRPr="00DE5974">
        <w:tab/>
        <w:t>(1)</w:t>
      </w:r>
      <w:r>
        <w:tab/>
      </w:r>
      <w:r w:rsidRPr="00DE5974">
        <w:t xml:space="preserve">an analysis of the prevalence, cost, and quality of </w:t>
      </w:r>
      <w:r w:rsidRPr="00DF02C6">
        <w:t>online</w:t>
      </w:r>
      <w:r>
        <w:rPr>
          <w:u w:val="single"/>
        </w:rPr>
        <w:t xml:space="preserve"> </w:t>
      </w:r>
      <w:r w:rsidRPr="00DE5974">
        <w:t>courses offered by the institution;</w:t>
      </w:r>
    </w:p>
    <w:p w:rsidR="00F34A3C" w:rsidRPr="00DE5974" w:rsidRDefault="00F34A3C" w:rsidP="00F34A3C">
      <w:r w:rsidRPr="00DE5974">
        <w:tab/>
        <w:t>(2)</w:t>
      </w:r>
      <w:r>
        <w:tab/>
      </w:r>
      <w:r w:rsidRPr="00DE5974">
        <w:t>a review of the remedial courses offered by the institution and the effectiveness of those courses in preparing students for credit-bearing courses;</w:t>
      </w:r>
    </w:p>
    <w:p w:rsidR="00F34A3C" w:rsidRPr="00DE5974" w:rsidRDefault="00F34A3C" w:rsidP="00F34A3C">
      <w:r w:rsidRPr="00DE5974">
        <w:tab/>
        <w:t>(3)</w:t>
      </w:r>
      <w:r>
        <w:tab/>
      </w:r>
      <w:r w:rsidRPr="00DE5974">
        <w:t>a review of the fees charged by the institution, the appropriate level of those fees, and whether fees are being used by the institution as a mechanism to artificially deflate required tuition costs;</w:t>
      </w:r>
    </w:p>
    <w:p w:rsidR="00F34A3C" w:rsidRPr="00DE5974" w:rsidRDefault="00F34A3C" w:rsidP="00F34A3C">
      <w:r w:rsidRPr="00DE5974">
        <w:tab/>
        <w:t>(4)</w:t>
      </w:r>
      <w:r>
        <w:tab/>
      </w:r>
      <w:r w:rsidRPr="00DE5974">
        <w:t>an analysis of the market value of the degrees offered by the institution compared to the costs associated with earning that degree; and</w:t>
      </w:r>
    </w:p>
    <w:p w:rsidR="00F34A3C" w:rsidRPr="00DE5974" w:rsidRDefault="00F34A3C" w:rsidP="00F34A3C">
      <w:r w:rsidRPr="00DE5974">
        <w:tab/>
        <w:t>(5)</w:t>
      </w:r>
      <w:r>
        <w:tab/>
      </w:r>
      <w:r w:rsidRPr="00DE5974">
        <w:t xml:space="preserve">a review of the four-year and six-year graduation rates in the case of students enrolled in a four-year baccalaureate degree program, and of the two-year and three-year graduation rates for students enrolled in a two-year </w:t>
      </w:r>
      <w:r w:rsidRPr="00DF02C6">
        <w:t>associate</w:t>
      </w:r>
      <w:r w:rsidRPr="00DE5974">
        <w:t xml:space="preserve"> degree program, to determine the extent and causes of low graduation rates at the institution.</w:t>
      </w:r>
    </w:p>
    <w:p w:rsidR="00F34A3C" w:rsidRPr="00C45358" w:rsidRDefault="00F34A3C" w:rsidP="00F34A3C">
      <w:r w:rsidRPr="00DE5974">
        <w:tab/>
        <w:t>b.</w:t>
      </w:r>
      <w:r>
        <w:tab/>
      </w:r>
      <w:r w:rsidRPr="00DE5974">
        <w:t xml:space="preserve">The institutions of higher education to receive a performance review audit shall be Rutgers, the State University; Rowan University; the New Jersey Institute of </w:t>
      </w:r>
      <w:r w:rsidRPr="00DF02C6">
        <w:t>Technology;</w:t>
      </w:r>
      <w:r>
        <w:t xml:space="preserve"> Montclair State University;</w:t>
      </w:r>
      <w:r w:rsidRPr="00DF02C6">
        <w:t xml:space="preserve"> the</w:t>
      </w:r>
      <w:r w:rsidRPr="00DE5974">
        <w:t xml:space="preserve"> State colleges and universities established pursuant to chapter 64 of Title 18A of the New Jersey Statutes; and the county colleges.</w:t>
      </w:r>
    </w:p>
    <w:p w:rsidR="00F34A3C" w:rsidRDefault="00F34A3C" w:rsidP="00F34A3C"/>
    <w:p w:rsidR="00F34A3C" w:rsidRDefault="00F34A3C" w:rsidP="00F34A3C">
      <w:r>
        <w:tab/>
        <w:t>2.</w:t>
      </w:r>
      <w:r>
        <w:tab/>
        <w:t>Within one year of the effective date of this act, the State Auditor shall submit a report to the Governor, and to the Legislature pursuant to section 2 of</w:t>
      </w:r>
      <w:r w:rsidRPr="00F56665">
        <w:t xml:space="preserve"> P.L.1991, c.164 (C.52:14-19.1)</w:t>
      </w:r>
      <w:r>
        <w:t>, on the results of the performance review audits conducted pursuant to section 1 of this act.</w:t>
      </w:r>
    </w:p>
    <w:p w:rsidR="00F34A3C" w:rsidRDefault="00F34A3C" w:rsidP="00F34A3C"/>
    <w:p w:rsidR="00F34A3C" w:rsidRDefault="00F34A3C" w:rsidP="00F34A3C">
      <w:r>
        <w:tab/>
        <w:t>3.</w:t>
      </w:r>
      <w:r>
        <w:tab/>
        <w:t>This act shall take effect immediately.</w:t>
      </w:r>
    </w:p>
    <w:p w:rsidR="00F34A3C" w:rsidRDefault="00F34A3C" w:rsidP="00F34A3C"/>
    <w:p w:rsidR="00F34A3C" w:rsidRDefault="00F34A3C" w:rsidP="00F34A3C">
      <w:pPr>
        <w:jc w:val="center"/>
      </w:pPr>
      <w:r>
        <w:t>STATEMENT</w:t>
      </w:r>
    </w:p>
    <w:p w:rsidR="00F34A3C" w:rsidRDefault="00F34A3C" w:rsidP="00F34A3C">
      <w:pPr>
        <w:jc w:val="center"/>
      </w:pPr>
    </w:p>
    <w:p w:rsidR="00F34A3C" w:rsidRPr="00E42B90" w:rsidRDefault="00F34A3C" w:rsidP="00F34A3C">
      <w:r>
        <w:tab/>
        <w:t>T</w:t>
      </w:r>
      <w:r w:rsidRPr="00E42B90">
        <w:t>his bill directs the State Auditor to conduct a performance review audit of each New Jersey public institution of higher education.  The audit will include, but need not be limited to:</w:t>
      </w:r>
    </w:p>
    <w:p w:rsidR="00F34A3C" w:rsidRPr="00E42B90" w:rsidRDefault="00F34A3C" w:rsidP="00F34A3C">
      <w:pPr>
        <w:numPr>
          <w:ilvl w:val="0"/>
          <w:numId w:val="1"/>
        </w:num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1080"/>
        </w:tabs>
        <w:contextualSpacing/>
      </w:pPr>
      <w:r w:rsidRPr="00E42B90">
        <w:t>an analysis of the prevalence, cost, and quality of online courses offered by the institution;</w:t>
      </w:r>
    </w:p>
    <w:p w:rsidR="00F34A3C" w:rsidRPr="00E42B90" w:rsidRDefault="00F34A3C" w:rsidP="00F34A3C">
      <w:pPr>
        <w:numPr>
          <w:ilvl w:val="0"/>
          <w:numId w:val="1"/>
        </w:num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1080"/>
        </w:tabs>
        <w:contextualSpacing/>
      </w:pPr>
      <w:r w:rsidRPr="00E42B90">
        <w:t>a review of the remedial courses offered by the institution and the effectiveness of those courses in preparing students for credit-bearing courses;</w:t>
      </w:r>
    </w:p>
    <w:p w:rsidR="00F34A3C" w:rsidRPr="00E42B90" w:rsidRDefault="00F34A3C" w:rsidP="00F34A3C">
      <w:pPr>
        <w:numPr>
          <w:ilvl w:val="0"/>
          <w:numId w:val="1"/>
        </w:num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1080"/>
        </w:tabs>
        <w:contextualSpacing/>
      </w:pPr>
      <w:r w:rsidRPr="00E42B90">
        <w:t>a review of the fees charged by the institution, the appropriate level of those fees, and whether fees are being used by the institution as a mechanism to artificially deflate required tuition costs;</w:t>
      </w:r>
    </w:p>
    <w:p w:rsidR="00F34A3C" w:rsidRPr="00E42B90" w:rsidRDefault="00F34A3C" w:rsidP="00F34A3C">
      <w:pPr>
        <w:numPr>
          <w:ilvl w:val="0"/>
          <w:numId w:val="1"/>
        </w:num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1080"/>
        </w:tabs>
        <w:contextualSpacing/>
      </w:pPr>
      <w:r w:rsidRPr="00E42B90">
        <w:t>an analysis of the market value of degrees offered by the institution compared to the cost associated with earning that degree; and</w:t>
      </w:r>
    </w:p>
    <w:p w:rsidR="00F34A3C" w:rsidRPr="00E42B90" w:rsidRDefault="00F34A3C" w:rsidP="00F34A3C">
      <w:pPr>
        <w:numPr>
          <w:ilvl w:val="0"/>
          <w:numId w:val="1"/>
        </w:num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1080"/>
        </w:tabs>
        <w:contextualSpacing/>
      </w:pPr>
      <w:r w:rsidRPr="00E42B90">
        <w:t>a review of four-year and six-year graduation rates for students enrolled in a four-year baccalaureate degree program, and a review of two-year and three-year graduation rates for students enrolled in a two-year associate degree program, to determine the extent and causes of low graduation rates at the institution.</w:t>
      </w:r>
    </w:p>
    <w:p w:rsidR="00F34A3C" w:rsidRPr="00E7752C" w:rsidRDefault="00F34A3C" w:rsidP="00F34A3C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</w:pPr>
      <w:r w:rsidRPr="00E42B90">
        <w:tab/>
        <w:t>The bill requires that the State Auditor prepare and submit a report of the findings of the audits to the Governor and the Legislature within one year of the bill’s effective date.</w:t>
      </w:r>
    </w:p>
    <w:sectPr w:rsidR="00F34A3C" w:rsidRPr="00E7752C" w:rsidSect="007866A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1EB" w:rsidRDefault="008251EB">
      <w:r>
        <w:separator/>
      </w:r>
    </w:p>
  </w:endnote>
  <w:endnote w:type="continuationSeparator" w:id="0">
    <w:p w:rsidR="008251EB" w:rsidRDefault="00825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1EB" w:rsidRDefault="008251EB">
      <w:r>
        <w:separator/>
      </w:r>
    </w:p>
  </w:footnote>
  <w:footnote w:type="continuationSeparator" w:id="0">
    <w:p w:rsidR="008251EB" w:rsidRDefault="00825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5C7D3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7866A4" w:rsidRDefault="007866A4" w:rsidP="007866A4">
    <w:pPr>
      <w:pStyle w:val="bpuHeadSpon"/>
    </w:pPr>
    <w:r w:rsidRPr="007866A4">
      <w:rPr>
        <w:rStyle w:val="bpuHeadSponChar"/>
      </w:rPr>
      <w:t>A2069</w:t>
    </w:r>
    <w:r>
      <w:t xml:space="preserve"> CALABRESE</w:t>
    </w:r>
  </w:p>
  <w:p w:rsidR="007866A4" w:rsidRDefault="007866A4" w:rsidP="007866A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C7D37">
      <w:rPr>
        <w:noProof/>
      </w:rPr>
      <w:t>3</w:t>
    </w:r>
    <w:r>
      <w:fldChar w:fldCharType="end"/>
    </w:r>
  </w:p>
  <w:p w:rsidR="007866A4" w:rsidRPr="00AF575C" w:rsidRDefault="007866A4" w:rsidP="007866A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7866A4" w:rsidRDefault="007866A4" w:rsidP="007866A4">
    <w:pPr>
      <w:pStyle w:val="bpuHeadSpon"/>
    </w:pPr>
    <w:r w:rsidRPr="007866A4">
      <w:rPr>
        <w:rStyle w:val="bpuHeadSponChar"/>
      </w:rPr>
      <w:t>A2069</w:t>
    </w:r>
    <w:r>
      <w:t xml:space="preserve"> CALABRESE</w:t>
    </w:r>
  </w:p>
  <w:p w:rsidR="007866A4" w:rsidRDefault="007866A4" w:rsidP="007866A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C7D37">
      <w:rPr>
        <w:noProof/>
      </w:rPr>
      <w:t>2</w:t>
    </w:r>
    <w:r>
      <w:fldChar w:fldCharType="end"/>
    </w:r>
  </w:p>
  <w:p w:rsidR="007866A4" w:rsidRDefault="007866A4" w:rsidP="007866A4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37D65"/>
    <w:multiLevelType w:val="hybridMultilevel"/>
    <w:tmpl w:val="A190C03E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1EB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17F7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62850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23B6A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C7D37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866A4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251EB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279C4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34A3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9A96774-0101-4BF0-BD1C-263457BFF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86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829A4-5B07-4399-8F66-6BDE69D17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580</Words>
  <Characters>3080</Characters>
  <Application>Microsoft Office Word</Application>
  <DocSecurity>0</DocSecurity>
  <Lines>93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BPU#</vt:lpstr>
    </vt:vector>
  </TitlesOfParts>
  <Manager>R211</Manager>
  <Company>OFFICE of LEGISLATIVE SERVICES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A2069</dc:title>
  <dc:creator>Assemblyman  CALABRESE</dc:creator>
  <cp:keywords>A2069|3|LG |115|0|0|!|0|</cp:keywords>
  <dc:description>PREFILED 2020</dc:description>
  <cp:lastModifiedBy>Sommers, Shelly</cp:lastModifiedBy>
  <cp:revision>2</cp:revision>
  <cp:lastPrinted>2020-01-11T16:30:00Z</cp:lastPrinted>
  <dcterms:created xsi:type="dcterms:W3CDTF">2020-01-11T17:25:00Z</dcterms:created>
  <dcterms:modified xsi:type="dcterms:W3CDTF">2020-01-11T17:25:00Z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