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DAB" w:rsidRDefault="00077DAB" w:rsidP="00077DAB">
      <w:pPr>
        <w:pStyle w:val="bpuBill"/>
      </w:pPr>
      <w:bookmarkStart w:id="0" w:name="bpuFrontPg"/>
      <w:bookmarkStart w:id="1" w:name="_GoBack"/>
      <w:bookmarkEnd w:id="0"/>
      <w:bookmarkEnd w:id="1"/>
      <w:r>
        <w:t xml:space="preserve">ASSEMBLY, No. 2085 </w:t>
      </w:r>
    </w:p>
    <w:p w:rsidR="00077DAB" w:rsidRPr="00077DAB" w:rsidRDefault="00077DAB" w:rsidP="00077D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835" r:id="rId8"/>
        </w:object>
      </w:r>
    </w:p>
    <w:p w:rsidR="00077DAB" w:rsidRDefault="00077DAB" w:rsidP="00077DAB">
      <w:pPr>
        <w:pStyle w:val="bpuState"/>
      </w:pPr>
      <w:r>
        <w:t>STATE OF NEW JERSEY</w:t>
      </w:r>
    </w:p>
    <w:p w:rsidR="00077DAB" w:rsidRDefault="00077DAB" w:rsidP="00077DAB">
      <w:pPr>
        <w:pStyle w:val="bpuLegislature"/>
      </w:pPr>
      <w:r>
        <w:t>219th LEGISLATURE</w:t>
      </w:r>
    </w:p>
    <w:p w:rsidR="00077DAB" w:rsidRDefault="00077DAB" w:rsidP="00077DAB">
      <w:pPr>
        <w:pStyle w:val="bpuWpGraphic"/>
      </w:pPr>
      <w:r>
        <w:object w:dxaOrig="8985" w:dyaOrig="255">
          <v:shape id="_x0000_i1026" type="#_x0000_t75" style="width:6in;height:12.1pt" o:ole="">
            <v:imagedata r:id="rId7" o:title=""/>
          </v:shape>
          <o:OLEObject Type="Embed" ProgID="WPWin6.1" ShapeID="_x0000_i1026" DrawAspect="Content" ObjectID="_1640268836" r:id="rId9"/>
        </w:object>
      </w:r>
      <w:r>
        <w:t xml:space="preserve">  </w:t>
      </w:r>
    </w:p>
    <w:p w:rsidR="00077DAB" w:rsidRDefault="00077DAB" w:rsidP="00077DAB">
      <w:pPr>
        <w:pStyle w:val="bpuIntro"/>
      </w:pPr>
      <w:r>
        <w:t>PRE-FILED FOR INTRODUCTION IN THE 2020 SESSION</w:t>
      </w:r>
    </w:p>
    <w:p w:rsidR="00077DAB" w:rsidRDefault="00077DAB" w:rsidP="00077DAB">
      <w:pPr>
        <w:pStyle w:val="bpuIntro"/>
      </w:pPr>
    </w:p>
    <w:p w:rsidR="00077DAB" w:rsidRDefault="00077DAB" w:rsidP="00077DAB">
      <w:pPr>
        <w:pStyle w:val="bpuIntro"/>
        <w:sectPr w:rsidR="00077DAB" w:rsidSect="00077DAB">
          <w:headerReference w:type="even" r:id="rId10"/>
          <w:headerReference w:type="default" r:id="rId11"/>
          <w:pgSz w:w="12240" w:h="20160" w:code="5"/>
          <w:pgMar w:top="2160" w:right="1440" w:bottom="1440" w:left="1440" w:header="720" w:footer="720" w:gutter="0"/>
          <w:pgNumType w:start="1"/>
          <w:cols w:space="720"/>
          <w:docGrid w:linePitch="360"/>
        </w:sectPr>
      </w:pPr>
    </w:p>
    <w:p w:rsidR="00077DAB" w:rsidRDefault="00077DAB" w:rsidP="00077DAB">
      <w:pPr>
        <w:pStyle w:val="bpuIntro"/>
      </w:pPr>
    </w:p>
    <w:p w:rsidR="00077DAB" w:rsidRDefault="00077DAB" w:rsidP="00077DAB">
      <w:pPr>
        <w:pStyle w:val="bpuSponsor"/>
      </w:pPr>
      <w:r>
        <w:t>Sponsored by:</w:t>
      </w:r>
    </w:p>
    <w:p w:rsidR="00077DAB" w:rsidRDefault="00077DAB" w:rsidP="00077DAB">
      <w:pPr>
        <w:pStyle w:val="bpuSponsor"/>
      </w:pPr>
      <w:r>
        <w:t>Assemblywoman  LISA SWAIN</w:t>
      </w:r>
    </w:p>
    <w:p w:rsidR="00077DAB" w:rsidRDefault="00077DAB" w:rsidP="00077DAB">
      <w:pPr>
        <w:pStyle w:val="bpuSponsor"/>
      </w:pPr>
      <w:r>
        <w:t>District 38 (Bergen and Passaic)</w:t>
      </w:r>
    </w:p>
    <w:p w:rsidR="00077DAB" w:rsidRDefault="00077DAB" w:rsidP="00077DAB">
      <w:pPr>
        <w:pStyle w:val="bpuSponsor"/>
      </w:pPr>
      <w:r>
        <w:t>Assemblyman  P. CHRISTOPHER TULLY</w:t>
      </w:r>
    </w:p>
    <w:p w:rsidR="00077DAB" w:rsidRDefault="00077DAB" w:rsidP="00077DAB">
      <w:pPr>
        <w:pStyle w:val="bpuSponsor"/>
      </w:pPr>
      <w:r>
        <w:t>District 38 (Bergen and Passaic)</w:t>
      </w:r>
    </w:p>
    <w:p w:rsidR="00077DAB" w:rsidRDefault="00077DAB" w:rsidP="00077DAB">
      <w:pPr>
        <w:pStyle w:val="bpuSponsor"/>
      </w:pPr>
      <w:r>
        <w:t>Assemblyman  DANIEL R. BENSON</w:t>
      </w:r>
    </w:p>
    <w:p w:rsidR="00077DAB" w:rsidRDefault="00077DAB" w:rsidP="00077DAB">
      <w:pPr>
        <w:pStyle w:val="bpuSponsor"/>
      </w:pPr>
      <w:r>
        <w:t>District 14 (Mercer and Middlesex)</w:t>
      </w:r>
    </w:p>
    <w:p w:rsidR="00077DAB" w:rsidRDefault="00077DAB" w:rsidP="00077DAB">
      <w:pPr>
        <w:pStyle w:val="bpuSponsor"/>
      </w:pPr>
    </w:p>
    <w:p w:rsidR="00077DAB" w:rsidRDefault="00077DAB" w:rsidP="00077DAB">
      <w:pPr>
        <w:pStyle w:val="bpuSponsor"/>
      </w:pPr>
      <w:r>
        <w:t>Co-Sponsored by:</w:t>
      </w:r>
    </w:p>
    <w:p w:rsidR="00077DAB" w:rsidRPr="00077DAB" w:rsidRDefault="00077DAB" w:rsidP="00077DAB">
      <w:pPr>
        <w:pStyle w:val="bpuSponsor"/>
      </w:pPr>
      <w:r w:rsidRPr="00077DAB">
        <w:t>Assemblywoman Murphy</w:t>
      </w:r>
    </w:p>
    <w:p w:rsidR="00077DAB" w:rsidRDefault="00077DAB" w:rsidP="00077DAB">
      <w:pPr>
        <w:pStyle w:val="bpuSponsor"/>
      </w:pPr>
    </w:p>
    <w:p w:rsidR="00077DAB" w:rsidRDefault="00077DAB" w:rsidP="00077DAB"/>
    <w:p w:rsidR="00077DAB" w:rsidRPr="00077DAB" w:rsidRDefault="00077DAB" w:rsidP="00077DAB"/>
    <w:p w:rsidR="00077DAB" w:rsidRDefault="00077DAB" w:rsidP="00077DAB">
      <w:pPr>
        <w:pStyle w:val="bpuSponsor"/>
      </w:pPr>
    </w:p>
    <w:p w:rsidR="00077DAB" w:rsidRDefault="00077DAB" w:rsidP="00077DAB">
      <w:pPr>
        <w:pStyle w:val="bpuSponsor"/>
      </w:pPr>
      <w:r>
        <w:t>SYNOPSIS</w:t>
      </w:r>
    </w:p>
    <w:p w:rsidR="00077DAB" w:rsidRDefault="00077DAB" w:rsidP="00077DAB">
      <w:pPr>
        <w:pStyle w:val="bpuNormText"/>
      </w:pPr>
      <w:r>
        <w:tab/>
        <w:t>Requires shelter, pound, or kennel operating as shelter or pound to offer animal in its care to animal rescue organization for adoption before euthanizing it; extends time required to offer animal for adoption from seven to 30 days.</w:t>
      </w:r>
    </w:p>
    <w:p w:rsidR="00077DAB" w:rsidRDefault="00077DAB" w:rsidP="00077DAB">
      <w:pPr>
        <w:pStyle w:val="bpuNormText"/>
      </w:pPr>
    </w:p>
    <w:p w:rsidR="00077DAB" w:rsidRDefault="00077DAB" w:rsidP="00077DAB">
      <w:pPr>
        <w:pStyle w:val="bpuSponsor"/>
      </w:pPr>
      <w:r>
        <w:t xml:space="preserve">CURRENT VERSION OF TEXT </w:t>
      </w:r>
    </w:p>
    <w:p w:rsidR="00077DAB" w:rsidRDefault="00077DAB" w:rsidP="00077DAB">
      <w:pPr>
        <w:pStyle w:val="bpuNormText"/>
      </w:pPr>
      <w:r>
        <w:tab/>
        <w:t>Introduced Pending Technical Review by Legislative Counsel.</w:t>
      </w:r>
    </w:p>
    <w:p w:rsidR="00077DAB" w:rsidRDefault="00077DAB" w:rsidP="00077D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7DAB" w:rsidRDefault="00077D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7DAB" w:rsidSect="00077DAB">
          <w:type w:val="continuous"/>
          <w:pgSz w:w="12240" w:h="20160" w:code="5"/>
          <w:pgMar w:top="2160" w:right="2275" w:bottom="1440" w:left="2275" w:header="72" w:footer="720" w:gutter="0"/>
          <w:pgNumType w:start="1"/>
          <w:cols w:space="720"/>
          <w:docGrid w:linePitch="360"/>
        </w:sectPr>
      </w:pPr>
    </w:p>
    <w:p w:rsidR="00DB3B01" w:rsidRPr="00B90DC2" w:rsidRDefault="00DB3B01" w:rsidP="00DB3B01">
      <w:pPr>
        <w:pStyle w:val="HangingAnAct"/>
      </w:pPr>
      <w:r w:rsidRPr="00DB3B01">
        <w:rPr>
          <w:rStyle w:val="BillHead"/>
        </w:rPr>
        <w:lastRenderedPageBreak/>
        <w:t>An Act</w:t>
      </w:r>
      <w:r w:rsidRPr="006B7FA7">
        <w:rPr>
          <w:rStyle w:val="HangingAnActChar"/>
        </w:rPr>
        <w:t xml:space="preserve"> </w:t>
      </w:r>
      <w:r w:rsidRPr="00B90DC2">
        <w:t>concerning euthanizing animals in a shelter, pound, or kennel operating as a shelter or pound</w:t>
      </w:r>
      <w:r>
        <w:t>,</w:t>
      </w:r>
      <w:r w:rsidRPr="00B90DC2">
        <w:t xml:space="preserve"> and amending P.L.1941, c.151.</w:t>
      </w:r>
    </w:p>
    <w:p w:rsidR="00DB3B01" w:rsidRPr="00D71D68" w:rsidRDefault="00DB3B01" w:rsidP="00DB3B01"/>
    <w:p w:rsidR="00DB3B01" w:rsidRDefault="00DB3B01" w:rsidP="00DB3B01">
      <w:pPr>
        <w:rPr>
          <w:rStyle w:val="BillLanguage"/>
        </w:rPr>
      </w:pPr>
      <w:r>
        <w:tab/>
      </w:r>
      <w:r>
        <w:rPr>
          <w:rStyle w:val="BillHeading2"/>
        </w:rPr>
        <w:t xml:space="preserve">Be It Enacted </w:t>
      </w:r>
      <w:r>
        <w:rPr>
          <w:rStyle w:val="BillLanguage"/>
        </w:rPr>
        <w:t>by the Senate and General Assembly of the State of New Jersey:</w:t>
      </w:r>
    </w:p>
    <w:p w:rsidR="00DB3B01" w:rsidRDefault="00DB3B01" w:rsidP="00DB3B01">
      <w:pPr>
        <w:rPr>
          <w:rStyle w:val="BillLanguage"/>
        </w:rPr>
      </w:pPr>
    </w:p>
    <w:p w:rsidR="00DB3B01" w:rsidRDefault="00DB3B01" w:rsidP="00DB3B01">
      <w:r>
        <w:rPr>
          <w:rStyle w:val="BillLanguage"/>
        </w:rPr>
        <w:tab/>
      </w:r>
      <w:r>
        <w:t>1.</w:t>
      </w:r>
      <w:r>
        <w:tab/>
        <w:t xml:space="preserve">Section 16 of </w:t>
      </w:r>
      <w:r w:rsidRPr="00B90DC2">
        <w:t>P.L.1941, c.151</w:t>
      </w:r>
      <w:r>
        <w:t xml:space="preserve"> (C.4:19-15.16) is amended to read as follows:</w:t>
      </w:r>
    </w:p>
    <w:p w:rsidR="00DB3B01" w:rsidRDefault="00DB3B01" w:rsidP="00DB3B01">
      <w:r>
        <w:tab/>
        <w:t>16. a.  The certified animal control officer appointed by the governing body of the municipality shall take into custody and impound any animal, to thereafter be euthanized or offered for adoption, as provided in this section:</w:t>
      </w:r>
    </w:p>
    <w:p w:rsidR="00DB3B01" w:rsidRDefault="00DB3B01" w:rsidP="00DB3B01">
      <w:r>
        <w:tab/>
        <w:t>(1)</w:t>
      </w:r>
      <w:r>
        <w:tab/>
        <w:t>Any dog off the premises of the owner or of the person charged with the care of the dog, which is reasonably believed to be a stray dog;</w:t>
      </w:r>
    </w:p>
    <w:p w:rsidR="00DB3B01" w:rsidRDefault="00DB3B01" w:rsidP="00DB3B01">
      <w:r>
        <w:tab/>
        <w:t>(2)</w:t>
      </w:r>
      <w:r>
        <w:tab/>
        <w:t>Any dog off the premises of the owner or the person charged with the care of the dog without a current registration tag on its collar or elsewhere;</w:t>
      </w:r>
    </w:p>
    <w:p w:rsidR="00DB3B01" w:rsidRDefault="00DB3B01" w:rsidP="00DB3B01">
      <w:r>
        <w:tab/>
        <w:t>(3)</w:t>
      </w:r>
      <w:r>
        <w:tab/>
        <w:t>Any female dog in season off the premises of the owner or the person charged with the care of the dog;</w:t>
      </w:r>
    </w:p>
    <w:p w:rsidR="00DB3B01" w:rsidRDefault="00DB3B01" w:rsidP="00DB3B01">
      <w:r>
        <w:tab/>
        <w:t>(4)</w:t>
      </w:r>
      <w:r>
        <w:tab/>
        <w:t>Any dog or other animal which is suspected to be rabid; or</w:t>
      </w:r>
    </w:p>
    <w:p w:rsidR="00DB3B01" w:rsidRDefault="00DB3B01" w:rsidP="00DB3B01">
      <w:r>
        <w:tab/>
        <w:t>(5)</w:t>
      </w:r>
      <w:r>
        <w:tab/>
        <w:t>Any dog or other animal off the premises of the owner or the person charged with its care that is reported to, or observed by, a certified animal control officer to be ill, injured, or creating a threat to public health, safety, or welfare, or otherwise interfering with the enjoyment of property.</w:t>
      </w:r>
    </w:p>
    <w:p w:rsidR="00DB3B01" w:rsidRPr="00E62D92" w:rsidRDefault="00DB3B01" w:rsidP="00DB3B01">
      <w:pPr>
        <w:rPr>
          <w:u w:val="single"/>
        </w:rPr>
      </w:pPr>
      <w:r>
        <w:tab/>
        <w:t>b.</w:t>
      </w:r>
      <w:r>
        <w:tab/>
        <w:t xml:space="preserve">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w:t>
      </w:r>
      <w:r w:rsidRPr="00E62D92">
        <w:t>that the</w:t>
      </w:r>
      <w:r>
        <w:t xml:space="preserve"> animal has been seized and will be liable to be</w:t>
      </w:r>
      <w:r w:rsidRPr="00E62D92">
        <w:rPr>
          <w:u w:val="single"/>
        </w:rPr>
        <w:t>:</w:t>
      </w:r>
    </w:p>
    <w:p w:rsidR="00DB3B01" w:rsidRDefault="00DB3B01" w:rsidP="00DB3B01">
      <w:pPr>
        <w:rPr>
          <w:u w:val="single"/>
        </w:rPr>
      </w:pPr>
      <w:r w:rsidRPr="00E62D92">
        <w:tab/>
      </w:r>
      <w:r w:rsidRPr="00E62D92">
        <w:rPr>
          <w:u w:val="single"/>
        </w:rPr>
        <w:t>(1)</w:t>
      </w:r>
      <w:r>
        <w:tab/>
        <w:t xml:space="preserve">offered for adoption </w:t>
      </w:r>
      <w:r w:rsidRPr="00E62D92">
        <w:rPr>
          <w:rFonts w:ascii="Albertus Extra Bold" w:hAnsi="Albertus Extra Bold"/>
          <w:b/>
        </w:rPr>
        <w:t>[</w:t>
      </w:r>
      <w:r>
        <w:t>or euthanized</w:t>
      </w:r>
      <w:r w:rsidRPr="00E62D92">
        <w:rPr>
          <w:rFonts w:ascii="Albertus Extra Bold" w:hAnsi="Albertus Extra Bold"/>
          <w:b/>
        </w:rPr>
        <w:t>]</w:t>
      </w:r>
      <w:r>
        <w:t xml:space="preserve"> if not claimed within seven days after the service of the notice</w:t>
      </w:r>
      <w:r w:rsidRPr="00E62D92">
        <w:rPr>
          <w:u w:val="single"/>
        </w:rPr>
        <w:t>; and</w:t>
      </w:r>
    </w:p>
    <w:p w:rsidR="00DB3B01" w:rsidRPr="00E62D92" w:rsidRDefault="00DB3B01" w:rsidP="00DB3B01">
      <w:r w:rsidRPr="00E62D92">
        <w:tab/>
      </w:r>
      <w:r>
        <w:rPr>
          <w:u w:val="single"/>
        </w:rPr>
        <w:t>(2)</w:t>
      </w:r>
      <w:r>
        <w:rPr>
          <w:u w:val="single"/>
        </w:rPr>
        <w:tab/>
        <w:t>euthanized if not claimed or adopted 30</w:t>
      </w:r>
      <w:r w:rsidRPr="00E62D92">
        <w:rPr>
          <w:u w:val="single"/>
        </w:rPr>
        <w:t xml:space="preserve"> days after the service of the notice</w:t>
      </w:r>
      <w:r>
        <w:t>.</w:t>
      </w:r>
    </w:p>
    <w:p w:rsidR="00DB3B01" w:rsidRDefault="00DB3B01" w:rsidP="00DB3B01">
      <w:r>
        <w:tab/>
        <w:t>c.</w:t>
      </w:r>
      <w:r>
        <w:tab/>
        <w:t xml:space="preserve">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w:t>
      </w:r>
      <w:r>
        <w:lastRenderedPageBreak/>
        <w:t>last known place of residence, or to the address given on the collar, harness or microchip identification.</w:t>
      </w:r>
    </w:p>
    <w:p w:rsidR="00DB3B01" w:rsidRDefault="00DB3B01" w:rsidP="00DB3B01">
      <w:r>
        <w:tab/>
        <w:t>d.</w:t>
      </w:r>
      <w:r>
        <w:tab/>
        <w:t xml:space="preserve">A shelter, pound, or kennel operating as a shelter or pound receiving an animal from a certified animal control officer pursuant to subsection a. of this section, or from any other individual, group, or organization, shall hold the animal for at least seven days before offering it for adoption, </w:t>
      </w:r>
      <w:r w:rsidRPr="00E62D92">
        <w:rPr>
          <w:rFonts w:ascii="Albertus Extra Bold" w:hAnsi="Albertus Extra Bold"/>
          <w:b/>
        </w:rPr>
        <w:t>[</w:t>
      </w:r>
      <w:r>
        <w:t>or euthanizing,</w:t>
      </w:r>
      <w:r w:rsidRPr="00E62D92">
        <w:rPr>
          <w:rFonts w:ascii="Albertus Extra Bold" w:hAnsi="Albertus Extra Bold"/>
          <w:b/>
        </w:rPr>
        <w:t>]</w:t>
      </w:r>
      <w:r>
        <w:t xml:space="preserve"> relocating, or sterilizing the animal, except if:</w:t>
      </w:r>
    </w:p>
    <w:p w:rsidR="00DB3B01" w:rsidRDefault="00DB3B01" w:rsidP="00DB3B01">
      <w:r>
        <w:tab/>
        <w:t>(1)</w:t>
      </w:r>
      <w:r>
        <w:tab/>
        <w:t>the animal is surrendered voluntarily by its owner to the shelter, pound, or kennel operating as a shelter or pound, in which case the provisions of subsection e. of this section shall apply; or</w:t>
      </w:r>
    </w:p>
    <w:p w:rsidR="00DB3B01" w:rsidRDefault="00DB3B01" w:rsidP="00DB3B01">
      <w:r>
        <w:tab/>
        <w:t>(2)</w:t>
      </w:r>
      <w:r>
        <w:tab/>
        <w:t>the animal is suspected of being rabid, in which case the provisions of subsection j. of this section shall apply.</w:t>
      </w:r>
    </w:p>
    <w:p w:rsidR="00DB3B01" w:rsidRDefault="00DB3B01" w:rsidP="00DB3B01">
      <w:r>
        <w:tab/>
        <w:t>e.</w:t>
      </w:r>
      <w:r>
        <w:tab/>
        <w:t>If a shelter, pound or kennel operating as a shelter or pound is not required to hold an animal for at least seven days pursuant to paragraph (1) of subsection d. of this section, the shelter, pound, or kennel operating as a shelter or pound:</w:t>
      </w:r>
    </w:p>
    <w:p w:rsidR="00DB3B01" w:rsidRDefault="00DB3B01" w:rsidP="00DB3B01">
      <w:r>
        <w:tab/>
        <w:t>(1)</w:t>
      </w:r>
      <w:r>
        <w:tab/>
        <w:t xml:space="preserve">shall offer the animal for adoption for at least </w:t>
      </w:r>
      <w:r w:rsidRPr="00E62D92">
        <w:rPr>
          <w:rFonts w:ascii="Albertus Extra Bold" w:hAnsi="Albertus Extra Bold"/>
          <w:b/>
        </w:rPr>
        <w:t>[</w:t>
      </w:r>
      <w:r>
        <w:t>seven</w:t>
      </w:r>
      <w:r w:rsidRPr="00E62D92">
        <w:rPr>
          <w:rFonts w:ascii="Albertus Extra Bold" w:hAnsi="Albertus Extra Bold"/>
          <w:b/>
        </w:rPr>
        <w:t>]</w:t>
      </w:r>
      <w:r>
        <w:t xml:space="preserve"> </w:t>
      </w:r>
      <w:r>
        <w:rPr>
          <w:u w:val="single"/>
        </w:rPr>
        <w:t>30</w:t>
      </w:r>
      <w:r>
        <w:t xml:space="preserve"> days before euthanizing it; or</w:t>
      </w:r>
    </w:p>
    <w:p w:rsidR="00DB3B01" w:rsidRDefault="00DB3B01" w:rsidP="00DB3B01">
      <w:r>
        <w:tab/>
        <w:t>(2)</w:t>
      </w:r>
      <w:r>
        <w:tab/>
        <w:t>may transfer the animal to an animal rescue organization facility or a foster home prior to offering it for adoption if such a transfer is determined to be in the best interest of the animal by the shelter, pound, or kennel operating as a shelter or pound.</w:t>
      </w:r>
    </w:p>
    <w:p w:rsidR="00DB3B01" w:rsidRDefault="00DB3B01" w:rsidP="00DB3B01">
      <w:r>
        <w:tab/>
        <w:t>f.</w:t>
      </w:r>
      <w:r>
        <w:tab/>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DB3B01" w:rsidRDefault="00DB3B01" w:rsidP="00DB3B01">
      <w:r>
        <w:tab/>
        <w:t>g.</w:t>
      </w:r>
      <w:r>
        <w:tab/>
        <w:t>If the owner or the person charged with the care of the animal seeks to claim it within seven days, or after the seven days have elapsed but before the animal has been adopted or euthanized, the shelter, pound, or kennel operating as a shelter or pound:</w:t>
      </w:r>
    </w:p>
    <w:p w:rsidR="00DB3B01" w:rsidRDefault="00DB3B01" w:rsidP="00DB3B01">
      <w:r>
        <w:tab/>
        <w:t>(1)</w:t>
      </w:r>
      <w:r>
        <w:tab/>
        <w:t>shall, in the case of a cat or dog, release it to the owner or person charged with its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DB3B01" w:rsidRDefault="00DB3B01" w:rsidP="00DB3B01">
      <w:r>
        <w:tab/>
        <w:t>(2)</w:t>
      </w:r>
      <w:r>
        <w:tab/>
        <w:t>may, in the case of a cat or dog, charge the cost of sterilizing the cat or dog, if the owner requests such sterilizing when claiming it; and</w:t>
      </w:r>
    </w:p>
    <w:p w:rsidR="00077DAB" w:rsidRDefault="00DB3B01" w:rsidP="00077DAB">
      <w:r>
        <w:tab/>
        <w:t>(3)</w:t>
      </w:r>
      <w:r>
        <w:tab/>
        <w:t xml:space="preserve">may require the owner or person charged with the care of the animal to pay all the animal's expenses while in the care of the shelter, pound, or kennel operating as a shelter or pound, not to exceed $4 per day. </w:t>
      </w:r>
      <w:r w:rsidR="00077DAB">
        <w:br w:type="page"/>
      </w:r>
    </w:p>
    <w:p w:rsidR="00DB3B01" w:rsidRDefault="00DB3B01" w:rsidP="00DB3B01">
      <w:r>
        <w:lastRenderedPageBreak/>
        <w:tab/>
        <w:t>h.</w:t>
      </w:r>
      <w:r>
        <w:tab/>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w:t>
      </w:r>
      <w:r w:rsidRPr="00E62D92">
        <w:rPr>
          <w:rFonts w:ascii="Albertus Extra Bold" w:hAnsi="Albertus Extra Bold"/>
          <w:b/>
        </w:rPr>
        <w:t>[</w:t>
      </w:r>
      <w:r>
        <w:t>,</w:t>
      </w:r>
      <w:r w:rsidRPr="00E62D92">
        <w:rPr>
          <w:rFonts w:ascii="Albertus Extra Bold" w:hAnsi="Albertus Extra Bold"/>
          <w:b/>
        </w:rPr>
        <w:t>]</w:t>
      </w:r>
      <w:r>
        <w:t xml:space="preserve"> </w:t>
      </w:r>
      <w:r w:rsidRPr="00E62D92">
        <w:rPr>
          <w:u w:val="single"/>
        </w:rPr>
        <w:t>or</w:t>
      </w:r>
      <w:r>
        <w:t xml:space="preserve"> transferred to another shelter, pound, kennel operating as a shelter or pound, or animal rescue organization facility </w:t>
      </w:r>
      <w:r w:rsidRPr="00E62D92">
        <w:rPr>
          <w:rFonts w:ascii="Albertus Extra Bold" w:hAnsi="Albertus Extra Bold"/>
          <w:b/>
        </w:rPr>
        <w:t>[</w:t>
      </w:r>
      <w:r>
        <w:t>, or</w:t>
      </w:r>
      <w:r w:rsidRPr="001C2C93">
        <w:t xml:space="preserve"> </w:t>
      </w:r>
      <w:r>
        <w:t>euthanized and</w:t>
      </w:r>
      <w:r w:rsidRPr="00E62D92">
        <w:rPr>
          <w:rFonts w:ascii="Albertus Extra Bold" w:hAnsi="Albertus Extra Bold"/>
          <w:b/>
        </w:rPr>
        <w:t>]</w:t>
      </w:r>
      <w:r w:rsidRPr="001C2C93">
        <w:rPr>
          <w:u w:val="single"/>
        </w:rPr>
        <w:t>.</w:t>
      </w:r>
      <w:r>
        <w:t xml:space="preserve"> </w:t>
      </w:r>
    </w:p>
    <w:p w:rsidR="00DB3B01" w:rsidRPr="00E345CA" w:rsidRDefault="00DB3B01" w:rsidP="00DB3B01">
      <w:pPr>
        <w:rPr>
          <w:u w:val="single"/>
        </w:rPr>
      </w:pPr>
      <w:r w:rsidRPr="001C2C93">
        <w:tab/>
      </w:r>
      <w:r>
        <w:rPr>
          <w:u w:val="single"/>
        </w:rPr>
        <w:t xml:space="preserve">Before euthanizing an </w:t>
      </w:r>
      <w:r w:rsidRPr="00145DC6">
        <w:rPr>
          <w:u w:val="single"/>
        </w:rPr>
        <w:t>animal in its care</w:t>
      </w:r>
      <w:r>
        <w:rPr>
          <w:u w:val="single"/>
        </w:rPr>
        <w:t xml:space="preserve"> after complying with the other requirements of this section</w:t>
      </w:r>
      <w:r w:rsidRPr="00145DC6">
        <w:rPr>
          <w:u w:val="single"/>
        </w:rPr>
        <w:t xml:space="preserve">, </w:t>
      </w:r>
      <w:r>
        <w:rPr>
          <w:u w:val="single"/>
        </w:rPr>
        <w:t>t</w:t>
      </w:r>
      <w:r w:rsidRPr="00145DC6">
        <w:rPr>
          <w:u w:val="single"/>
        </w:rPr>
        <w:t xml:space="preserve">he shelter, pound, or kennel operating as a shelter or pound, shall </w:t>
      </w:r>
      <w:r>
        <w:rPr>
          <w:u w:val="single"/>
        </w:rPr>
        <w:t>offer the animal for adoption for at least 30 days and shall subsequently offer the animal</w:t>
      </w:r>
      <w:r w:rsidRPr="00145DC6">
        <w:rPr>
          <w:u w:val="single"/>
        </w:rPr>
        <w:t xml:space="preserve"> to an animal rescue organization for adoption, pr</w:t>
      </w:r>
      <w:r>
        <w:rPr>
          <w:u w:val="single"/>
        </w:rPr>
        <w:t xml:space="preserve">ovided that euthanizing the animal sooner </w:t>
      </w:r>
      <w:r w:rsidRPr="00145DC6">
        <w:rPr>
          <w:u w:val="single"/>
        </w:rPr>
        <w:t>is not required for health or safety</w:t>
      </w:r>
      <w:r>
        <w:rPr>
          <w:u w:val="single"/>
        </w:rPr>
        <w:t xml:space="preserve"> reasons.  After 30</w:t>
      </w:r>
      <w:r w:rsidRPr="00F374C7">
        <w:rPr>
          <w:u w:val="single"/>
        </w:rPr>
        <w:t xml:space="preserve"> days, if the animal has not been adopted and no animal rescue organization has agreed to take the animal, then the shelter</w:t>
      </w:r>
      <w:r w:rsidRPr="00145DC6">
        <w:rPr>
          <w:u w:val="single"/>
        </w:rPr>
        <w:t>, pound, or kennel operating as a shelter or pound</w:t>
      </w:r>
      <w:r>
        <w:rPr>
          <w:u w:val="single"/>
        </w:rPr>
        <w:t xml:space="preserve"> may euthanize the animal</w:t>
      </w:r>
      <w:r w:rsidRPr="00F374C7">
        <w:t xml:space="preserve"> </w:t>
      </w:r>
      <w:r>
        <w:t>in a manner causing as little pain as possible and consistent with the provisions of R.S.4:22-19.</w:t>
      </w:r>
      <w:r w:rsidRPr="00145DC6">
        <w:t xml:space="preserve"> </w:t>
      </w:r>
      <w:r w:rsidRPr="00145DC6">
        <w:rPr>
          <w:u w:val="single"/>
        </w:rPr>
        <w:t>A shelter, pound, or kennel operating as a shelter or pound may enter into an agreement with an animal rescue organiz</w:t>
      </w:r>
      <w:r>
        <w:rPr>
          <w:u w:val="single"/>
        </w:rPr>
        <w:t xml:space="preserve">ation to comply with the requirements of this subsection on </w:t>
      </w:r>
      <w:r w:rsidRPr="00145DC6">
        <w:rPr>
          <w:u w:val="single"/>
        </w:rPr>
        <w:t>an on-going basis.</w:t>
      </w:r>
    </w:p>
    <w:p w:rsidR="00DB3B01" w:rsidRDefault="00DB3B01" w:rsidP="00DB3B01">
      <w:r>
        <w:tab/>
      </w:r>
      <w:proofErr w:type="spellStart"/>
      <w:r>
        <w:t>i</w:t>
      </w:r>
      <w:proofErr w:type="spellEnd"/>
      <w:r>
        <w:t>.</w:t>
      </w:r>
      <w:r>
        <w:tab/>
        <w:t>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DB3B01" w:rsidRDefault="00DB3B01" w:rsidP="00DB3B01">
      <w:r>
        <w:tab/>
        <w:t>j.</w:t>
      </w:r>
      <w: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DB3B01" w:rsidRDefault="00DB3B01" w:rsidP="00DB3B01">
      <w:r>
        <w:tab/>
        <w:t>k.</w:t>
      </w:r>
      <w:r>
        <w:tab/>
        <w:t xml:space="preserve">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w:t>
      </w:r>
      <w:r>
        <w:lastRenderedPageBreak/>
        <w:t>animal rescue organization facility, foster home, or other unlicensed facility if necessary pursuant to subsection e. or h. of this section.</w:t>
      </w:r>
    </w:p>
    <w:p w:rsidR="00DB3B01" w:rsidRDefault="00DB3B01" w:rsidP="00DB3B01">
      <w:r>
        <w:tab/>
        <w:t>l.</w:t>
      </w:r>
      <w:r>
        <w:tab/>
        <w:t xml:space="preserve">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 </w:t>
      </w:r>
    </w:p>
    <w:p w:rsidR="00DB3B01" w:rsidRDefault="00DB3B01" w:rsidP="00DB3B01">
      <w:r>
        <w:t>(</w:t>
      </w:r>
      <w:proofErr w:type="spellStart"/>
      <w:r>
        <w:t>cf</w:t>
      </w:r>
      <w:proofErr w:type="spellEnd"/>
      <w:r>
        <w:t>: P.L.2012, c.17, s.7)</w:t>
      </w:r>
    </w:p>
    <w:p w:rsidR="00DB3B01" w:rsidRPr="00D71D68" w:rsidRDefault="00DB3B01" w:rsidP="00DB3B01"/>
    <w:p w:rsidR="00DB3B01" w:rsidRDefault="00DB3B01" w:rsidP="00077DAB">
      <w:r>
        <w:tab/>
        <w:t>2.</w:t>
      </w:r>
      <w:r>
        <w:tab/>
        <w:t>This act shall take effect immediately.</w:t>
      </w:r>
    </w:p>
    <w:p w:rsidR="00DB3B01" w:rsidRPr="00AA7880" w:rsidRDefault="00DB3B01" w:rsidP="00DB3B01"/>
    <w:p w:rsidR="00DB3B01" w:rsidRPr="00CE7BD8" w:rsidRDefault="00DB3B01" w:rsidP="00DB3B01"/>
    <w:p w:rsidR="00DB3B01" w:rsidRPr="00AA7880" w:rsidRDefault="00DB3B01" w:rsidP="00DB3B01">
      <w:pPr>
        <w:jc w:val="center"/>
      </w:pPr>
      <w:r w:rsidRPr="00D71D68">
        <w:t>STATEMENT</w:t>
      </w:r>
    </w:p>
    <w:p w:rsidR="00DB3B01" w:rsidRDefault="00DB3B01" w:rsidP="00DB3B01">
      <w:r w:rsidRPr="00145DC6">
        <w:tab/>
      </w:r>
    </w:p>
    <w:p w:rsidR="00DB3B01" w:rsidRPr="00E7752C" w:rsidRDefault="00DB3B01" w:rsidP="00E7752C">
      <w:r>
        <w:tab/>
        <w:t>This bill amends current law to provide that a</w:t>
      </w:r>
      <w:r w:rsidRPr="00145DC6">
        <w:t xml:space="preserve"> shelter, pound, or kennel operating as a shelter or pound, before euthanizing </w:t>
      </w:r>
      <w:r>
        <w:t xml:space="preserve">any </w:t>
      </w:r>
      <w:r w:rsidRPr="00145DC6">
        <w:t xml:space="preserve">animal in its care, </w:t>
      </w:r>
      <w:r>
        <w:t xml:space="preserve">is required to </w:t>
      </w:r>
      <w:r w:rsidRPr="00145DC6">
        <w:t>offer the animal</w:t>
      </w:r>
      <w:r>
        <w:t xml:space="preserve"> for adoption for at least 30 days and, after 30 days, to offer it </w:t>
      </w:r>
      <w:r w:rsidRPr="00145DC6">
        <w:t xml:space="preserve">to an animal rescue organization for adoption, provided that euthanizing the </w:t>
      </w:r>
      <w:r>
        <w:t xml:space="preserve">animal is </w:t>
      </w:r>
      <w:r w:rsidRPr="00145DC6">
        <w:t xml:space="preserve">not required for health or safety reasons.  </w:t>
      </w:r>
      <w:r>
        <w:t xml:space="preserve">The bill also provides that the </w:t>
      </w:r>
      <w:r w:rsidRPr="00145DC6">
        <w:t xml:space="preserve">shelter, pound, or kennel operating as a shelter or pound may enter into an agreement with an animal rescue organization to </w:t>
      </w:r>
      <w:r>
        <w:t xml:space="preserve">comply with this requirement on an </w:t>
      </w:r>
      <w:r w:rsidRPr="00145DC6">
        <w:t>on-going basis.</w:t>
      </w:r>
    </w:p>
    <w:sectPr w:rsidR="00DB3B01" w:rsidRPr="00E7752C" w:rsidSect="00077DAB">
      <w:headerReference w:type="default" r:id="rId13"/>
      <w:footerReference w:type="default" r:id="rId14"/>
      <w:headerReference w:type="first" r:id="rId15"/>
      <w:footerReference w:type="first" r:id="rId16"/>
      <w:pgSz w:w="12240" w:h="20160" w:code="5"/>
      <w:pgMar w:top="1440" w:right="2520" w:bottom="1728" w:left="2880" w:header="1181" w:footer="3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7C2" w:rsidRDefault="000367C2">
      <w:r>
        <w:separator/>
      </w:r>
    </w:p>
  </w:endnote>
  <w:endnote w:type="continuationSeparator" w:id="0">
    <w:p w:rsidR="000367C2" w:rsidRDefault="0003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DAB" w:rsidRPr="00921C91" w:rsidRDefault="00077D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7DAB" w:rsidRPr="00921C91" w:rsidRDefault="00077DAB">
    <w:pPr>
      <w:pStyle w:val="Footer"/>
      <w:rPr>
        <w:szCs w:val="18"/>
      </w:rPr>
    </w:pPr>
  </w:p>
  <w:p w:rsidR="00077DAB" w:rsidRPr="00921C91" w:rsidRDefault="00077D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7DAB" w:rsidRDefault="00077D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7C2" w:rsidRDefault="000367C2">
      <w:r>
        <w:separator/>
      </w:r>
    </w:p>
  </w:footnote>
  <w:footnote w:type="continuationSeparator" w:id="0">
    <w:p w:rsidR="000367C2" w:rsidRDefault="00036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2E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7DAB" w:rsidRDefault="00077DAB" w:rsidP="00077DAB">
    <w:pPr>
      <w:pStyle w:val="bpuHeadSpon"/>
    </w:pPr>
    <w:r>
      <w:rPr>
        <w:rStyle w:val="bpuHeadSponChar"/>
      </w:rPr>
      <w:t>A2085</w:t>
    </w:r>
    <w:r>
      <w:t xml:space="preserve"> SWAIN, TULLY</w:t>
    </w:r>
  </w:p>
  <w:p w:rsidR="00077DAB" w:rsidRDefault="00077DAB" w:rsidP="00077DAB">
    <w:pPr>
      <w:pStyle w:val="bpuHeadSpon"/>
    </w:pPr>
    <w:r>
      <w:fldChar w:fldCharType="begin"/>
    </w:r>
    <w:r>
      <w:instrText xml:space="preserve"> PAGE  \* MERGEFORMAT </w:instrText>
    </w:r>
    <w:r>
      <w:fldChar w:fldCharType="separate"/>
    </w:r>
    <w:r w:rsidR="00841017">
      <w:rPr>
        <w:noProof/>
      </w:rPr>
      <w:t>5</w:t>
    </w:r>
    <w:r>
      <w:fldChar w:fldCharType="end"/>
    </w:r>
  </w:p>
  <w:p w:rsidR="00077DAB" w:rsidRPr="00AF575C" w:rsidRDefault="00077DAB" w:rsidP="00077D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7DAB">
    <w:pPr>
      <w:pStyle w:val="Header"/>
    </w:pPr>
    <w:r>
      <w:t>5</w:t>
    </w:r>
  </w:p>
  <w:p w:rsidR="00077DAB" w:rsidRDefault="00077DAB" w:rsidP="00077DAB">
    <w:pPr>
      <w:pStyle w:val="bpuHeadSpon"/>
    </w:pPr>
    <w:r>
      <w:rPr>
        <w:rStyle w:val="bpuHeadSponChar"/>
      </w:rPr>
      <w:t>A2085</w:t>
    </w:r>
    <w:r>
      <w:t xml:space="preserve"> SWAIN, TULLY</w:t>
    </w:r>
  </w:p>
  <w:p w:rsidR="00077DAB" w:rsidRDefault="00077DAB" w:rsidP="00077DAB">
    <w:pPr>
      <w:pStyle w:val="bpuHeadSpon"/>
    </w:pPr>
    <w:r>
      <w:fldChar w:fldCharType="begin"/>
    </w:r>
    <w:r>
      <w:instrText xml:space="preserve"> PAGE  \* MERGEFORMAT </w:instrText>
    </w:r>
    <w:r>
      <w:fldChar w:fldCharType="separate"/>
    </w:r>
    <w:r w:rsidR="00841017">
      <w:rPr>
        <w:noProof/>
      </w:rPr>
      <w:t>2</w:t>
    </w:r>
    <w:r>
      <w:fldChar w:fldCharType="end"/>
    </w:r>
  </w:p>
  <w:p w:rsidR="00077DAB" w:rsidRDefault="00077DAB" w:rsidP="00077D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C2"/>
    <w:rsid w:val="00000169"/>
    <w:rsid w:val="00004D4D"/>
    <w:rsid w:val="00007B70"/>
    <w:rsid w:val="00007DDD"/>
    <w:rsid w:val="00010512"/>
    <w:rsid w:val="00011BAB"/>
    <w:rsid w:val="000154F3"/>
    <w:rsid w:val="000203E7"/>
    <w:rsid w:val="00020E5B"/>
    <w:rsid w:val="000219C8"/>
    <w:rsid w:val="00030BB1"/>
    <w:rsid w:val="00035598"/>
    <w:rsid w:val="000367C2"/>
    <w:rsid w:val="00050BCA"/>
    <w:rsid w:val="000521CD"/>
    <w:rsid w:val="00057488"/>
    <w:rsid w:val="000654B5"/>
    <w:rsid w:val="0006579B"/>
    <w:rsid w:val="00065BBF"/>
    <w:rsid w:val="000778CE"/>
    <w:rsid w:val="00077DA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15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52E"/>
    <w:rsid w:val="007D0F64"/>
    <w:rsid w:val="007F02BF"/>
    <w:rsid w:val="007F2A14"/>
    <w:rsid w:val="0080085C"/>
    <w:rsid w:val="00802AF0"/>
    <w:rsid w:val="00806253"/>
    <w:rsid w:val="00820A1D"/>
    <w:rsid w:val="00841017"/>
    <w:rsid w:val="00841F07"/>
    <w:rsid w:val="008462AA"/>
    <w:rsid w:val="00846D3E"/>
    <w:rsid w:val="0084725C"/>
    <w:rsid w:val="00860D3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842"/>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D7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FB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B0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3E1111-7909-4A15-A66F-DD412C47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7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8403C-8FFA-4D3E-9807-D06D6EF9C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1762</Words>
  <Characters>8394</Characters>
  <Application>Microsoft Office Word</Application>
  <DocSecurity>0</DocSecurity>
  <Lines>196</Lines>
  <Paragraphs>51</Paragraphs>
  <ScaleCrop>false</ScaleCrop>
  <HeadingPairs>
    <vt:vector size="2" baseType="variant">
      <vt:variant>
        <vt:lpstr>Title</vt:lpstr>
      </vt:variant>
      <vt:variant>
        <vt:i4>1</vt:i4>
      </vt:variant>
    </vt:vector>
  </HeadingPairs>
  <TitlesOfParts>
    <vt:vector size="1" baseType="lpstr">
      <vt:lpstr>A2085</vt:lpstr>
    </vt:vector>
  </TitlesOfParts>
  <Manager>R230</Manager>
  <Company>OFFICE of LEGISLATIVE SERVICES</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A2085</dc:title>
  <dc:creator>Assemblywoman  SWAIN, Assemblyman  TULLY</dc:creator>
  <cp:keywords>A2085|5|LP |268|0|0|!|0|</cp:keywords>
  <dc:description>PREFILED 2020</dc:description>
  <cp:lastModifiedBy>Bektas, Brenda</cp:lastModifiedBy>
  <cp:revision>2</cp:revision>
  <cp:lastPrinted>2005-07-29T18:13:00Z</cp:lastPrinted>
  <dcterms:created xsi:type="dcterms:W3CDTF">2020-01-11T22:15:00Z</dcterms:created>
  <dcterms:modified xsi:type="dcterms:W3CDTF">2020-01-11T22:15:00Z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