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A3D9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BA3D95" w:rsidRPr="00BA3D95" w:rsidRDefault="00BA3D95" w:rsidP="00292D7C">
      <w:pPr>
        <w:pStyle w:val="TopofPage1"/>
        <w:rPr>
          <w:sz w:val="24"/>
        </w:rPr>
      </w:pPr>
    </w:p>
    <w:p w:rsidR="00292D7C" w:rsidRPr="00BA3D95" w:rsidRDefault="00BA3D95" w:rsidP="00ED5E27">
      <w:pPr>
        <w:pStyle w:val="TopofPage1"/>
        <w:rPr>
          <w:szCs w:val="24"/>
        </w:rPr>
      </w:pPr>
      <w:r>
        <w:rPr>
          <w:szCs w:val="24"/>
        </w:rPr>
        <w:t xml:space="preserve">ASSEMBLY COMMITTEE </w:t>
      </w:r>
      <w:r w:rsidR="00CE7CDC">
        <w:rPr>
          <w:szCs w:val="24"/>
        </w:rPr>
        <w:t>SUBSTITUTE</w:t>
      </w:r>
      <w:r>
        <w:rPr>
          <w:szCs w:val="24"/>
        </w:rPr>
        <w:t xml:space="preserve"> FOR</w:t>
      </w:r>
    </w:p>
    <w:p w:rsidR="00AA5E23" w:rsidRDefault="00BA3D95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1B136C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2108</w:t>
      </w:r>
      <w:r w:rsidR="001B136C">
        <w:rPr>
          <w:b/>
          <w:sz w:val="36"/>
          <w:szCs w:val="36"/>
        </w:rPr>
        <w:t xml:space="preserve"> and 5302</w:t>
      </w:r>
      <w:r w:rsidR="0063703D" w:rsidRPr="00ED5E27">
        <w:rPr>
          <w:b/>
          <w:sz w:val="36"/>
          <w:szCs w:val="36"/>
        </w:rPr>
        <w:t xml:space="preserve"> </w:t>
      </w:r>
    </w:p>
    <w:p w:rsidR="00BA3D95" w:rsidRDefault="00BA3D95" w:rsidP="00ED5E27">
      <w:pPr>
        <w:pStyle w:val="TopofPage1"/>
        <w:rPr>
          <w:sz w:val="24"/>
          <w:szCs w:val="36"/>
        </w:rPr>
      </w:pPr>
    </w:p>
    <w:p w:rsidR="00BA3D95" w:rsidRPr="00BA3D95" w:rsidRDefault="00BA3D95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A3D95">
        <w:rPr>
          <w:caps/>
          <w:szCs w:val="24"/>
        </w:rPr>
        <w:t>MAY 12, 2021</w:t>
      </w:r>
    </w:p>
    <w:p w:rsidR="0013347E" w:rsidRPr="00E3262F" w:rsidRDefault="0013347E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13347E" w:rsidP="0083060A">
      <w:r>
        <w:tab/>
        <w:t>The Assembly Transportation and Independent Authorities Committee reports favorably and with committee amendments the Assembly Committee Substitute for Assembly Bill Nos. 2108 and 5302.</w:t>
      </w:r>
    </w:p>
    <w:p w:rsidR="00655CA3" w:rsidRDefault="00572B84" w:rsidP="0083060A">
      <w:r>
        <w:tab/>
        <w:t xml:space="preserve">As amended, this </w:t>
      </w:r>
      <w:r w:rsidR="001E3646">
        <w:t>substitute</w:t>
      </w:r>
      <w:r>
        <w:t xml:space="preserve"> e</w:t>
      </w:r>
      <w:r w:rsidRPr="00572B84">
        <w:t xml:space="preserve">stablishes numerical requirements and zoning standards for </w:t>
      </w:r>
      <w:r w:rsidR="00084771">
        <w:t xml:space="preserve">the </w:t>
      </w:r>
      <w:r w:rsidRPr="00572B84">
        <w:t>installation of electric vehicle supply equipment</w:t>
      </w:r>
      <w:r w:rsidR="00A1391F">
        <w:t xml:space="preserve"> (EVSE)</w:t>
      </w:r>
      <w:r w:rsidRPr="00572B84">
        <w:t xml:space="preserve"> and Make-Ready parking spaces.</w:t>
      </w:r>
    </w:p>
    <w:p w:rsidR="00572B84" w:rsidRDefault="00572B84" w:rsidP="0083060A">
      <w:r>
        <w:tab/>
        <w:t xml:space="preserve">Specifically, section 1 of the </w:t>
      </w:r>
      <w:r w:rsidR="00CE7CDC">
        <w:t>bill</w:t>
      </w:r>
      <w:r>
        <w:t xml:space="preserve"> </w:t>
      </w:r>
      <w:r w:rsidR="00084771">
        <w:t>provides that a</w:t>
      </w:r>
      <w:r w:rsidR="00084771" w:rsidRPr="00084771">
        <w:t xml:space="preserve">n application for development submitted solely for the installation of </w:t>
      </w:r>
      <w:r w:rsidR="00A1391F">
        <w:t>EVSE</w:t>
      </w:r>
      <w:r w:rsidR="00084771" w:rsidRPr="00084771">
        <w:t xml:space="preserve"> or Make-Ready parking spaces </w:t>
      </w:r>
      <w:r w:rsidR="00084771">
        <w:t>cannot</w:t>
      </w:r>
      <w:r w:rsidR="00084771" w:rsidRPr="00084771">
        <w:t xml:space="preserve"> be considered a permitted accessory use and permitted accessory structure in all zoning or use districts of a municipality and </w:t>
      </w:r>
      <w:r w:rsidR="00084771">
        <w:t>cannot require a “d</w:t>
      </w:r>
      <w:r w:rsidR="00165805">
        <w:t>.</w:t>
      </w:r>
      <w:r w:rsidR="00084771">
        <w:t xml:space="preserve">” </w:t>
      </w:r>
      <w:r w:rsidR="00084771" w:rsidRPr="00084771">
        <w:t>variance</w:t>
      </w:r>
      <w:r w:rsidR="00084771">
        <w:t>.</w:t>
      </w:r>
    </w:p>
    <w:p w:rsidR="00084771" w:rsidRDefault="00084771" w:rsidP="0083060A">
      <w:r>
        <w:tab/>
        <w:t>Section 2 provides that a</w:t>
      </w:r>
      <w:r w:rsidRPr="00084771">
        <w:t xml:space="preserve">n application for development for the installation of </w:t>
      </w:r>
      <w:r w:rsidR="00A1391F">
        <w:t>EVSE</w:t>
      </w:r>
      <w:r w:rsidRPr="00084771">
        <w:t xml:space="preserve"> or Make-Ready parking spaces at an existing gasoline service station, a</w:t>
      </w:r>
      <w:r>
        <w:t>n existing retail establishment</w:t>
      </w:r>
      <w:r w:rsidRPr="00084771">
        <w:t xml:space="preserve">, or any other existing building </w:t>
      </w:r>
      <w:r>
        <w:t>can</w:t>
      </w:r>
      <w:r w:rsidRPr="00084771">
        <w:t xml:space="preserve">not be subject to site plan or other land use board review, </w:t>
      </w:r>
      <w:r>
        <w:t>can</w:t>
      </w:r>
      <w:r w:rsidRPr="00084771">
        <w:t xml:space="preserve">not require variance relief or any other law, rule, or regulation, and </w:t>
      </w:r>
      <w:r w:rsidR="000B5D28">
        <w:t>would</w:t>
      </w:r>
      <w:r w:rsidRPr="00084771">
        <w:t xml:space="preserve"> be approved through the issuance of a zoning permit by the administrative officer, provided the application meets the requirements</w:t>
      </w:r>
      <w:r>
        <w:t xml:space="preserve"> outlined in the </w:t>
      </w:r>
      <w:r w:rsidR="00CE7CDC">
        <w:t>bill</w:t>
      </w:r>
      <w:r>
        <w:t>.</w:t>
      </w:r>
    </w:p>
    <w:p w:rsidR="00A1391F" w:rsidRDefault="00A1391F" w:rsidP="0083060A">
      <w:r>
        <w:tab/>
        <w:t xml:space="preserve">Section 3 provides that, as a condition of </w:t>
      </w:r>
      <w:r w:rsidRPr="00A1391F">
        <w:t xml:space="preserve">preliminary site plan approval, each application involving a multiple dwelling with five or more units of dwelling space, which </w:t>
      </w:r>
      <w:r>
        <w:t>also</w:t>
      </w:r>
      <w:r w:rsidRPr="00A1391F">
        <w:t xml:space="preserve"> include</w:t>
      </w:r>
      <w:r>
        <w:t>s</w:t>
      </w:r>
      <w:r w:rsidRPr="00A1391F">
        <w:t xml:space="preserve"> a multiple dwelling that is building held under a condominium or cooperative form of ownership, a mutual housing corporation, or a mixed use development, the developer or owner, as applicable</w:t>
      </w:r>
      <w:r>
        <w:t xml:space="preserve"> </w:t>
      </w:r>
      <w:r w:rsidR="000B5D28">
        <w:t>would be required</w:t>
      </w:r>
      <w:r w:rsidR="00973FF7">
        <w:t xml:space="preserve"> to</w:t>
      </w:r>
      <w:r>
        <w:t xml:space="preserve"> follow specific installation requirements for EVSE and Make-Ready parking spaces outlined in the </w:t>
      </w:r>
      <w:r w:rsidR="00CE7CDC">
        <w:t>bill</w:t>
      </w:r>
      <w:r>
        <w:t xml:space="preserve">. Specifically, 15 percent of required off-street parking spaces </w:t>
      </w:r>
      <w:r w:rsidR="000B5D28">
        <w:t>would</w:t>
      </w:r>
      <w:r>
        <w:t xml:space="preserve"> be prepared as Make-Ready parking spaces upon preliminary site plan approval, and all of which </w:t>
      </w:r>
      <w:r w:rsidR="000B5D28">
        <w:t>would</w:t>
      </w:r>
      <w:r>
        <w:t xml:space="preserve"> gradually transition to EVSE parking spaces within six years following the date of the issuance of the certificate of occupancy.  At least five </w:t>
      </w:r>
      <w:r>
        <w:lastRenderedPageBreak/>
        <w:t xml:space="preserve">percent of the EVSE parking spaces </w:t>
      </w:r>
      <w:r w:rsidR="000B5D28">
        <w:t>would</w:t>
      </w:r>
      <w:r>
        <w:t xml:space="preserve"> be accessible for people with disabilities.</w:t>
      </w:r>
    </w:p>
    <w:p w:rsidR="00D63D2C" w:rsidRDefault="00A1391F" w:rsidP="0083060A">
      <w:r>
        <w:tab/>
        <w:t>S</w:t>
      </w:r>
      <w:r w:rsidR="00192823">
        <w:t xml:space="preserve">ection 3 further provides that, as a condition of </w:t>
      </w:r>
      <w:r w:rsidR="00192823" w:rsidRPr="00A1391F">
        <w:t>preliminary site plan approval, each application involving a</w:t>
      </w:r>
      <w:r w:rsidR="00192823" w:rsidRPr="00192823">
        <w:t xml:space="preserve"> parking lot or garage not covered</w:t>
      </w:r>
      <w:r w:rsidR="002B1489">
        <w:t xml:space="preserve"> above would be subject to install progressively more Make-Ready parking spaces dependent upon the total number of off-street parking spaces.  The </w:t>
      </w:r>
      <w:r w:rsidR="00CE7CDC">
        <w:t>bill</w:t>
      </w:r>
      <w:r w:rsidR="002B1489">
        <w:t xml:space="preserve"> provides</w:t>
      </w:r>
      <w:r w:rsidR="00A41A39">
        <w:t xml:space="preserve"> parking lots and garages with 100 or more parking spaces with specific accessible parking space requirements for people with disabilities.</w:t>
      </w:r>
      <w:r w:rsidR="00D63D2C">
        <w:t xml:space="preserve"> </w:t>
      </w:r>
    </w:p>
    <w:p w:rsidR="00D63D2C" w:rsidRDefault="00D63D2C" w:rsidP="0083060A">
      <w:r>
        <w:tab/>
        <w:t xml:space="preserve">Section 3 also provides that </w:t>
      </w:r>
      <w:r w:rsidRPr="00D63D2C">
        <w:t xml:space="preserve">a retailer that provides 25 or fewer off-street parking spaces or the developer or owner of a single-family home </w:t>
      </w:r>
      <w:r>
        <w:t>is</w:t>
      </w:r>
      <w:r w:rsidRPr="00D63D2C">
        <w:t xml:space="preserve"> not required to provide or install any electric vehicle supply equipment or Make-Ready parking spaces</w:t>
      </w:r>
      <w:r>
        <w:t>.</w:t>
      </w:r>
    </w:p>
    <w:p w:rsidR="00D63D2C" w:rsidRDefault="00D63D2C" w:rsidP="0083060A">
      <w:r>
        <w:tab/>
        <w:t xml:space="preserve">Finally, section 3 includes provisions allowing for the installation of EVSE parking spaces in lieu of Make-Ready parking spaces; allowing for the Commissioner of Community Affairs to update </w:t>
      </w:r>
      <w:r w:rsidRPr="00D63D2C">
        <w:t>accessible parking space requirements for people with disabilities</w:t>
      </w:r>
      <w:r w:rsidR="000B5D28">
        <w:t xml:space="preserve"> as specified in the bill</w:t>
      </w:r>
      <w:r>
        <w:t xml:space="preserve">; requiring the Site Improvement Advisory Board and the “State Uniform Construction Code” to be consistent with the model land use ordinance established pursuant to section 4 of the </w:t>
      </w:r>
      <w:r w:rsidR="00CE7CDC">
        <w:t>bill</w:t>
      </w:r>
      <w:r>
        <w:t xml:space="preserve">; providing guidance on the counting of certain parking spaces; and other </w:t>
      </w:r>
      <w:r w:rsidR="00657320">
        <w:t xml:space="preserve">provisions. </w:t>
      </w:r>
    </w:p>
    <w:p w:rsidR="004B2ABF" w:rsidRDefault="00657320" w:rsidP="0083060A">
      <w:r>
        <w:tab/>
        <w:t xml:space="preserve">Section 4 of the bill requires the </w:t>
      </w:r>
      <w:r w:rsidR="00194F86">
        <w:t>c</w:t>
      </w:r>
      <w:r>
        <w:t xml:space="preserve">ommissioner, within 30 days of the </w:t>
      </w:r>
      <w:r w:rsidR="00CE7CDC">
        <w:t>bill</w:t>
      </w:r>
      <w:r>
        <w:t xml:space="preserve">’s enactment, to </w:t>
      </w:r>
      <w:r w:rsidRPr="00657320">
        <w:t>publish a model land use ordinance to address installation, sight</w:t>
      </w:r>
      <w:r w:rsidR="00072C5E">
        <w:t xml:space="preserve">line, and setback requirements </w:t>
      </w:r>
      <w:r w:rsidRPr="00657320">
        <w:t>and other health- and safety-related specifications for electric vehicle supply equipme</w:t>
      </w:r>
      <w:r>
        <w:t>nt and Make-Ready parking spaces</w:t>
      </w:r>
      <w:r w:rsidRPr="00657320">
        <w:t xml:space="preserve">.  The model land use ordinance </w:t>
      </w:r>
      <w:r>
        <w:t>would</w:t>
      </w:r>
      <w:r w:rsidRPr="00657320">
        <w:t xml:space="preserve"> not require the rulemaking process pursuant to the </w:t>
      </w:r>
      <w:r w:rsidR="00194F86">
        <w:t>"Administrative Procedure Act.</w:t>
      </w:r>
      <w:r>
        <w:t>"</w:t>
      </w:r>
      <w:r w:rsidR="00194F86">
        <w:t xml:space="preserve">  The ordinance is also required to include the land use and EVSE and Make-Ready parking spaces provisions in sections 1 through 3 of the </w:t>
      </w:r>
      <w:r w:rsidR="00CE7CDC">
        <w:t>bill</w:t>
      </w:r>
      <w:r w:rsidR="00194F86">
        <w:t xml:space="preserve">.  The commissioner </w:t>
      </w:r>
      <w:r w:rsidR="001E3646">
        <w:t>is permitted to</w:t>
      </w:r>
      <w:r w:rsidR="00194F86">
        <w:t xml:space="preserve"> periodically update the ordinance through the "Administrative Procedure Act"</w:t>
      </w:r>
      <w:r w:rsidR="0068307E">
        <w:t xml:space="preserve"> process.  The model land use ordinance would be effective in all municipalities, however, b</w:t>
      </w:r>
      <w:r w:rsidR="00194F86">
        <w:t xml:space="preserve">y ordinance, </w:t>
      </w:r>
      <w:r w:rsidR="0068307E">
        <w:t xml:space="preserve">a </w:t>
      </w:r>
      <w:r w:rsidR="00194F86">
        <w:t xml:space="preserve">municipality </w:t>
      </w:r>
      <w:r w:rsidR="00C00336">
        <w:t>may</w:t>
      </w:r>
      <w:r w:rsidR="00194F86">
        <w:t xml:space="preserve"> deviate from the model land use ordinance </w:t>
      </w:r>
      <w:r w:rsidR="001E3646">
        <w:t xml:space="preserve">through adoption of </w:t>
      </w:r>
      <w:r w:rsidR="00194F86" w:rsidRPr="00194F86">
        <w:t>reasonable standards to address installation, sightline, and setback requirements or other health- and safety-related specifications for electric vehicle supply equipment and Make-Ready parking spaces</w:t>
      </w:r>
      <w:r w:rsidR="0068307E">
        <w:t>.</w:t>
      </w:r>
      <w:r w:rsidR="004B6F41">
        <w:t xml:space="preserve">  A municipality may encourage, but cannot require, more EVSE or Make-Ready parking spaces than the requirements published in the model land use ordinance.</w:t>
      </w:r>
    </w:p>
    <w:p w:rsidR="004B6F41" w:rsidRDefault="004B6F41" w:rsidP="0083060A">
      <w:r>
        <w:tab/>
        <w:t xml:space="preserve">Sections 5 and 6 of the </w:t>
      </w:r>
      <w:r w:rsidR="00CE7CDC">
        <w:t>bill</w:t>
      </w:r>
      <w:r w:rsidR="004E7128">
        <w:t xml:space="preserve"> amend </w:t>
      </w:r>
      <w:r>
        <w:t>the “Municipal Land Use Law” to define “EVSE” and “Make-Ready.”  Section 7</w:t>
      </w:r>
      <w:r w:rsidR="001E3646">
        <w:t xml:space="preserve"> of the bill</w:t>
      </w:r>
      <w:r>
        <w:t xml:space="preserve"> </w:t>
      </w:r>
      <w:r w:rsidR="001E3646">
        <w:t>implements the provi</w:t>
      </w:r>
      <w:r>
        <w:t>sions of the bill immediately</w:t>
      </w:r>
      <w:r w:rsidR="001E3646">
        <w:t xml:space="preserve"> upon enactment</w:t>
      </w:r>
      <w:r>
        <w:t>.</w:t>
      </w:r>
    </w:p>
    <w:p w:rsidR="00F3761E" w:rsidRPr="00F3761E" w:rsidRDefault="001E3646" w:rsidP="00F3761E">
      <w:r>
        <w:tab/>
      </w:r>
      <w:r w:rsidRPr="001E3646">
        <w:t xml:space="preserve">As amended and reported, this </w:t>
      </w:r>
      <w:r>
        <w:t>substitute</w:t>
      </w:r>
      <w:r w:rsidRPr="001E3646">
        <w:t xml:space="preserve"> is identical to </w:t>
      </w:r>
      <w:r w:rsidR="00075D49">
        <w:t>Senate Bill No</w:t>
      </w:r>
      <w:r w:rsidRPr="001E3646">
        <w:t>.</w:t>
      </w:r>
      <w:r w:rsidR="00C00336">
        <w:t xml:space="preserve"> </w:t>
      </w:r>
      <w:r w:rsidR="00075D49">
        <w:t>3223</w:t>
      </w:r>
      <w:r w:rsidRPr="001E3646">
        <w:t>, as also amended and reported by the committee on this date.</w:t>
      </w:r>
      <w:r w:rsidR="00F3761E">
        <w:rPr>
          <w:u w:val="double"/>
        </w:rPr>
        <w:br w:type="page"/>
      </w:r>
    </w:p>
    <w:p w:rsidR="004B6F41" w:rsidRDefault="004B6F41" w:rsidP="004B6F41">
      <w:r>
        <w:rPr>
          <w:u w:val="double"/>
        </w:rPr>
        <w:lastRenderedPageBreak/>
        <w:t>COMMITTEE AMENDMENTS:</w:t>
      </w:r>
    </w:p>
    <w:p w:rsidR="004B6F41" w:rsidRDefault="004B6F41" w:rsidP="004B6F41">
      <w:r>
        <w:tab/>
        <w:t>The committee amendments:</w:t>
      </w:r>
    </w:p>
    <w:p w:rsidR="004B6F41" w:rsidRDefault="00305011" w:rsidP="004B6F41">
      <w:pPr>
        <w:pStyle w:val="ListParagraph"/>
        <w:numPr>
          <w:ilvl w:val="0"/>
          <w:numId w:val="4"/>
        </w:numPr>
      </w:pPr>
      <w:r>
        <w:t>Define</w:t>
      </w:r>
      <w:r w:rsidR="00D01642">
        <w:t xml:space="preserve"> “electric vehicle supply equipment” (EVSE) and “Make-Ready” parking spaces to conform these definitions with existing electric vehicle technology, codes, and standards;</w:t>
      </w:r>
    </w:p>
    <w:p w:rsidR="00D01642" w:rsidRDefault="00D01642" w:rsidP="004B6F41">
      <w:pPr>
        <w:pStyle w:val="ListParagraph"/>
        <w:numPr>
          <w:ilvl w:val="0"/>
          <w:numId w:val="4"/>
        </w:numPr>
      </w:pPr>
      <w:r>
        <w:t>Clarify that an application for EVSE and Make-Ready parking spaces are permitted accessory uses and structures and do not require a “d</w:t>
      </w:r>
      <w:r w:rsidR="00075D49">
        <w:t>.</w:t>
      </w:r>
      <w:r>
        <w:t>” variance;</w:t>
      </w:r>
    </w:p>
    <w:p w:rsidR="00D01642" w:rsidRDefault="00E10BE9" w:rsidP="004B6F41">
      <w:pPr>
        <w:pStyle w:val="ListParagraph"/>
        <w:numPr>
          <w:ilvl w:val="0"/>
          <w:numId w:val="4"/>
        </w:numPr>
      </w:pPr>
      <w:r>
        <w:t>Clarify</w:t>
      </w:r>
      <w:r w:rsidR="00D01642">
        <w:t xml:space="preserve"> that an application for development of EVSE or Make-Ready parking spaces </w:t>
      </w:r>
      <w:r w:rsidR="00D01642" w:rsidRPr="00D01642">
        <w:t>at an existing gasoline service station, an existing retail establishment, or any other existing building</w:t>
      </w:r>
      <w:r w:rsidR="00D01642">
        <w:t xml:space="preserve"> would be approved through the issuance of a zoning permit by the administrative officer; </w:t>
      </w:r>
    </w:p>
    <w:p w:rsidR="00D01642" w:rsidRDefault="00E10BE9" w:rsidP="00305011">
      <w:pPr>
        <w:pStyle w:val="ListParagraph"/>
        <w:numPr>
          <w:ilvl w:val="0"/>
          <w:numId w:val="4"/>
        </w:numPr>
      </w:pPr>
      <w:r>
        <w:t>Clarify that</w:t>
      </w:r>
      <w:r w:rsidR="00D01642">
        <w:t xml:space="preserve">, as a condition of preliminary site plan approval, the specific: (1) EVSE and Make-Ready parking space requirements for certain multiple dwellings; (2) Make-Ready parking space requirements for parking lots and garages; and (3) </w:t>
      </w:r>
      <w:r w:rsidR="00305011">
        <w:t xml:space="preserve">prohibition on EVSE and Make-Ready parking space requirements for </w:t>
      </w:r>
      <w:r w:rsidR="00305011" w:rsidRPr="00305011">
        <w:t>a retailer that provides 25 or fewer off-street parking spaces or the developer or owner of a single-family home</w:t>
      </w:r>
      <w:r w:rsidR="00305011">
        <w:t>;</w:t>
      </w:r>
    </w:p>
    <w:p w:rsidR="00305011" w:rsidRDefault="00305011" w:rsidP="00305011">
      <w:pPr>
        <w:pStyle w:val="ListParagraph"/>
        <w:numPr>
          <w:ilvl w:val="0"/>
          <w:numId w:val="4"/>
        </w:numPr>
      </w:pPr>
      <w:r>
        <w:t>Modify the provisions of the model land use ordinance to be published by the Commissioner of Community Affairs, and effective in all municipalities, to include the</w:t>
      </w:r>
      <w:r w:rsidR="00405DDA">
        <w:t xml:space="preserve"> land use and</w:t>
      </w:r>
      <w:r>
        <w:t xml:space="preserve"> EVSE and Make-Ready parking space requirements and to </w:t>
      </w:r>
      <w:r>
        <w:rPr>
          <w:spacing w:val="4"/>
        </w:rPr>
        <w:t xml:space="preserve">address installation, sightline, and </w:t>
      </w:r>
      <w:r>
        <w:t>setback requirements</w:t>
      </w:r>
      <w:r w:rsidR="00072C5E">
        <w:t xml:space="preserve"> </w:t>
      </w:r>
      <w:r>
        <w:t xml:space="preserve">and </w:t>
      </w:r>
      <w:r w:rsidRPr="004419A9">
        <w:t>other health- and safety-related specifications</w:t>
      </w:r>
      <w:r>
        <w:t xml:space="preserve">.  </w:t>
      </w:r>
      <w:r w:rsidR="00075D49">
        <w:t>The amendments permit a</w:t>
      </w:r>
      <w:r>
        <w:t xml:space="preserve"> municipality </w:t>
      </w:r>
      <w:r w:rsidR="00075D49">
        <w:t>to</w:t>
      </w:r>
      <w:r>
        <w:t xml:space="preserve"> deviate from the model land use ordinance, except for the EVSE and Make-Ready parking space requirements; and</w:t>
      </w:r>
    </w:p>
    <w:p w:rsidR="004B6F41" w:rsidRDefault="00305011" w:rsidP="0083060A">
      <w:pPr>
        <w:pStyle w:val="ListParagraph"/>
        <w:numPr>
          <w:ilvl w:val="0"/>
          <w:numId w:val="4"/>
        </w:numPr>
      </w:pPr>
      <w:r>
        <w:t xml:space="preserve">Include other provisions to further the purposes of installing </w:t>
      </w:r>
      <w:r>
        <w:rPr>
          <w:spacing w:val="4"/>
        </w:rPr>
        <w:t>electric vehicle supply equipment and Make-Ready parking spaces throughout the State.</w:t>
      </w:r>
    </w:p>
    <w:sectPr w:rsidR="004B6F4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D95" w:rsidRDefault="00BA3D95">
      <w:r>
        <w:separator/>
      </w:r>
    </w:p>
  </w:endnote>
  <w:endnote w:type="continuationSeparator" w:id="0">
    <w:p w:rsidR="00BA3D95" w:rsidRDefault="00BA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D95" w:rsidRDefault="00BA3D95">
      <w:r>
        <w:separator/>
      </w:r>
    </w:p>
  </w:footnote>
  <w:footnote w:type="continuationSeparator" w:id="0">
    <w:p w:rsidR="00BA3D95" w:rsidRDefault="00BA3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D01CB" w:rsidP="000D01C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E3C78">
      <w:rPr>
        <w:noProof/>
      </w:rPr>
      <w:t>3</w:t>
    </w:r>
    <w:r>
      <w:fldChar w:fldCharType="end"/>
    </w:r>
  </w:p>
  <w:p w:rsidR="000D01CB" w:rsidRDefault="000D01CB" w:rsidP="000D01C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63808"/>
    <w:multiLevelType w:val="hybridMultilevel"/>
    <w:tmpl w:val="9CF6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D9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C5E"/>
    <w:rsid w:val="0007575C"/>
    <w:rsid w:val="00075D49"/>
    <w:rsid w:val="00077EF2"/>
    <w:rsid w:val="00080402"/>
    <w:rsid w:val="00082DCC"/>
    <w:rsid w:val="00084771"/>
    <w:rsid w:val="000927EF"/>
    <w:rsid w:val="000928AB"/>
    <w:rsid w:val="000979D2"/>
    <w:rsid w:val="00097A1F"/>
    <w:rsid w:val="000A6AB8"/>
    <w:rsid w:val="000B3E82"/>
    <w:rsid w:val="000B5230"/>
    <w:rsid w:val="000B5D28"/>
    <w:rsid w:val="000B7E9C"/>
    <w:rsid w:val="000C45B4"/>
    <w:rsid w:val="000C6786"/>
    <w:rsid w:val="000D01CB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2BF4"/>
    <w:rsid w:val="001231F1"/>
    <w:rsid w:val="0013347E"/>
    <w:rsid w:val="00140BC7"/>
    <w:rsid w:val="00146CD6"/>
    <w:rsid w:val="001471AE"/>
    <w:rsid w:val="001561A5"/>
    <w:rsid w:val="0015788F"/>
    <w:rsid w:val="0016084D"/>
    <w:rsid w:val="00165805"/>
    <w:rsid w:val="00172814"/>
    <w:rsid w:val="0017383E"/>
    <w:rsid w:val="00177309"/>
    <w:rsid w:val="0019009B"/>
    <w:rsid w:val="00192823"/>
    <w:rsid w:val="00193E07"/>
    <w:rsid w:val="00194AA9"/>
    <w:rsid w:val="00194F86"/>
    <w:rsid w:val="001968DB"/>
    <w:rsid w:val="001A5566"/>
    <w:rsid w:val="001B136C"/>
    <w:rsid w:val="001B46AC"/>
    <w:rsid w:val="001B521B"/>
    <w:rsid w:val="001B70B2"/>
    <w:rsid w:val="001C5767"/>
    <w:rsid w:val="001C5A13"/>
    <w:rsid w:val="001D0158"/>
    <w:rsid w:val="001E11F2"/>
    <w:rsid w:val="001E3646"/>
    <w:rsid w:val="001E4E05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489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5011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DDA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5CA8"/>
    <w:rsid w:val="004A7696"/>
    <w:rsid w:val="004B2ABF"/>
    <w:rsid w:val="004B4174"/>
    <w:rsid w:val="004B6F41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128"/>
    <w:rsid w:val="004F240B"/>
    <w:rsid w:val="005105E1"/>
    <w:rsid w:val="0052178A"/>
    <w:rsid w:val="00525899"/>
    <w:rsid w:val="00525D56"/>
    <w:rsid w:val="0052722C"/>
    <w:rsid w:val="00527799"/>
    <w:rsid w:val="00530663"/>
    <w:rsid w:val="00531292"/>
    <w:rsid w:val="00550947"/>
    <w:rsid w:val="00560A79"/>
    <w:rsid w:val="005644EB"/>
    <w:rsid w:val="005722B9"/>
    <w:rsid w:val="00572B84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7320"/>
    <w:rsid w:val="0066141A"/>
    <w:rsid w:val="006618EC"/>
    <w:rsid w:val="00662ED4"/>
    <w:rsid w:val="00662FBD"/>
    <w:rsid w:val="0068307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05A5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E9C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3FF7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391F"/>
    <w:rsid w:val="00A171B3"/>
    <w:rsid w:val="00A20C2C"/>
    <w:rsid w:val="00A2297B"/>
    <w:rsid w:val="00A23DE7"/>
    <w:rsid w:val="00A27C93"/>
    <w:rsid w:val="00A301C9"/>
    <w:rsid w:val="00A34C4F"/>
    <w:rsid w:val="00A41A39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168B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72FD"/>
    <w:rsid w:val="00BA3D95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C78"/>
    <w:rsid w:val="00C00336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E34"/>
    <w:rsid w:val="00CE1E3A"/>
    <w:rsid w:val="00CE5315"/>
    <w:rsid w:val="00CE74A8"/>
    <w:rsid w:val="00CE7CDC"/>
    <w:rsid w:val="00CF030F"/>
    <w:rsid w:val="00CF18CB"/>
    <w:rsid w:val="00CF27F3"/>
    <w:rsid w:val="00CF6E1F"/>
    <w:rsid w:val="00D01642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3D2C"/>
    <w:rsid w:val="00D64B78"/>
    <w:rsid w:val="00D74306"/>
    <w:rsid w:val="00D7553F"/>
    <w:rsid w:val="00D84CF6"/>
    <w:rsid w:val="00D9059F"/>
    <w:rsid w:val="00DA36B6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0BE9"/>
    <w:rsid w:val="00E12FEF"/>
    <w:rsid w:val="00E26603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4EB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761E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29BC1BB-107D-4679-B05D-0798BCED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4B6F4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C4E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4E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1007</Words>
  <Characters>5805</Characters>
  <Application>Microsoft Office Word</Application>
  <DocSecurity>0</DocSecurity>
  <Lines>125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A2108 A5032 ACS ATR Statement 5/12/21</vt:lpstr>
    </vt:vector>
  </TitlesOfParts>
  <Manager>R224</Manager>
  <Company>NJ OLS DMU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A2108 A5032 ACS ATR Statement 5/12/21</dc:title>
  <dc:subject/>
  <dc:creator>Assembly ATR</dc:creator>
  <cp:keywords>A2108|3|LG |317|0|0|!||</cp:keywords>
  <dc:description/>
  <cp:lastModifiedBy>Franks, Denise</cp:lastModifiedBy>
  <cp:revision>2</cp:revision>
  <cp:lastPrinted>2021-05-13T17:02:00Z</cp:lastPrinted>
  <dcterms:created xsi:type="dcterms:W3CDTF">2021-05-13T18:08:00Z</dcterms:created>
  <dcterms:modified xsi:type="dcterms:W3CDTF">2021-05-13T18:08:00Z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