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5F3" w:rsidRDefault="005655F3" w:rsidP="005655F3">
      <w:pPr>
        <w:pStyle w:val="bpuBill"/>
      </w:pPr>
      <w:bookmarkStart w:id="0" w:name="bpuFrontPg"/>
      <w:bookmarkStart w:id="1" w:name="_GoBack"/>
      <w:bookmarkEnd w:id="0"/>
      <w:bookmarkEnd w:id="1"/>
      <w:r>
        <w:t xml:space="preserve">ASSEMBLY, No. 2126 </w:t>
      </w:r>
    </w:p>
    <w:p w:rsidR="005655F3" w:rsidRPr="005655F3" w:rsidRDefault="005655F3" w:rsidP="005655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338" r:id="rId8"/>
        </w:object>
      </w:r>
    </w:p>
    <w:p w:rsidR="005655F3" w:rsidRDefault="005655F3" w:rsidP="005655F3">
      <w:pPr>
        <w:pStyle w:val="bpuState"/>
      </w:pPr>
      <w:r>
        <w:t>STATE OF NEW JERSEY</w:t>
      </w:r>
    </w:p>
    <w:p w:rsidR="005655F3" w:rsidRDefault="005655F3" w:rsidP="005655F3">
      <w:pPr>
        <w:pStyle w:val="bpuLegislature"/>
      </w:pPr>
      <w:r>
        <w:t>219th LEGISLATURE</w:t>
      </w:r>
    </w:p>
    <w:p w:rsidR="005655F3" w:rsidRDefault="005655F3" w:rsidP="005655F3">
      <w:pPr>
        <w:pStyle w:val="bpuWpGraphic"/>
      </w:pPr>
      <w:r>
        <w:object w:dxaOrig="8985" w:dyaOrig="255">
          <v:shape id="_x0000_i1026" type="#_x0000_t75" style="width:6in;height:12pt" o:ole="">
            <v:imagedata r:id="rId7" o:title=""/>
          </v:shape>
          <o:OLEObject Type="Embed" ProgID="WPWin6.1" ShapeID="_x0000_i1026" DrawAspect="Content" ObjectID="_1640270339" r:id="rId9"/>
        </w:object>
      </w:r>
      <w:r>
        <w:t xml:space="preserve">  </w:t>
      </w:r>
    </w:p>
    <w:p w:rsidR="005655F3" w:rsidRDefault="005655F3" w:rsidP="005655F3">
      <w:pPr>
        <w:pStyle w:val="bpuIntro"/>
      </w:pPr>
      <w:r>
        <w:t>PRE-FILED FOR INTRODUCTION IN THE 2020 SESSION</w:t>
      </w:r>
    </w:p>
    <w:p w:rsidR="005655F3" w:rsidRDefault="005655F3" w:rsidP="005655F3">
      <w:pPr>
        <w:pStyle w:val="bpuIntro"/>
      </w:pPr>
    </w:p>
    <w:p w:rsidR="005655F3" w:rsidRDefault="005655F3" w:rsidP="005655F3">
      <w:pPr>
        <w:pStyle w:val="bpuIntro"/>
        <w:sectPr w:rsidR="005655F3" w:rsidSect="005655F3">
          <w:headerReference w:type="even" r:id="rId10"/>
          <w:headerReference w:type="default" r:id="rId11"/>
          <w:pgSz w:w="12240" w:h="20160" w:code="5"/>
          <w:pgMar w:top="2160" w:right="1440" w:bottom="1440" w:left="1440" w:header="720" w:footer="720" w:gutter="0"/>
          <w:pgNumType w:start="1"/>
          <w:cols w:space="720"/>
          <w:docGrid w:linePitch="360"/>
        </w:sectPr>
      </w:pPr>
    </w:p>
    <w:p w:rsidR="005655F3" w:rsidRDefault="005655F3" w:rsidP="005655F3">
      <w:pPr>
        <w:pStyle w:val="bpuIntro"/>
      </w:pPr>
    </w:p>
    <w:p w:rsidR="005655F3" w:rsidRDefault="005655F3" w:rsidP="005655F3">
      <w:pPr>
        <w:pStyle w:val="bpuSponsor"/>
      </w:pPr>
      <w:r>
        <w:t>Sponsored by:</w:t>
      </w:r>
    </w:p>
    <w:p w:rsidR="005655F3" w:rsidRDefault="005655F3" w:rsidP="005655F3">
      <w:pPr>
        <w:pStyle w:val="bpuSponsor"/>
      </w:pPr>
      <w:r>
        <w:t>Assemblyman  P. CHRISTOPHER TULLY</w:t>
      </w:r>
    </w:p>
    <w:p w:rsidR="005655F3" w:rsidRDefault="005655F3" w:rsidP="005655F3">
      <w:pPr>
        <w:pStyle w:val="bpuSponsor"/>
      </w:pPr>
      <w:r>
        <w:t>District 38 (Bergen and Passaic)</w:t>
      </w:r>
    </w:p>
    <w:p w:rsidR="005655F3" w:rsidRDefault="005655F3" w:rsidP="005655F3">
      <w:pPr>
        <w:pStyle w:val="bpuSponsor"/>
      </w:pPr>
      <w:r>
        <w:t>Assemblyman  ERIC HOUGHTALING</w:t>
      </w:r>
    </w:p>
    <w:p w:rsidR="005655F3" w:rsidRDefault="005655F3" w:rsidP="005655F3">
      <w:pPr>
        <w:pStyle w:val="bpuSponsor"/>
      </w:pPr>
      <w:r>
        <w:t>District 11 (Monmouth)</w:t>
      </w:r>
    </w:p>
    <w:p w:rsidR="005655F3" w:rsidRDefault="005655F3" w:rsidP="005655F3">
      <w:pPr>
        <w:pStyle w:val="bpuSponsor"/>
      </w:pPr>
      <w:r>
        <w:t>Assemblywoman  LISA SWAIN</w:t>
      </w:r>
    </w:p>
    <w:p w:rsidR="005655F3" w:rsidRDefault="005655F3" w:rsidP="005655F3">
      <w:pPr>
        <w:pStyle w:val="bpuSponsor"/>
      </w:pPr>
      <w:r>
        <w:t>District 38 (Bergen and Passaic)</w:t>
      </w:r>
    </w:p>
    <w:p w:rsidR="005655F3" w:rsidRDefault="005655F3" w:rsidP="005655F3">
      <w:pPr>
        <w:pStyle w:val="bpuSponsor"/>
      </w:pPr>
    </w:p>
    <w:p w:rsidR="005655F3" w:rsidRDefault="005655F3" w:rsidP="005655F3">
      <w:pPr>
        <w:pStyle w:val="bpuSponsor"/>
      </w:pPr>
      <w:r>
        <w:t>Co-Sponsored by:</w:t>
      </w:r>
    </w:p>
    <w:p w:rsidR="005655F3" w:rsidRDefault="005655F3" w:rsidP="005655F3">
      <w:pPr>
        <w:pStyle w:val="bpuSponsor"/>
      </w:pPr>
      <w:r w:rsidRPr="005655F3">
        <w:t>Assemblyman Space, Assemblywoman Downey and Assemblyman Calabrese</w:t>
      </w:r>
    </w:p>
    <w:p w:rsidR="005655F3" w:rsidRDefault="005655F3" w:rsidP="005655F3"/>
    <w:p w:rsidR="005655F3" w:rsidRPr="005655F3" w:rsidRDefault="005655F3" w:rsidP="005655F3"/>
    <w:p w:rsidR="005655F3" w:rsidRDefault="005655F3" w:rsidP="005655F3">
      <w:pPr>
        <w:pStyle w:val="bpuSponsor"/>
      </w:pPr>
    </w:p>
    <w:p w:rsidR="005655F3" w:rsidRDefault="005655F3" w:rsidP="005655F3">
      <w:pPr>
        <w:pStyle w:val="bpuSponsor"/>
      </w:pPr>
    </w:p>
    <w:p w:rsidR="005655F3" w:rsidRDefault="005655F3" w:rsidP="005655F3">
      <w:pPr>
        <w:pStyle w:val="bpuSponsor"/>
      </w:pPr>
      <w:r>
        <w:t>SYNOPSIS</w:t>
      </w:r>
    </w:p>
    <w:p w:rsidR="005655F3" w:rsidRDefault="005655F3" w:rsidP="005655F3">
      <w:pPr>
        <w:pStyle w:val="bpuNormText"/>
      </w:pPr>
      <w:r>
        <w:tab/>
        <w:t xml:space="preserve">Directs DEP to establish pollinator habitat program for closed landfills. </w:t>
      </w:r>
    </w:p>
    <w:p w:rsidR="005655F3" w:rsidRDefault="005655F3" w:rsidP="005655F3">
      <w:pPr>
        <w:pStyle w:val="bpuNormText"/>
      </w:pPr>
    </w:p>
    <w:p w:rsidR="005655F3" w:rsidRDefault="005655F3" w:rsidP="005655F3">
      <w:pPr>
        <w:pStyle w:val="bpuSponsor"/>
      </w:pPr>
      <w:r>
        <w:t xml:space="preserve">CURRENT VERSION OF TEXT </w:t>
      </w:r>
    </w:p>
    <w:p w:rsidR="005655F3" w:rsidRDefault="005655F3" w:rsidP="005655F3">
      <w:pPr>
        <w:pStyle w:val="bpuNormText"/>
      </w:pPr>
      <w:r>
        <w:tab/>
        <w:t>Introduced Pending Technical Review by Legislative Counsel.</w:t>
      </w:r>
    </w:p>
    <w:p w:rsidR="005655F3" w:rsidRDefault="005655F3" w:rsidP="005655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55F3" w:rsidRDefault="005655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55F3" w:rsidSect="005655F3">
          <w:type w:val="continuous"/>
          <w:pgSz w:w="12240" w:h="20160" w:code="5"/>
          <w:pgMar w:top="2160" w:right="2275" w:bottom="1440" w:left="2275" w:header="72" w:footer="720" w:gutter="0"/>
          <w:pgNumType w:start="1"/>
          <w:cols w:space="720"/>
          <w:docGrid w:linePitch="360"/>
        </w:sectPr>
      </w:pPr>
    </w:p>
    <w:p w:rsidR="00ED22C7" w:rsidRPr="00735FF4" w:rsidRDefault="00ED22C7" w:rsidP="00ED22C7">
      <w:pPr>
        <w:pStyle w:val="HangingAnAct"/>
      </w:pPr>
      <w:r w:rsidRPr="00ED22C7">
        <w:rPr>
          <w:rStyle w:val="BillHead"/>
        </w:rPr>
        <w:lastRenderedPageBreak/>
        <w:t>An Act</w:t>
      </w:r>
      <w:r w:rsidRPr="006B7FA7">
        <w:rPr>
          <w:rStyle w:val="HangingAnActChar"/>
        </w:rPr>
        <w:t xml:space="preserve"> </w:t>
      </w:r>
      <w:r w:rsidRPr="00735FF4">
        <w:t>concerning pollinator habitat at closed landfills and supplementing Title 13 of the Revised Statutes.</w:t>
      </w:r>
    </w:p>
    <w:p w:rsidR="00ED22C7" w:rsidRPr="00786D04" w:rsidRDefault="00ED22C7" w:rsidP="00ED22C7"/>
    <w:p w:rsidR="00ED22C7" w:rsidRPr="00AA7880" w:rsidRDefault="00ED22C7" w:rsidP="00ED22C7">
      <w:r>
        <w:tab/>
      </w:r>
      <w:r>
        <w:rPr>
          <w:rStyle w:val="BillHeading2"/>
        </w:rPr>
        <w:t xml:space="preserve">Be It Enacted </w:t>
      </w:r>
      <w:r>
        <w:rPr>
          <w:rStyle w:val="BillLanguage"/>
        </w:rPr>
        <w:t>by the Senate and General Assembly of the State of New Jersey:</w:t>
      </w:r>
    </w:p>
    <w:p w:rsidR="00ED22C7" w:rsidRDefault="00ED22C7" w:rsidP="00ED22C7"/>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1.</w:t>
      </w:r>
      <w:r w:rsidRPr="009D68CE">
        <w:rPr>
          <w:spacing w:val="0"/>
        </w:rPr>
        <w:tab/>
        <w:t>a. As used in this section:</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 xml:space="preserve">“Animal pollinator” means any bee, butterfly, moth, wasp, fly, beetle, ant, hummingbird, bat, or animal that is known to pollinate plants. </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“Closed landfill” means any legacy landfill or closed sanitary landfill facility, as defined in section 1 of P.L.2013, c.69 (C.13:1E-125.1).</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b.</w:t>
      </w:r>
      <w:r w:rsidRPr="009D68CE">
        <w:rPr>
          <w:spacing w:val="0"/>
        </w:rPr>
        <w:tab/>
        <w:t xml:space="preserve">The Department of Environmental Protection shall within </w:t>
      </w:r>
      <w:r w:rsidRPr="00B3301A">
        <w:rPr>
          <w:spacing w:val="0"/>
        </w:rPr>
        <w:t>its</w:t>
      </w:r>
      <w:r w:rsidRPr="009D68CE">
        <w:rPr>
          <w:spacing w:val="0"/>
        </w:rPr>
        <w:t xml:space="preserve"> existing budget establish a program to encourage the owner or operator of any closed landfill to transform the landfill into habitat that supports animal pollinators using native plants where possible.  The department shall create guidelines and best practices for establishing and maintaining pollinator habitat on a closed landfill no later than six months after </w:t>
      </w:r>
      <w:r>
        <w:rPr>
          <w:spacing w:val="0"/>
        </w:rPr>
        <w:t>the effective date of this act.</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8CE">
        <w:rPr>
          <w:spacing w:val="0"/>
        </w:rPr>
        <w:tab/>
        <w:t>c.</w:t>
      </w:r>
      <w:r w:rsidRPr="009D68CE">
        <w:rPr>
          <w:spacing w:val="0"/>
        </w:rPr>
        <w:tab/>
        <w:t>The department shall seek and encourage corporate sponsorship and non-profit partnerships for the creation and maintenance of pollinator habitat</w:t>
      </w:r>
      <w:r>
        <w:rPr>
          <w:spacing w:val="0"/>
        </w:rPr>
        <w:t xml:space="preserve"> on closed landfills.</w:t>
      </w:r>
    </w:p>
    <w:p w:rsidR="00ED22C7" w:rsidRPr="009D68CE" w:rsidRDefault="00ED22C7" w:rsidP="00ED22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D22C7" w:rsidRDefault="00ED22C7" w:rsidP="00ED22C7">
      <w:r>
        <w:tab/>
        <w:t>2.</w:t>
      </w:r>
      <w:r>
        <w:tab/>
        <w:t>This act shall take effect immediately.</w:t>
      </w:r>
    </w:p>
    <w:p w:rsidR="00ED22C7" w:rsidRDefault="00ED22C7" w:rsidP="00ED22C7"/>
    <w:p w:rsidR="00E7752C" w:rsidRDefault="00E7752C" w:rsidP="00E7752C"/>
    <w:p w:rsidR="00B3301A" w:rsidRPr="00AA7880" w:rsidRDefault="00B3301A" w:rsidP="00B3301A">
      <w:pPr>
        <w:jc w:val="center"/>
      </w:pPr>
      <w:r w:rsidRPr="00D71D68">
        <w:t>STATEMENT</w:t>
      </w:r>
    </w:p>
    <w:p w:rsidR="00B3301A" w:rsidRDefault="00B3301A" w:rsidP="00E7752C"/>
    <w:p w:rsidR="00B3301A" w:rsidRPr="00B3301A" w:rsidRDefault="00B3301A" w:rsidP="00B330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301A">
        <w:rPr>
          <w:spacing w:val="0"/>
          <w:szCs w:val="20"/>
        </w:rPr>
        <w:tab/>
        <w:t>This bill</w:t>
      </w:r>
      <w:r>
        <w:rPr>
          <w:spacing w:val="0"/>
          <w:szCs w:val="20"/>
        </w:rPr>
        <w:t xml:space="preserve"> </w:t>
      </w:r>
      <w:r w:rsidRPr="00B3301A">
        <w:rPr>
          <w:spacing w:val="0"/>
          <w:szCs w:val="20"/>
        </w:rPr>
        <w:t>requires the Department of Environmental Protection to establish a program that encourages the owner or operator of a closed landfill to transform the landfill into habitat that supports animal pollinators using native plants where possible.  The department is also required to create guidelines and best practices for establishing and maintaining pollinator habitat on closed landfills no later than six months following the effective date of this act.  Furthermore, the department is required to seek and encourage corporate sponsorship and non-profit partnerships for the creation and maintenance of pollinator habitat on closed landfills.</w:t>
      </w:r>
    </w:p>
    <w:p w:rsidR="00B3301A" w:rsidRPr="00B3301A" w:rsidRDefault="00B3301A" w:rsidP="00B330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3301A">
        <w:rPr>
          <w:spacing w:val="0"/>
          <w:szCs w:val="20"/>
        </w:rPr>
        <w:tab/>
        <w:t>As defined in the bill, “animal pollinator” means any bee, butterfly, moth, wasp, fly, beetle, ant, hummingbird, bat, or animal that is known to pollinate plants. Further, “closed landfill” means any legacy landfill or closed sanitary landfill facility.</w:t>
      </w:r>
    </w:p>
    <w:sectPr w:rsidR="00B3301A" w:rsidRPr="00B3301A" w:rsidSect="005655F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640" w:rsidRDefault="004D4640">
      <w:r>
        <w:separator/>
      </w:r>
    </w:p>
  </w:endnote>
  <w:endnote w:type="continuationSeparator" w:id="0">
    <w:p w:rsidR="004D4640" w:rsidRDefault="004D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640" w:rsidRDefault="004D4640">
      <w:r>
        <w:separator/>
      </w:r>
    </w:p>
  </w:footnote>
  <w:footnote w:type="continuationSeparator" w:id="0">
    <w:p w:rsidR="004D4640" w:rsidRDefault="004D4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41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55F3" w:rsidRDefault="005655F3" w:rsidP="005655F3">
    <w:pPr>
      <w:pStyle w:val="bpuHeadSpon"/>
    </w:pPr>
    <w:r w:rsidRPr="005655F3">
      <w:rPr>
        <w:rStyle w:val="bpuHeadSponChar"/>
      </w:rPr>
      <w:t>A2126</w:t>
    </w:r>
    <w:r>
      <w:t xml:space="preserve"> TULLY, HOUGHTALING</w:t>
    </w:r>
  </w:p>
  <w:p w:rsidR="005655F3" w:rsidRDefault="005655F3" w:rsidP="005655F3">
    <w:pPr>
      <w:pStyle w:val="bpuHeadSpon"/>
    </w:pPr>
    <w:r>
      <w:fldChar w:fldCharType="begin"/>
    </w:r>
    <w:r>
      <w:instrText xml:space="preserve"> PAGE  \* MERGEFORMAT </w:instrText>
    </w:r>
    <w:r>
      <w:fldChar w:fldCharType="separate"/>
    </w:r>
    <w:r w:rsidR="00D155A5">
      <w:rPr>
        <w:noProof/>
      </w:rPr>
      <w:t>4</w:t>
    </w:r>
    <w:r>
      <w:fldChar w:fldCharType="end"/>
    </w:r>
  </w:p>
  <w:p w:rsidR="005655F3" w:rsidRPr="00AF575C" w:rsidRDefault="005655F3" w:rsidP="005655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55F3" w:rsidRDefault="005655F3" w:rsidP="005655F3">
    <w:pPr>
      <w:pStyle w:val="bpuHeadSpon"/>
    </w:pPr>
    <w:r w:rsidRPr="005655F3">
      <w:rPr>
        <w:rStyle w:val="bpuHeadSponChar"/>
      </w:rPr>
      <w:t>A2126</w:t>
    </w:r>
    <w:r>
      <w:t xml:space="preserve"> TULLY, HOUGHTALING</w:t>
    </w:r>
  </w:p>
  <w:p w:rsidR="005655F3" w:rsidRDefault="005655F3" w:rsidP="005655F3">
    <w:pPr>
      <w:pStyle w:val="bpuHeadSpon"/>
    </w:pPr>
    <w:r>
      <w:fldChar w:fldCharType="begin"/>
    </w:r>
    <w:r>
      <w:instrText xml:space="preserve"> PAGE  \* MERGEFORMAT </w:instrText>
    </w:r>
    <w:r>
      <w:fldChar w:fldCharType="separate"/>
    </w:r>
    <w:r w:rsidR="00ED417B">
      <w:rPr>
        <w:noProof/>
      </w:rPr>
      <w:t>2</w:t>
    </w:r>
    <w:r>
      <w:fldChar w:fldCharType="end"/>
    </w:r>
  </w:p>
  <w:p w:rsidR="005655F3" w:rsidRDefault="005655F3" w:rsidP="005655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6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87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10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EE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640"/>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5F3"/>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F1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01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5A5"/>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C7"/>
    <w:rsid w:val="00ED417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1F0299-D3B5-4F01-A46E-7F38277D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5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56921-E0CD-4111-B264-CF391EC6A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383</Words>
  <Characters>2244</Characters>
  <Application>Microsoft Office Word</Application>
  <DocSecurity>0</DocSecurity>
  <Lines>74</Lines>
  <Paragraphs>28</Paragraphs>
  <ScaleCrop>false</ScaleCrop>
  <HeadingPairs>
    <vt:vector size="2" baseType="variant">
      <vt:variant>
        <vt:lpstr>Title</vt:lpstr>
      </vt:variant>
      <vt:variant>
        <vt:i4>1</vt:i4>
      </vt:variant>
    </vt:vector>
  </HeadingPairs>
  <TitlesOfParts>
    <vt:vector size="1" baseType="lpstr">
      <vt:lpstr>A2126</vt:lpstr>
    </vt:vector>
  </TitlesOfParts>
  <Manager>R225</Manager>
  <Company>OFFICE of LEGISLATIVE SERVICES</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A2126</dc:title>
  <dc:creator>Assemblyman  TULLY, Assemblyman  HOUGHTALING</dc:creator>
  <cp:keywords>A2126|2|LP |160|0|0|!|0|</cp:keywords>
  <dc:description>PREFILED 2020</dc:description>
  <cp:lastModifiedBy>Siracusa, Nicole</cp:lastModifiedBy>
  <cp:revision>2</cp:revision>
  <cp:lastPrinted>2005-07-29T18:13:00Z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