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E769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E769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2142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E7693">
        <w:rPr>
          <w:caps/>
          <w:szCs w:val="24"/>
        </w:rPr>
        <w:t>OCTOBER 26, 2020</w:t>
      </w:r>
    </w:p>
    <w:p w:rsidR="00401681" w:rsidRDefault="00401681" w:rsidP="0083060A"/>
    <w:p w:rsidR="004B2ABF" w:rsidRDefault="002E7693" w:rsidP="0083060A">
      <w:r>
        <w:tab/>
        <w:t>The Assembly Appropriations Committee reports fa</w:t>
      </w:r>
      <w:r w:rsidR="001C5CC8">
        <w:t>vorably Assembly Bill No. 2142.</w:t>
      </w:r>
    </w:p>
    <w:p w:rsidR="002E7693" w:rsidRDefault="001C5CC8" w:rsidP="0083060A">
      <w:r>
        <w:tab/>
      </w:r>
      <w:r w:rsidRPr="001C5CC8">
        <w:t>P.L.1985, c.231 (C.18A:62-4.1) provides that any member of the United States military stationed in the State, as well as his dependents, are eligible for resident tuition rates at public institutions of higher education.  This bill extends that provision to the dependent child of United States military personnel who attended high school in New Jersey for a minimum of three years, regardless of where the dependent child resides upon enrollment in the institution.</w:t>
      </w:r>
    </w:p>
    <w:p w:rsidR="002E7693" w:rsidRDefault="002E7693" w:rsidP="0083060A">
      <w:r>
        <w:tab/>
        <w:t>As reported by the committee, Assembly Bill No. 2142 is identical to Senate Bill No. 275, which also was reported by the committee on this date.</w:t>
      </w:r>
    </w:p>
    <w:p w:rsidR="002E7693" w:rsidRDefault="002E7693" w:rsidP="0083060A"/>
    <w:p w:rsidR="002E7693" w:rsidRDefault="002E7693" w:rsidP="0083060A">
      <w:r>
        <w:rPr>
          <w:u w:val="double"/>
        </w:rPr>
        <w:t>FISCAL IMPACT</w:t>
      </w:r>
      <w:r>
        <w:t>:</w:t>
      </w:r>
    </w:p>
    <w:p w:rsidR="002E7693" w:rsidRPr="0088521D" w:rsidRDefault="001A3842" w:rsidP="0088521D">
      <w:pPr>
        <w:rPr>
          <w:sz w:val="22"/>
        </w:rPr>
      </w:pPr>
      <w:r>
        <w:tab/>
        <w:t>The Office of Legislative Services concludes that this bill will result in an indeterminate revenue loss to public institutions of higher education to the extent that non-resident dependent children of United States military personnel, who attended high school in New Jersey for a minimum of three years and who are currently charged the non-resident tuition rate, would be charged the resident tuition rate as a result of this bill.</w:t>
      </w:r>
    </w:p>
    <w:sectPr w:rsidR="002E7693" w:rsidRPr="0088521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693" w:rsidRDefault="002E7693">
      <w:r>
        <w:separator/>
      </w:r>
    </w:p>
  </w:endnote>
  <w:endnote w:type="continuationSeparator" w:id="0">
    <w:p w:rsidR="002E7693" w:rsidRDefault="002E7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693" w:rsidRDefault="002E7693">
      <w:r>
        <w:separator/>
      </w:r>
    </w:p>
  </w:footnote>
  <w:footnote w:type="continuationSeparator" w:id="0">
    <w:p w:rsidR="002E7693" w:rsidRDefault="002E7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8521D" w:rsidP="0088521D">
    <w:pPr>
      <w:pStyle w:val="Header"/>
      <w:jc w:val="center"/>
    </w:pPr>
    <w:r>
      <w:fldChar w:fldCharType="begin"/>
    </w:r>
    <w:r>
      <w:instrText xml:space="preserve"> PAGE  \* MERGEFORMAT </w:instrText>
    </w:r>
    <w:r>
      <w:fldChar w:fldCharType="separate"/>
    </w:r>
    <w:r>
      <w:rPr>
        <w:noProof/>
      </w:rPr>
      <w:t>2</w:t>
    </w:r>
    <w:r>
      <w:fldChar w:fldCharType="end"/>
    </w:r>
  </w:p>
  <w:p w:rsidR="0088521D" w:rsidRDefault="0088521D" w:rsidP="0088521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693"/>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3DD9"/>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842"/>
    <w:rsid w:val="001A3E44"/>
    <w:rsid w:val="001A5566"/>
    <w:rsid w:val="001B39DD"/>
    <w:rsid w:val="001B46AC"/>
    <w:rsid w:val="001B727B"/>
    <w:rsid w:val="001C5767"/>
    <w:rsid w:val="001C5A13"/>
    <w:rsid w:val="001C5CC8"/>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693"/>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203A"/>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16965"/>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5B0B"/>
    <w:rsid w:val="007C623F"/>
    <w:rsid w:val="007D0B68"/>
    <w:rsid w:val="007D70C3"/>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521D"/>
    <w:rsid w:val="00886321"/>
    <w:rsid w:val="0089099B"/>
    <w:rsid w:val="00890B29"/>
    <w:rsid w:val="00891B83"/>
    <w:rsid w:val="00893A7A"/>
    <w:rsid w:val="008944D3"/>
    <w:rsid w:val="00894754"/>
    <w:rsid w:val="008951F5"/>
    <w:rsid w:val="008A0003"/>
    <w:rsid w:val="008A7BAB"/>
    <w:rsid w:val="008B2484"/>
    <w:rsid w:val="008B488F"/>
    <w:rsid w:val="008C0F95"/>
    <w:rsid w:val="008C126C"/>
    <w:rsid w:val="008C7E14"/>
    <w:rsid w:val="008D1544"/>
    <w:rsid w:val="008D5F29"/>
    <w:rsid w:val="008D6A2A"/>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3AEB"/>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8CE"/>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2F16"/>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0517"/>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F1DFD7E9-79F9-4BC0-9EFB-8FD2FD63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220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20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02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972F87-A342-4339-AEB8-E9B5584CB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195</Words>
  <Characters>1055</Characters>
  <Application>Microsoft Office Word</Application>
  <DocSecurity>0</DocSecurity>
  <Lines>31</Lines>
  <Paragraphs>10</Paragraphs>
  <ScaleCrop>false</ScaleCrop>
  <HeadingPairs>
    <vt:vector size="2" baseType="variant">
      <vt:variant>
        <vt:lpstr>Title</vt:lpstr>
      </vt:variant>
      <vt:variant>
        <vt:i4>1</vt:i4>
      </vt:variant>
    </vt:vector>
  </HeadingPairs>
  <TitlesOfParts>
    <vt:vector size="1" baseType="lpstr">
      <vt:lpstr>A2142 AAP Statement 10/26/20</vt:lpstr>
    </vt:vector>
  </TitlesOfParts>
  <Manager>R224</Manager>
  <Company>NJ OLS DMU</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A2142 AAP Statement 10/26/20</dc:title>
  <dc:subject/>
  <dc:creator>Assembly AAP</dc:creator>
  <cp:keywords>A2142|1|RF |298|0|0|!||</cp:keywords>
  <dc:description/>
  <cp:lastModifiedBy>Franks, Denise</cp:lastModifiedBy>
  <cp:revision>2</cp:revision>
  <cp:lastPrinted>2020-10-27T14:30:00Z</cp:lastPrinted>
  <dcterms:created xsi:type="dcterms:W3CDTF">2020-10-27T15:26:00Z</dcterms:created>
  <dcterms:modified xsi:type="dcterms:W3CDTF">2020-10-27T15:26:00Z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