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5AB5" w:rsidRDefault="000C5AB5" w:rsidP="000C5AB5">
      <w:pPr>
        <w:pStyle w:val="bpuBill"/>
      </w:pPr>
      <w:bookmarkStart w:id="0" w:name="bpuFrontPg"/>
      <w:bookmarkStart w:id="1" w:name="_GoBack"/>
      <w:bookmarkEnd w:id="0"/>
      <w:bookmarkEnd w:id="1"/>
      <w:r>
        <w:t xml:space="preserve">ASSEMBLY, No. 2167 </w:t>
      </w:r>
    </w:p>
    <w:p w:rsidR="000C5AB5" w:rsidRPr="000C5AB5" w:rsidRDefault="000C5AB5" w:rsidP="000C5A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632" r:id="rId8"/>
        </w:object>
      </w:r>
    </w:p>
    <w:p w:rsidR="000C5AB5" w:rsidRDefault="000C5AB5" w:rsidP="000C5AB5">
      <w:pPr>
        <w:pStyle w:val="bpuState"/>
      </w:pPr>
      <w:r>
        <w:t>STATE OF NEW JERSEY</w:t>
      </w:r>
    </w:p>
    <w:p w:rsidR="000C5AB5" w:rsidRDefault="000C5AB5" w:rsidP="000C5AB5">
      <w:pPr>
        <w:pStyle w:val="bpuLegislature"/>
      </w:pPr>
      <w:proofErr w:type="gramStart"/>
      <w:r>
        <w:t>219th</w:t>
      </w:r>
      <w:proofErr w:type="gramEnd"/>
      <w:r>
        <w:t xml:space="preserve"> LEGISLATURE</w:t>
      </w:r>
    </w:p>
    <w:p w:rsidR="000C5AB5" w:rsidRDefault="000C5AB5" w:rsidP="000C5AB5">
      <w:pPr>
        <w:pStyle w:val="bpuWpGraphic"/>
      </w:pPr>
      <w:r>
        <w:object w:dxaOrig="8985" w:dyaOrig="255">
          <v:shape id="_x0000_i1026" type="#_x0000_t75" style="width:6in;height:11.8pt" o:ole="">
            <v:imagedata r:id="rId7" o:title=""/>
          </v:shape>
          <o:OLEObject Type="Embed" ProgID="WPWin6.1" ShapeID="_x0000_i1026" DrawAspect="Content" ObjectID="_1640272633" r:id="rId9"/>
        </w:object>
      </w:r>
      <w:r>
        <w:t xml:space="preserve">  </w:t>
      </w:r>
    </w:p>
    <w:p w:rsidR="000C5AB5" w:rsidRDefault="000C5AB5" w:rsidP="000C5AB5">
      <w:pPr>
        <w:pStyle w:val="bpuIntro"/>
      </w:pPr>
      <w:r>
        <w:t>PRE-FILED FOR INTRODUCTION IN THE 2020 SESSION</w:t>
      </w:r>
    </w:p>
    <w:p w:rsidR="000C5AB5" w:rsidRDefault="000C5AB5" w:rsidP="000C5AB5">
      <w:pPr>
        <w:pStyle w:val="bpuIntro"/>
      </w:pPr>
    </w:p>
    <w:p w:rsidR="000C5AB5" w:rsidRDefault="000C5AB5" w:rsidP="000C5AB5">
      <w:pPr>
        <w:pStyle w:val="bpuIntro"/>
        <w:sectPr w:rsidR="000C5AB5" w:rsidSect="000C5AB5">
          <w:headerReference w:type="even" r:id="rId10"/>
          <w:headerReference w:type="default" r:id="rId11"/>
          <w:pgSz w:w="12240" w:h="20160" w:code="5"/>
          <w:pgMar w:top="2160" w:right="1440" w:bottom="1440" w:left="1440" w:header="720" w:footer="720" w:gutter="0"/>
          <w:pgNumType w:start="1"/>
          <w:cols w:space="720"/>
          <w:docGrid w:linePitch="360"/>
        </w:sectPr>
      </w:pPr>
    </w:p>
    <w:p w:rsidR="000C5AB5" w:rsidRDefault="000C5AB5" w:rsidP="000C5AB5">
      <w:pPr>
        <w:pStyle w:val="bpuIntro"/>
      </w:pPr>
    </w:p>
    <w:p w:rsidR="000C5AB5" w:rsidRDefault="000C5AB5" w:rsidP="000C5AB5">
      <w:pPr>
        <w:pStyle w:val="bpuSponsor"/>
      </w:pPr>
      <w:r>
        <w:t>Sponsored by:</w:t>
      </w:r>
    </w:p>
    <w:p w:rsidR="000C5AB5" w:rsidRDefault="000C5AB5" w:rsidP="000C5AB5">
      <w:pPr>
        <w:pStyle w:val="bpuSponsor"/>
      </w:pPr>
      <w:proofErr w:type="gramStart"/>
      <w:r>
        <w:t>Assemblyman  RAJ</w:t>
      </w:r>
      <w:proofErr w:type="gramEnd"/>
      <w:r>
        <w:t xml:space="preserve"> MUKHERJI</w:t>
      </w:r>
    </w:p>
    <w:p w:rsidR="000C5AB5" w:rsidRDefault="000C5AB5" w:rsidP="000C5AB5">
      <w:pPr>
        <w:pStyle w:val="bpuSponsor"/>
      </w:pPr>
      <w:r>
        <w:t>District 33 (Hudson)</w:t>
      </w:r>
    </w:p>
    <w:p w:rsidR="000C5AB5" w:rsidRDefault="000C5AB5" w:rsidP="000C5AB5">
      <w:pPr>
        <w:pStyle w:val="bpuSponsor"/>
      </w:pPr>
      <w:proofErr w:type="gramStart"/>
      <w:r>
        <w:t>Assemblywoman  ANNETTE</w:t>
      </w:r>
      <w:proofErr w:type="gramEnd"/>
      <w:r>
        <w:t xml:space="preserve"> CHAPARRO</w:t>
      </w:r>
    </w:p>
    <w:p w:rsidR="000C5AB5" w:rsidRDefault="000C5AB5" w:rsidP="000C5AB5">
      <w:pPr>
        <w:pStyle w:val="bpuSponsor"/>
      </w:pPr>
      <w:r>
        <w:t>District 33 (Hudson)</w:t>
      </w:r>
    </w:p>
    <w:p w:rsidR="000C5AB5" w:rsidRDefault="000C5AB5" w:rsidP="000C5AB5">
      <w:pPr>
        <w:pStyle w:val="bpuSponsor"/>
      </w:pPr>
    </w:p>
    <w:p w:rsidR="000C5AB5" w:rsidRDefault="000C5AB5" w:rsidP="000C5AB5">
      <w:pPr>
        <w:pStyle w:val="bpuSponsor"/>
      </w:pPr>
    </w:p>
    <w:p w:rsidR="000C5AB5" w:rsidRDefault="000C5AB5" w:rsidP="000C5AB5">
      <w:pPr>
        <w:pStyle w:val="bpuSponsor"/>
      </w:pPr>
    </w:p>
    <w:p w:rsidR="000C5AB5" w:rsidRDefault="000C5AB5" w:rsidP="000C5AB5">
      <w:pPr>
        <w:pStyle w:val="bpuSponsor"/>
      </w:pPr>
    </w:p>
    <w:p w:rsidR="000C5AB5" w:rsidRDefault="000C5AB5" w:rsidP="000C5AB5">
      <w:pPr>
        <w:pStyle w:val="bpuSponsor"/>
      </w:pPr>
      <w:r>
        <w:t>SYNOPSIS</w:t>
      </w:r>
    </w:p>
    <w:p w:rsidR="000C5AB5" w:rsidRDefault="000C5AB5" w:rsidP="000C5AB5">
      <w:pPr>
        <w:pStyle w:val="bpuNormText"/>
      </w:pPr>
      <w:r>
        <w:tab/>
        <w:t xml:space="preserve">Upgrades simple assault to aggravated assault if committed against crossing guard or parking enforcement officer. </w:t>
      </w:r>
    </w:p>
    <w:p w:rsidR="000C5AB5" w:rsidRDefault="000C5AB5" w:rsidP="000C5AB5">
      <w:pPr>
        <w:pStyle w:val="bpuNormText"/>
      </w:pPr>
    </w:p>
    <w:p w:rsidR="000C5AB5" w:rsidRDefault="000C5AB5" w:rsidP="000C5AB5">
      <w:pPr>
        <w:pStyle w:val="bpuSponsor"/>
      </w:pPr>
      <w:r>
        <w:t xml:space="preserve">CURRENT VERSION OF TEXT </w:t>
      </w:r>
    </w:p>
    <w:p w:rsidR="000C5AB5" w:rsidRDefault="000C5AB5" w:rsidP="000C5AB5">
      <w:pPr>
        <w:pStyle w:val="bpuNormText"/>
      </w:pPr>
      <w:r>
        <w:tab/>
        <w:t>Introduced Pending Technical Review by Legislative Counsel.</w:t>
      </w:r>
    </w:p>
    <w:p w:rsidR="000C5AB5" w:rsidRDefault="000C5AB5" w:rsidP="000C5A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C5AB5" w:rsidRDefault="000C5A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C5AB5" w:rsidSect="000C5AB5">
          <w:type w:val="continuous"/>
          <w:pgSz w:w="12240" w:h="20160" w:code="5"/>
          <w:pgMar w:top="2160" w:right="2275" w:bottom="1440" w:left="2275" w:header="72" w:footer="720" w:gutter="0"/>
          <w:pgNumType w:start="1"/>
          <w:cols w:space="720"/>
          <w:docGrid w:linePitch="360"/>
        </w:sectPr>
      </w:pPr>
    </w:p>
    <w:p w:rsidR="00F16013" w:rsidRPr="00677316" w:rsidRDefault="00F16013" w:rsidP="00F16013">
      <w:pPr>
        <w:pStyle w:val="HangingAnAct"/>
        <w:rPr>
          <w:rStyle w:val="HangingAnActChar"/>
        </w:rPr>
      </w:pPr>
      <w:r w:rsidRPr="00F16013">
        <w:rPr>
          <w:rStyle w:val="BillHead"/>
        </w:rPr>
        <w:lastRenderedPageBreak/>
        <w:t>An Act</w:t>
      </w:r>
      <w:r w:rsidRPr="006B7FA7">
        <w:rPr>
          <w:rStyle w:val="HangingAnActChar"/>
        </w:rPr>
        <w:t xml:space="preserve"> </w:t>
      </w:r>
      <w:r>
        <w:rPr>
          <w:rStyle w:val="HangingAnActChar"/>
        </w:rPr>
        <w:t xml:space="preserve">concerning assault on crossing guards and parking enforcement officers and amending </w:t>
      </w:r>
      <w:r w:rsidRPr="009B4597">
        <w:rPr>
          <w:spacing w:val="0"/>
        </w:rPr>
        <w:t>N.J.S.2C:12-1</w:t>
      </w:r>
      <w:r>
        <w:rPr>
          <w:spacing w:val="0"/>
        </w:rPr>
        <w:t>.</w:t>
      </w:r>
    </w:p>
    <w:p w:rsidR="00F16013" w:rsidRPr="00D71D68" w:rsidRDefault="00F16013" w:rsidP="00F16013"/>
    <w:p w:rsidR="00F16013" w:rsidRPr="00AA7880" w:rsidRDefault="00F16013" w:rsidP="00F1601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16013" w:rsidRDefault="00F16013" w:rsidP="00F16013"/>
    <w:p w:rsidR="00F16013" w:rsidRPr="009B4597" w:rsidRDefault="00F16013" w:rsidP="00F16013">
      <w:r>
        <w:tab/>
      </w:r>
      <w:r w:rsidRPr="009B4597">
        <w:rPr>
          <w:spacing w:val="0"/>
        </w:rPr>
        <w:t>1.</w:t>
      </w:r>
      <w:r>
        <w:rPr>
          <w:spacing w:val="0"/>
        </w:rPr>
        <w:tab/>
      </w:r>
      <w:r w:rsidRPr="009B4597">
        <w:rPr>
          <w:spacing w:val="0"/>
        </w:rPr>
        <w:t xml:space="preserve">N.J.S.2C:12-1 </w:t>
      </w:r>
      <w:proofErr w:type="gramStart"/>
      <w:r w:rsidRPr="009B4597">
        <w:rPr>
          <w:spacing w:val="0"/>
        </w:rPr>
        <w:t>is amended</w:t>
      </w:r>
      <w:proofErr w:type="gramEnd"/>
      <w:r w:rsidRPr="009B4597">
        <w:rPr>
          <w:spacing w:val="0"/>
        </w:rPr>
        <w:t xml:space="preserve"> to read as follows:</w:t>
      </w:r>
    </w:p>
    <w:p w:rsidR="00F16013" w:rsidRDefault="00F16013" w:rsidP="00F16013">
      <w:r>
        <w:tab/>
        <w:t xml:space="preserve">2C:12-1.  Assault.  </w:t>
      </w:r>
      <w:proofErr w:type="gramStart"/>
      <w:r>
        <w:t>a.  Simple</w:t>
      </w:r>
      <w:proofErr w:type="gramEnd"/>
      <w:r>
        <w:t xml:space="preserve"> assault.  A person is guilty of assault if he:</w:t>
      </w:r>
    </w:p>
    <w:p w:rsidR="00F16013" w:rsidRDefault="00F16013" w:rsidP="00F16013">
      <w:r>
        <w:tab/>
        <w:t>(1)</w:t>
      </w:r>
      <w:r>
        <w:tab/>
        <w:t>Attempts to cause or purposely, knowingly or recklessly causes bodily injury to another; or</w:t>
      </w:r>
    </w:p>
    <w:p w:rsidR="00F16013" w:rsidRDefault="00F16013" w:rsidP="00F16013">
      <w:r>
        <w:tab/>
        <w:t>(2)</w:t>
      </w:r>
      <w:r>
        <w:tab/>
        <w:t>Negligently causes bodily injury to another with a deadly weapon; or</w:t>
      </w:r>
    </w:p>
    <w:p w:rsidR="00F16013" w:rsidRDefault="00F16013" w:rsidP="00F16013">
      <w:r>
        <w:tab/>
        <w:t>(3)</w:t>
      </w:r>
      <w:r>
        <w:tab/>
        <w:t>Attempts by physical menace to put another in fear of imminent serious bodily injury.</w:t>
      </w:r>
    </w:p>
    <w:p w:rsidR="00F16013" w:rsidRDefault="00F16013" w:rsidP="00F16013">
      <w:r>
        <w:tab/>
        <w:t xml:space="preserve">Simple assault is a disorderly persons offense unless committed in a fight or scuffle entered into by mutual consent, in which case it is a petty disorderly </w:t>
      </w:r>
      <w:proofErr w:type="gramStart"/>
      <w:r>
        <w:t>persons</w:t>
      </w:r>
      <w:proofErr w:type="gramEnd"/>
      <w:r>
        <w:t xml:space="preserve"> offense.</w:t>
      </w:r>
    </w:p>
    <w:p w:rsidR="00F16013" w:rsidRDefault="00F16013" w:rsidP="00F16013">
      <w:r>
        <w:tab/>
        <w:t xml:space="preserve"> b.</w:t>
      </w:r>
      <w:r>
        <w:tab/>
        <w:t>Aggravated assault.  A person is guilty of aggravated assault if he:</w:t>
      </w:r>
    </w:p>
    <w:p w:rsidR="00F16013" w:rsidRDefault="00F16013" w:rsidP="00F16013">
      <w:r>
        <w:tab/>
        <w:t>(1)</w:t>
      </w:r>
      <w:r>
        <w:tab/>
        <w:t>Attempts to cause serious bodily injury to another, or causes such injury purposely or knowingly or under circumstances manifesting extreme indifference to the value of human life recklessly causes such injury; or</w:t>
      </w:r>
    </w:p>
    <w:p w:rsidR="00F16013" w:rsidRDefault="00F16013" w:rsidP="00F16013">
      <w:r>
        <w:tab/>
        <w:t>(2)</w:t>
      </w:r>
      <w:r>
        <w:tab/>
        <w:t>Attempts to cause or purposely or knowingly causes bodily injury to another with a deadly weapon; or</w:t>
      </w:r>
    </w:p>
    <w:p w:rsidR="00F16013" w:rsidRDefault="00F16013" w:rsidP="00F16013">
      <w:r>
        <w:tab/>
        <w:t>(3)</w:t>
      </w:r>
      <w:r>
        <w:tab/>
        <w:t>Recklessly causes bodily injury to another with a deadly weapon; or</w:t>
      </w:r>
    </w:p>
    <w:p w:rsidR="00F16013" w:rsidRDefault="00F16013" w:rsidP="00F16013">
      <w:r>
        <w:tab/>
        <w:t>(4)</w:t>
      </w:r>
      <w:r>
        <w:tab/>
        <w:t>Knowingly under circumstances manifesting extreme indifference to the value of human life points a firearm, as defined in subsection f. of N.J.S.2C:39-1, at or in the direction of another, whether or not the actor believes it to be loaded; or</w:t>
      </w:r>
    </w:p>
    <w:p w:rsidR="00F16013" w:rsidRDefault="00F16013" w:rsidP="00F16013">
      <w:r>
        <w:tab/>
        <w:t>(5)</w:t>
      </w:r>
      <w:r>
        <w:tab/>
        <w:t>Commits a simple assault as defined in paragraph (1), (2) or (3) of subsection a. of this section upon:</w:t>
      </w:r>
    </w:p>
    <w:p w:rsidR="00F16013" w:rsidRDefault="00F16013" w:rsidP="00F16013">
      <w:r>
        <w:tab/>
        <w:t>(a)</w:t>
      </w:r>
      <w:r>
        <w:tab/>
        <w:t>Any law enforcement officer acting in the performance of his duties while in uniform or exhibiting evidence of his authority or because of his status as a law enforcement officer; or</w:t>
      </w:r>
    </w:p>
    <w:p w:rsidR="00F16013" w:rsidRDefault="00F16013" w:rsidP="00F16013">
      <w:r>
        <w:tab/>
        <w:t>(b)</w:t>
      </w:r>
      <w:r>
        <w:tab/>
        <w:t>Any paid or volunteer fireman acting in the performance of his duties while in uniform or otherwise clearly identifiable as being engaged in the performance of the duties of a fireman; or</w:t>
      </w:r>
    </w:p>
    <w:p w:rsidR="00F16013" w:rsidRDefault="00F16013" w:rsidP="00F16013">
      <w:r>
        <w:tab/>
        <w:t>(c)</w:t>
      </w:r>
      <w:r>
        <w:tab/>
        <w:t>Any person engaged in emergency first-aid or medical services acting in the performance of his duties while in uniform or otherwise clearly identifiable as being engaged in the performance of emergency first-aid or medical services; or</w:t>
      </w:r>
    </w:p>
    <w:p w:rsidR="00F16013" w:rsidRDefault="00F16013" w:rsidP="00F16013">
      <w:r>
        <w:lastRenderedPageBreak/>
        <w:tab/>
      </w:r>
      <w:proofErr w:type="gramStart"/>
      <w:r>
        <w:t>(d)</w:t>
      </w:r>
      <w:r>
        <w:tab/>
        <w:t>Any school board member, school administrator, teacher, school bus driver or other employee of a public or nonpublic school or school board while clearly identifiable as being engaged in the performance of his duties or because of his status as a member or employee of a public or nonpublic school or school board or any school bus driver employed by an operator under contract to a public or nonpublic school or school board while clearly identifiable as being engaged in the performance of his duties or because of his status as a school bus driver; or</w:t>
      </w:r>
      <w:proofErr w:type="gramEnd"/>
    </w:p>
    <w:p w:rsidR="00F16013" w:rsidRDefault="00F16013" w:rsidP="00F16013">
      <w:r>
        <w:tab/>
        <w:t>(e)</w:t>
      </w:r>
      <w:r>
        <w:tab/>
        <w:t>Any employee of the Division of Child Protection and Permanency while clearly identifiable as being engaged in the performance of his duties or because of his status as an employee of the division; or</w:t>
      </w:r>
    </w:p>
    <w:p w:rsidR="00F16013" w:rsidRDefault="00F16013" w:rsidP="00F16013">
      <w:r>
        <w:tab/>
        <w:t>(f)</w:t>
      </w:r>
      <w:r>
        <w:tab/>
        <w:t>Any justice of the Supreme Court, judge of the Superior Court, judge of the Tax Court or municipal judge while clearly identifiable as being engaged in the performance of judicial duties or because of his status as a member of the judiciary; or</w:t>
      </w:r>
    </w:p>
    <w:p w:rsidR="00F16013" w:rsidRDefault="00F16013" w:rsidP="00F16013">
      <w:r>
        <w:tab/>
        <w:t>(g)</w:t>
      </w:r>
      <w:r>
        <w:tab/>
        <w:t>Any operator of a motorbus or the operator's supervisor or any employee of a rail passenger service while clearly identifiable as being engaged in the performance of his duties or because of his status as an operator of a motorbus or as the operator's supervisor or as an employee of a rail passenger service; or</w:t>
      </w:r>
    </w:p>
    <w:p w:rsidR="00F16013" w:rsidRDefault="00F16013" w:rsidP="00F16013">
      <w:r>
        <w:tab/>
      </w:r>
      <w:proofErr w:type="gramStart"/>
      <w:r>
        <w:t>(h)</w:t>
      </w:r>
      <w:r>
        <w:tab/>
        <w:t>Any Department of Corrections employee, county corrections officer, juvenile corrections officer, State juvenile facility employee, juvenile detention staff member, juvenile detention officer, probation officer or any sheriff, undersheriff, or sheriff's officer acting in the performance of his duties while in uniform or exhibiting evidence of his authority or because of his status as a Department of Corrections employee, county corrections officer, juvenile corrections officer, State juvenile facility employee, juvenile detention staff member, juvenile detention officer, probation officer, sheriff, undersheriff, or sheriff's officer; or</w:t>
      </w:r>
      <w:proofErr w:type="gramEnd"/>
    </w:p>
    <w:p w:rsidR="00F16013" w:rsidRDefault="00F16013" w:rsidP="00F16013">
      <w:r>
        <w:tab/>
      </w:r>
      <w:proofErr w:type="gramStart"/>
      <w:r>
        <w:t>(</w:t>
      </w:r>
      <w:proofErr w:type="spellStart"/>
      <w:r>
        <w:t>i</w:t>
      </w:r>
      <w:proofErr w:type="spellEnd"/>
      <w:r>
        <w:t>)</w:t>
      </w:r>
      <w:r>
        <w:tab/>
        <w:t>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his duties in regard to connecting, disconnecting or repairing or attempting to connect, disconnect or repair any gas, electric or water utility, or cable television or telecommunication service; or</w:t>
      </w:r>
      <w:proofErr w:type="gramEnd"/>
    </w:p>
    <w:p w:rsidR="00F16013" w:rsidRDefault="00F16013" w:rsidP="00F16013">
      <w:r>
        <w:tab/>
      </w:r>
      <w:proofErr w:type="gramStart"/>
      <w:r>
        <w:t>(j)</w:t>
      </w:r>
      <w:r>
        <w:tab/>
        <w:t xml:space="preserve">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w:t>
      </w:r>
      <w:r>
        <w:lastRenderedPageBreak/>
        <w:t>identifiable as being engaged in the duties of providing direct patient care or practicing the health care profession; or</w:t>
      </w:r>
      <w:proofErr w:type="gramEnd"/>
    </w:p>
    <w:p w:rsidR="00F16013" w:rsidRDefault="00F16013" w:rsidP="00F16013">
      <w:r>
        <w:tab/>
      </w:r>
      <w:proofErr w:type="gramStart"/>
      <w:r>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roofErr w:type="gramEnd"/>
    </w:p>
    <w:p w:rsidR="00F16013" w:rsidRPr="00AB7B50" w:rsidRDefault="00F16013" w:rsidP="00F16013">
      <w:pPr>
        <w:rPr>
          <w:u w:val="single"/>
        </w:rPr>
      </w:pPr>
      <w:r>
        <w:tab/>
      </w:r>
      <w:r w:rsidRPr="00AB7B50">
        <w:rPr>
          <w:u w:val="single"/>
        </w:rPr>
        <w:t>(</w:t>
      </w:r>
      <w:r>
        <w:rPr>
          <w:u w:val="single"/>
        </w:rPr>
        <w:t>l</w:t>
      </w:r>
      <w:r w:rsidRPr="00AB7B50">
        <w:rPr>
          <w:u w:val="single"/>
        </w:rPr>
        <w:t xml:space="preserve">) any parking enforcement officer appointed pursuant to section 22 of  P.L. 1948, c.198 (C.40:11A-22) or paid or volunteer crossing guard while in uniform or otherwise clearly identifiable as being engaged in the performance of official duties or because of </w:t>
      </w:r>
      <w:r>
        <w:rPr>
          <w:u w:val="single"/>
        </w:rPr>
        <w:t xml:space="preserve">the person’s </w:t>
      </w:r>
      <w:r w:rsidRPr="00AB7B50">
        <w:rPr>
          <w:u w:val="single"/>
        </w:rPr>
        <w:t>status as a parking enforcement officer or crossing</w:t>
      </w:r>
      <w:r>
        <w:rPr>
          <w:u w:val="single"/>
        </w:rPr>
        <w:t xml:space="preserve"> guard;  or</w:t>
      </w:r>
      <w:r w:rsidRPr="00AB7B50">
        <w:rPr>
          <w:u w:val="single"/>
        </w:rPr>
        <w:t xml:space="preserve">  </w:t>
      </w:r>
    </w:p>
    <w:p w:rsidR="00F16013" w:rsidRDefault="00F16013" w:rsidP="00F16013">
      <w:r>
        <w:tab/>
        <w:t>(6)</w:t>
      </w:r>
      <w:r>
        <w:tab/>
        <w:t>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w:t>
      </w:r>
    </w:p>
    <w:p w:rsidR="00F16013" w:rsidRDefault="00F16013" w:rsidP="00F16013">
      <w:r>
        <w:tab/>
        <w:t>(7)</w:t>
      </w:r>
      <w:r>
        <w:tab/>
        <w:t>Attempts to cause significant bodily injury to another or causes significant bodily injury purposely or knowingly or, under circumstances manifesting extreme indifference to the value of human life recklessly causes such significant bodily injury; or</w:t>
      </w:r>
    </w:p>
    <w:p w:rsidR="00F16013" w:rsidRDefault="00F16013" w:rsidP="00F16013">
      <w:r>
        <w:tab/>
      </w:r>
      <w:proofErr w:type="gramStart"/>
      <w:r>
        <w:t>(8)</w:t>
      </w:r>
      <w:r>
        <w:tab/>
        <w:t>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w:t>
      </w:r>
      <w:proofErr w:type="gramEnd"/>
      <w:r>
        <w:t xml:space="preserve">  For purposes of this paragraph, "emergency services personnel" shall include, but not be limited to, any paid or volunteer </w:t>
      </w:r>
      <w:proofErr w:type="gramStart"/>
      <w:r>
        <w:t>fireman</w:t>
      </w:r>
      <w:proofErr w:type="gramEnd"/>
      <w:r>
        <w:t>, any person engaged in emergency first-aid or medical services and any law enforcement officer.  Notwithstanding any other provision of law to the contrary, a person shall be strictly liable for a violation of this paragraph upon proof of a violation of N.J.S.2C:17-</w:t>
      </w:r>
      <w:proofErr w:type="gramStart"/>
      <w:r>
        <w:t>1 which</w:t>
      </w:r>
      <w:proofErr w:type="gramEnd"/>
      <w:r>
        <w:t xml:space="preserve"> resulted in bodily injury to any emergency services personnel; or</w:t>
      </w:r>
    </w:p>
    <w:p w:rsidR="00F16013" w:rsidRDefault="00F16013" w:rsidP="00F16013">
      <w:r>
        <w:tab/>
        <w:t>(9)</w:t>
      </w:r>
      <w:r>
        <w:tab/>
        <w:t>Knowingly, under circumstances manifesting extreme indifference to the value of human life, points or displays a firearm, as defined in subsection f. of N.J.S.2C:39-1, at or in the direction of a law enforcement officer; or</w:t>
      </w:r>
    </w:p>
    <w:p w:rsidR="00F16013" w:rsidRDefault="00F16013" w:rsidP="00F16013">
      <w:r>
        <w:lastRenderedPageBreak/>
        <w:tab/>
        <w:t>(10)</w:t>
      </w:r>
      <w:r w:rsidR="000C5AB5">
        <w:t xml:space="preserve"> </w:t>
      </w:r>
      <w:r>
        <w:t xml:space="preserve"> 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F16013" w:rsidRDefault="00F16013" w:rsidP="00F16013">
      <w:r>
        <w:tab/>
        <w:t>(11)</w:t>
      </w:r>
      <w:r w:rsidR="000C5AB5">
        <w:t xml:space="preserve"> </w:t>
      </w:r>
      <w:r>
        <w:t xml:space="preserve"> Uses or activates a laser sighting system or device, or a system or device which, in the manner used, would cause a reasonable person to believe that it is a laser sighting system or device, against a law enforcement officer acting in the performance of his duties while in uniform or exhibiting evidence of his authority.  As used in this paragraph, "laser sighting system or device" means any system or device that is integrated with or affixed to a firearm and emits a laser light beam that is used to assist in the sight alignment or aiming of the firearm; or </w:t>
      </w:r>
    </w:p>
    <w:p w:rsidR="00F16013" w:rsidRDefault="000C5AB5" w:rsidP="00F16013">
      <w:r>
        <w:tab/>
      </w:r>
      <w:proofErr w:type="gramStart"/>
      <w:r>
        <w:t xml:space="preserve">(12) </w:t>
      </w:r>
      <w:r w:rsidR="00F16013">
        <w:t xml:space="preserve"> 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w:t>
      </w:r>
      <w:proofErr w:type="gramEnd"/>
    </w:p>
    <w:p w:rsidR="00F16013" w:rsidRDefault="00F16013" w:rsidP="00F16013">
      <w:r>
        <w:tab/>
      </w:r>
      <w:proofErr w:type="gramStart"/>
      <w:r>
        <w:t>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w:t>
      </w:r>
      <w:proofErr w:type="gramEnd"/>
      <w:r>
        <w:t xml:space="preserv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of subsection b. of this section is a crime of the third degree but the presumption of non-imprisonment set forth in subsection e. of N.J.S.2C:44-1 for a first offense of a crime of the third degree shall not apply.</w:t>
      </w:r>
    </w:p>
    <w:p w:rsidR="00F16013" w:rsidRDefault="00F16013" w:rsidP="00F16013">
      <w:r>
        <w:tab/>
        <w:t>c.</w:t>
      </w:r>
      <w:r>
        <w:tab/>
        <w:t>(1) 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w:t>
      </w:r>
    </w:p>
    <w:p w:rsidR="00F16013" w:rsidRDefault="00F16013" w:rsidP="00F16013">
      <w:r>
        <w:lastRenderedPageBreak/>
        <w:tab/>
      </w:r>
      <w:proofErr w:type="gramStart"/>
      <w:r>
        <w:t>(2)</w:t>
      </w:r>
      <w:r>
        <w:tab/>
        <w:t>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w:t>
      </w:r>
      <w:proofErr w:type="gramEnd"/>
    </w:p>
    <w:p w:rsidR="00F16013" w:rsidRDefault="00F16013" w:rsidP="00F16013">
      <w:r>
        <w:tab/>
        <w:t>(3)</w:t>
      </w:r>
      <w:r>
        <w:tab/>
        <w:t>Assault by auto or vessel is a crime of the second degree if serious bodily injury results from the defendant operating the auto or vessel while in violation of R.S.39:4-50 or section 2 of P.L.1981, c.512 (C.39:4-50.4a) while:</w:t>
      </w:r>
    </w:p>
    <w:p w:rsidR="00F16013" w:rsidRDefault="00F16013" w:rsidP="00F16013">
      <w:r>
        <w:tab/>
        <w:t>(a)</w:t>
      </w:r>
      <w:r>
        <w:tab/>
        <w:t>on any school property used for school purposes which is owned by or leased to any elementary or secondary school or school board, or within 1,000 feet of such school property;</w:t>
      </w:r>
    </w:p>
    <w:p w:rsidR="00F16013" w:rsidRDefault="00F16013" w:rsidP="00F16013">
      <w:r>
        <w:tab/>
        <w:t>(b)</w:t>
      </w:r>
      <w:r>
        <w:tab/>
      </w:r>
      <w:proofErr w:type="gramStart"/>
      <w:r>
        <w:t>driving</w:t>
      </w:r>
      <w:proofErr w:type="gramEnd"/>
      <w:r>
        <w:t xml:space="preserve"> through a school crossing as defined in R.S.39:1-1 if the municipality, by ordinance or resolution, has designated the school crossing as such; or</w:t>
      </w:r>
    </w:p>
    <w:p w:rsidR="00F16013" w:rsidRDefault="00F16013" w:rsidP="00F16013">
      <w:r>
        <w:tab/>
        <w:t>(c)</w:t>
      </w:r>
      <w:r>
        <w:tab/>
      </w:r>
      <w:proofErr w:type="gramStart"/>
      <w:r>
        <w:t>driving</w:t>
      </w:r>
      <w:proofErr w:type="gramEnd"/>
      <w:r>
        <w:t xml:space="preserve"> through a school crossing as defined in R.S.39:1-1 knowing that juveniles are present if the municipality has not designated the school crossing as such by ordinance or resolution.</w:t>
      </w:r>
    </w:p>
    <w:p w:rsidR="00F16013" w:rsidRDefault="00F16013" w:rsidP="00F16013">
      <w:r>
        <w:tab/>
        <w:t>Assault by auto or vessel is a crime of the third degree if bodily injury results from the defendant operating the auto or vessel in violation of this paragraph.</w:t>
      </w:r>
    </w:p>
    <w:p w:rsidR="00F16013" w:rsidRDefault="00F16013" w:rsidP="00F16013">
      <w:r>
        <w:tab/>
      </w:r>
      <w:proofErr w:type="gramStart"/>
      <w:r>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roofErr w:type="gramEnd"/>
    </w:p>
    <w:p w:rsidR="00F16013" w:rsidRDefault="00F16013" w:rsidP="00F16013">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w:t>
      </w:r>
      <w:proofErr w:type="gramStart"/>
      <w:r>
        <w:t>shall it be a defense to a prosecution under subparagraph (a) or (b) of paragraph (3) of this subsection that no juveniles were present on the school property or crossing zone at the time of the offense or that the school was not in session</w:t>
      </w:r>
      <w:proofErr w:type="gramEnd"/>
      <w:r>
        <w:t>.</w:t>
      </w:r>
    </w:p>
    <w:p w:rsidR="00F16013" w:rsidRDefault="00F16013" w:rsidP="00F16013">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F16013" w:rsidRDefault="00F16013" w:rsidP="00F16013">
      <w:r>
        <w:lastRenderedPageBreak/>
        <w:tab/>
        <w:t>As used in this subsection, "vessel" means a means of conveyance for travel on water and propelled otherwise than by muscular power.</w:t>
      </w:r>
    </w:p>
    <w:p w:rsidR="00F16013" w:rsidRDefault="00F16013" w:rsidP="00F16013">
      <w:r>
        <w:tab/>
      </w:r>
      <w:proofErr w:type="gramStart"/>
      <w:r>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roofErr w:type="gramEnd"/>
    </w:p>
    <w:p w:rsidR="00F16013" w:rsidRDefault="00F16013" w:rsidP="00F16013">
      <w:r>
        <w:tab/>
        <w:t>e.</w:t>
      </w:r>
      <w:r>
        <w:tab/>
        <w:t>(Deleted by amendment, P.L.2001, c.443).</w:t>
      </w:r>
    </w:p>
    <w:p w:rsidR="00F16013" w:rsidRDefault="00F16013" w:rsidP="00F16013">
      <w:r>
        <w:tab/>
        <w:t>f.</w:t>
      </w:r>
      <w:r>
        <w:tab/>
        <w:t xml:space="preserve">A person who commits a simple assault as defined </w:t>
      </w:r>
      <w:proofErr w:type="gramStart"/>
      <w:r>
        <w:t>in paragraph (1), (2) or (3) of subsection a. of this section in the presence of a child</w:t>
      </w:r>
      <w:proofErr w:type="gramEnd"/>
      <w:r>
        <w:t xml:space="preserve">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w:t>
      </w:r>
      <w:proofErr w:type="gramStart"/>
      <w:r>
        <w:t>shall not be construed</w:t>
      </w:r>
      <w:proofErr w:type="gramEnd"/>
      <w:r>
        <w:t xml:space="preserve"> to create any liability on the part of a participant in a youth sports event or to abrogate any immunity or defense available to a participant in a youth sports event.  </w:t>
      </w:r>
      <w:proofErr w:type="gramStart"/>
      <w:r>
        <w:t>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w:t>
      </w:r>
      <w:proofErr w:type="gramEnd"/>
      <w:r>
        <w:t xml:space="preserve">  </w:t>
      </w:r>
    </w:p>
    <w:p w:rsidR="00F16013" w:rsidRDefault="00F16013" w:rsidP="00F16013">
      <w:r>
        <w:t>(</w:t>
      </w:r>
      <w:proofErr w:type="spellStart"/>
      <w:r>
        <w:t>cf</w:t>
      </w:r>
      <w:proofErr w:type="spellEnd"/>
      <w:r>
        <w:t xml:space="preserve">:  P.L.2015, c.100, s.1)  </w:t>
      </w:r>
    </w:p>
    <w:p w:rsidR="00F16013" w:rsidRPr="00D71D68" w:rsidRDefault="00F16013" w:rsidP="00F16013"/>
    <w:p w:rsidR="00F16013" w:rsidRDefault="00F16013" w:rsidP="00F16013">
      <w:pPr>
        <w:autoSpaceDE w:val="0"/>
        <w:autoSpaceDN w:val="0"/>
        <w:adjustRightInd w:val="0"/>
        <w:spacing w:line="240" w:lineRule="auto"/>
      </w:pPr>
      <w:r>
        <w:tab/>
        <w:t>2.</w:t>
      </w:r>
      <w:r>
        <w:tab/>
        <w:t xml:space="preserve">This act shall take effect immediately.  </w:t>
      </w:r>
    </w:p>
    <w:p w:rsidR="00F16013" w:rsidRDefault="00F16013" w:rsidP="00F16013">
      <w:pPr>
        <w:autoSpaceDE w:val="0"/>
        <w:autoSpaceDN w:val="0"/>
        <w:adjustRightInd w:val="0"/>
        <w:spacing w:line="240" w:lineRule="auto"/>
      </w:pPr>
    </w:p>
    <w:p w:rsidR="00F16013" w:rsidRPr="00CE7BD8" w:rsidRDefault="00F16013" w:rsidP="00F16013"/>
    <w:p w:rsidR="00F16013" w:rsidRPr="00AA7880" w:rsidRDefault="00F16013" w:rsidP="00F16013">
      <w:pPr>
        <w:jc w:val="center"/>
      </w:pPr>
      <w:r w:rsidRPr="00D71D68">
        <w:t>STATEMENT</w:t>
      </w:r>
    </w:p>
    <w:p w:rsidR="00F16013" w:rsidRDefault="00F16013" w:rsidP="00F16013"/>
    <w:p w:rsidR="00F16013" w:rsidRDefault="00F16013" w:rsidP="00F16013">
      <w:r>
        <w:tab/>
        <w:t xml:space="preserve">This bill upgrades the crime of simple assault to aggravated assault if the victim is a crossing guard or parking enforcement officer who is in uniform or engaged in official duties, or when the assault is due to the person’s status as a crossing guard or parking enforcement officer.  </w:t>
      </w:r>
    </w:p>
    <w:p w:rsidR="00F16013" w:rsidRPr="00C93D8D" w:rsidRDefault="00F16013" w:rsidP="00F16013">
      <w:pPr>
        <w:rPr>
          <w:spacing w:val="0"/>
        </w:rPr>
      </w:pPr>
      <w:r>
        <w:tab/>
      </w:r>
      <w:r w:rsidRPr="00C93D8D">
        <w:rPr>
          <w:spacing w:val="0"/>
        </w:rPr>
        <w:t xml:space="preserve">Currently, N.J.S.2C:12-1 </w:t>
      </w:r>
      <w:r>
        <w:rPr>
          <w:spacing w:val="0"/>
        </w:rPr>
        <w:t xml:space="preserve">establishes increased </w:t>
      </w:r>
      <w:r w:rsidRPr="00C93D8D">
        <w:rPr>
          <w:spacing w:val="0"/>
        </w:rPr>
        <w:t xml:space="preserve">criminal penalties </w:t>
      </w:r>
      <w:r>
        <w:rPr>
          <w:spacing w:val="0"/>
        </w:rPr>
        <w:t xml:space="preserve">when certain victims - including law enforcement officers, school employees, and health care workers - are assaulted while performing official duties or because of their job status.  </w:t>
      </w:r>
      <w:r w:rsidRPr="00C93D8D">
        <w:rPr>
          <w:spacing w:val="0"/>
        </w:rPr>
        <w:t>This bill extend</w:t>
      </w:r>
      <w:r>
        <w:rPr>
          <w:spacing w:val="0"/>
        </w:rPr>
        <w:t>s</w:t>
      </w:r>
      <w:r w:rsidRPr="00C93D8D">
        <w:rPr>
          <w:spacing w:val="0"/>
        </w:rPr>
        <w:t xml:space="preserve"> that protection to crossing guard</w:t>
      </w:r>
      <w:r>
        <w:rPr>
          <w:spacing w:val="0"/>
        </w:rPr>
        <w:t>s and</w:t>
      </w:r>
      <w:r w:rsidRPr="00C93D8D">
        <w:rPr>
          <w:spacing w:val="0"/>
        </w:rPr>
        <w:t xml:space="preserve"> parking enforcement officer</w:t>
      </w:r>
      <w:r>
        <w:rPr>
          <w:spacing w:val="0"/>
        </w:rPr>
        <w:t>s</w:t>
      </w:r>
      <w:r w:rsidRPr="00C93D8D">
        <w:rPr>
          <w:spacing w:val="0"/>
        </w:rPr>
        <w:t>.</w:t>
      </w:r>
    </w:p>
    <w:p w:rsidR="00F16013" w:rsidRPr="00816619" w:rsidRDefault="00F16013" w:rsidP="00F16013">
      <w:r>
        <w:tab/>
      </w:r>
      <w:r w:rsidRPr="00816619">
        <w:t xml:space="preserve">Aggravated assault under paragraph (5) of subsection b. of N.J.S.2C:12-1 is a crime of the third degree if the victim suffers </w:t>
      </w:r>
      <w:r w:rsidRPr="00816619">
        <w:lastRenderedPageBreak/>
        <w:t xml:space="preserve">bodily injury; </w:t>
      </w:r>
      <w:proofErr w:type="gramStart"/>
      <w:r w:rsidRPr="00816619">
        <w:t>otherwise</w:t>
      </w:r>
      <w:proofErr w:type="gramEnd"/>
      <w:r w:rsidRPr="00816619">
        <w:t xml:space="preserve"> it is a crime of the fourth degree. A crime of the third degree is punishable by a term of imprisonment of three to five years</w:t>
      </w:r>
      <w:proofErr w:type="gramStart"/>
      <w:r w:rsidRPr="00816619">
        <w:t>;</w:t>
      </w:r>
      <w:proofErr w:type="gramEnd"/>
      <w:r w:rsidRPr="00816619">
        <w:t xml:space="preserve"> a fine of up to $15,000, or both. A crime of the fourth degree is punishable by a term of imprisonment for not more than 18 months, a fine of up to $10,000, or both.</w:t>
      </w:r>
    </w:p>
    <w:sectPr w:rsidR="00F16013" w:rsidRPr="00816619" w:rsidSect="000C5AB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5F4" w:rsidRDefault="007C75F4">
      <w:r>
        <w:separator/>
      </w:r>
    </w:p>
  </w:endnote>
  <w:endnote w:type="continuationSeparator" w:id="0">
    <w:p w:rsidR="007C75F4" w:rsidRDefault="007C7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AB5" w:rsidRPr="00921C91" w:rsidRDefault="000C5A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5AB5" w:rsidRPr="00921C91" w:rsidRDefault="000C5AB5">
    <w:pPr>
      <w:pStyle w:val="Footer"/>
      <w:rPr>
        <w:szCs w:val="18"/>
      </w:rPr>
    </w:pPr>
  </w:p>
  <w:p w:rsidR="000C5AB5" w:rsidRPr="00921C91" w:rsidRDefault="000C5A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5AB5" w:rsidRDefault="000C5AB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5F4" w:rsidRDefault="007C75F4">
      <w:r>
        <w:separator/>
      </w:r>
    </w:p>
  </w:footnote>
  <w:footnote w:type="continuationSeparator" w:id="0">
    <w:p w:rsidR="007C75F4" w:rsidRDefault="007C7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3C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C5AB5" w:rsidRDefault="000C5AB5" w:rsidP="000C5AB5">
    <w:pPr>
      <w:pStyle w:val="bpuHeadSpon"/>
    </w:pPr>
    <w:r w:rsidRPr="000C5AB5">
      <w:rPr>
        <w:rStyle w:val="bpuHeadSponChar"/>
      </w:rPr>
      <w:t>A2167</w:t>
    </w:r>
    <w:r>
      <w:t xml:space="preserve"> MUKHERJI, CHAPARRO</w:t>
    </w:r>
  </w:p>
  <w:p w:rsidR="000C5AB5" w:rsidRDefault="000C5AB5" w:rsidP="000C5AB5">
    <w:pPr>
      <w:pStyle w:val="bpuHeadSpon"/>
    </w:pPr>
    <w:r>
      <w:fldChar w:fldCharType="begin"/>
    </w:r>
    <w:r>
      <w:instrText xml:space="preserve"> PAGE  \* MERGEFORMAT </w:instrText>
    </w:r>
    <w:r>
      <w:fldChar w:fldCharType="separate"/>
    </w:r>
    <w:r w:rsidR="005E3C41">
      <w:rPr>
        <w:noProof/>
      </w:rPr>
      <w:t>8</w:t>
    </w:r>
    <w:r>
      <w:fldChar w:fldCharType="end"/>
    </w:r>
  </w:p>
  <w:p w:rsidR="000C5AB5" w:rsidRPr="00AF575C" w:rsidRDefault="000C5AB5" w:rsidP="000C5A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C5AB5" w:rsidRDefault="000C5AB5" w:rsidP="000C5AB5">
    <w:pPr>
      <w:pStyle w:val="bpuHeadSpon"/>
    </w:pPr>
    <w:r w:rsidRPr="000C5AB5">
      <w:rPr>
        <w:rStyle w:val="bpuHeadSponChar"/>
      </w:rPr>
      <w:t>A2167</w:t>
    </w:r>
    <w:r>
      <w:t xml:space="preserve"> MUKHERJI, CHAPARRO</w:t>
    </w:r>
  </w:p>
  <w:p w:rsidR="000C5AB5" w:rsidRDefault="000C5AB5" w:rsidP="000C5AB5">
    <w:pPr>
      <w:pStyle w:val="bpuHeadSpon"/>
    </w:pPr>
    <w:r>
      <w:fldChar w:fldCharType="begin"/>
    </w:r>
    <w:r>
      <w:instrText xml:space="preserve"> PAGE  \* MERGEFORMAT </w:instrText>
    </w:r>
    <w:r>
      <w:fldChar w:fldCharType="separate"/>
    </w:r>
    <w:r w:rsidR="005E3C41">
      <w:rPr>
        <w:noProof/>
      </w:rPr>
      <w:t>2</w:t>
    </w:r>
    <w:r>
      <w:fldChar w:fldCharType="end"/>
    </w:r>
  </w:p>
  <w:p w:rsidR="000C5AB5" w:rsidRDefault="000C5AB5" w:rsidP="000C5A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5F4"/>
    <w:rsid w:val="00000169"/>
    <w:rsid w:val="00004D4D"/>
    <w:rsid w:val="00007B70"/>
    <w:rsid w:val="00007DDD"/>
    <w:rsid w:val="00010512"/>
    <w:rsid w:val="00011BAB"/>
    <w:rsid w:val="000154F3"/>
    <w:rsid w:val="00016F3C"/>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5AB5"/>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1937"/>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C41"/>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75F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6013"/>
    <w:rsid w:val="00F17CFC"/>
    <w:rsid w:val="00F42480"/>
    <w:rsid w:val="00F55923"/>
    <w:rsid w:val="00F62572"/>
    <w:rsid w:val="00F6488F"/>
    <w:rsid w:val="00F70CF6"/>
    <w:rsid w:val="00F85DDC"/>
    <w:rsid w:val="00F91244"/>
    <w:rsid w:val="00F95319"/>
    <w:rsid w:val="00FB3056"/>
    <w:rsid w:val="00FB309C"/>
    <w:rsid w:val="00FB3C7C"/>
    <w:rsid w:val="00FB6E52"/>
    <w:rsid w:val="00FC4AFD"/>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C4DC08-4AA7-4FDB-A3B8-BF50FE93A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C5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1C10F-5761-4201-BA2A-5BD6A88A6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2815</Words>
  <Characters>14293</Characters>
  <Application>Microsoft Office Word</Application>
  <DocSecurity>0</DocSecurity>
  <Lines>312</Lines>
  <Paragraphs>67</Paragraphs>
  <ScaleCrop>false</ScaleCrop>
  <HeadingPairs>
    <vt:vector size="2" baseType="variant">
      <vt:variant>
        <vt:lpstr>Title</vt:lpstr>
      </vt:variant>
      <vt:variant>
        <vt:i4>1</vt:i4>
      </vt:variant>
    </vt:vector>
  </HeadingPairs>
  <TitlesOfParts>
    <vt:vector size="1" baseType="lpstr">
      <vt:lpstr>mukherji/1921_I1</vt:lpstr>
    </vt:vector>
  </TitlesOfParts>
  <Manager>R229</Manager>
  <Company>OFFICE of LEGISLATIVE SERVICES</Company>
  <LinksUpToDate>false</LinksUpToDate>
  <CharactersWithSpaces>17140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A2167</dc:title>
  <dc:creator>Assemblyman  MUKHERJI, Assemblywoman  CHAPARRO</dc:creator>
  <cp:keywords>A2167|8|LP |301|0|0|!|0|</cp:keywords>
  <dc:description>PREFILED 2020</dc:description>
  <cp:lastModifiedBy>Bell, Careema</cp:lastModifiedBy>
  <cp:revision>2</cp:revision>
  <cp:lastPrinted>2005-07-29T18:13:00Z</cp:lastPrinted>
  <dcterms:created xsi:type="dcterms:W3CDTF">2020-01-11T23:31:00Z</dcterms:created>
  <dcterms:modified xsi:type="dcterms:W3CDTF">2020-01-11T23:31:00Z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