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699" w:rsidRDefault="00C47699" w:rsidP="00C47699">
      <w:pPr>
        <w:pStyle w:val="bpuBill"/>
      </w:pPr>
      <w:bookmarkStart w:id="0" w:name="bpuFrontPg"/>
      <w:bookmarkEnd w:id="0"/>
      <w:r>
        <w:t xml:space="preserve">ASSEMBLY, No. 2174 </w:t>
      </w:r>
    </w:p>
    <w:p w:rsidR="00C47699" w:rsidRPr="00C47699" w:rsidRDefault="00C47699" w:rsidP="00C476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859" r:id="rId8"/>
        </w:object>
      </w:r>
    </w:p>
    <w:p w:rsidR="00C47699" w:rsidRDefault="00C47699" w:rsidP="00C47699">
      <w:pPr>
        <w:pStyle w:val="bpuState"/>
      </w:pPr>
      <w:r>
        <w:t>STATE OF NEW JERSEY</w:t>
      </w:r>
    </w:p>
    <w:p w:rsidR="00C47699" w:rsidRDefault="00C47699" w:rsidP="00C47699">
      <w:pPr>
        <w:pStyle w:val="bpuLegislature"/>
      </w:pPr>
      <w:proofErr w:type="gramStart"/>
      <w:r>
        <w:t>219th</w:t>
      </w:r>
      <w:proofErr w:type="gramEnd"/>
      <w:r>
        <w:t xml:space="preserve"> LEGISLATURE</w:t>
      </w:r>
    </w:p>
    <w:p w:rsidR="00C47699" w:rsidRDefault="00C47699" w:rsidP="00C47699">
      <w:pPr>
        <w:pStyle w:val="bpuWpGraphic"/>
      </w:pPr>
      <w:r>
        <w:object w:dxaOrig="8985" w:dyaOrig="255">
          <v:shape id="_x0000_i1026" type="#_x0000_t75" style="width:6in;height:11.8pt" o:ole="">
            <v:imagedata r:id="rId7" o:title=""/>
          </v:shape>
          <o:OLEObject Type="Embed" ProgID="WPWin6.1" ShapeID="_x0000_i1026" DrawAspect="Content" ObjectID="_1640272860" r:id="rId9"/>
        </w:object>
      </w:r>
      <w:r>
        <w:t xml:space="preserve">  </w:t>
      </w:r>
    </w:p>
    <w:p w:rsidR="00C47699" w:rsidRDefault="00C47699" w:rsidP="00C47699">
      <w:pPr>
        <w:pStyle w:val="bpuIntro"/>
      </w:pPr>
      <w:r>
        <w:t>PRE-FILED FOR INTRODUCTION IN THE 2020 SESSION</w:t>
      </w:r>
    </w:p>
    <w:p w:rsidR="00C47699" w:rsidRDefault="00C47699" w:rsidP="00C47699">
      <w:pPr>
        <w:pStyle w:val="bpuIntro"/>
      </w:pPr>
    </w:p>
    <w:p w:rsidR="00C47699" w:rsidRDefault="00C47699" w:rsidP="00C47699">
      <w:pPr>
        <w:pStyle w:val="bpuIntro"/>
        <w:sectPr w:rsidR="00C47699" w:rsidSect="00C47699">
          <w:headerReference w:type="even" r:id="rId10"/>
          <w:headerReference w:type="default" r:id="rId11"/>
          <w:pgSz w:w="12240" w:h="20160" w:code="5"/>
          <w:pgMar w:top="2160" w:right="1440" w:bottom="1440" w:left="1440" w:header="720" w:footer="720" w:gutter="0"/>
          <w:pgNumType w:start="1"/>
          <w:cols w:space="720"/>
          <w:docGrid w:linePitch="360"/>
        </w:sectPr>
      </w:pPr>
    </w:p>
    <w:p w:rsidR="00C47699" w:rsidRDefault="00C47699" w:rsidP="00C47699">
      <w:pPr>
        <w:pStyle w:val="bpuIntro"/>
      </w:pPr>
    </w:p>
    <w:p w:rsidR="00C47699" w:rsidRDefault="00C47699" w:rsidP="00C47699">
      <w:pPr>
        <w:pStyle w:val="bpuSponsor"/>
      </w:pPr>
      <w:r>
        <w:t>Sponsored by:</w:t>
      </w:r>
    </w:p>
    <w:p w:rsidR="00C47699" w:rsidRDefault="00C47699" w:rsidP="00C47699">
      <w:pPr>
        <w:pStyle w:val="bpuSponsor"/>
      </w:pPr>
      <w:proofErr w:type="gramStart"/>
      <w:r>
        <w:t>Assemblyman  RAJ</w:t>
      </w:r>
      <w:proofErr w:type="gramEnd"/>
      <w:r>
        <w:t xml:space="preserve"> MUKHERJI</w:t>
      </w:r>
    </w:p>
    <w:p w:rsidR="00C47699" w:rsidRDefault="00C47699" w:rsidP="00C47699">
      <w:pPr>
        <w:pStyle w:val="bpuSponsor"/>
      </w:pPr>
      <w:r>
        <w:t>District 33 (Hudson)</w:t>
      </w:r>
    </w:p>
    <w:p w:rsidR="00C47699" w:rsidRDefault="00C47699" w:rsidP="00C47699">
      <w:pPr>
        <w:pStyle w:val="bpuSponsor"/>
      </w:pPr>
      <w:proofErr w:type="gramStart"/>
      <w:r>
        <w:t>Assemblyman  JAMEL</w:t>
      </w:r>
      <w:proofErr w:type="gramEnd"/>
      <w:r>
        <w:t xml:space="preserve"> C. HOLLEY</w:t>
      </w:r>
    </w:p>
    <w:p w:rsidR="00C47699" w:rsidRDefault="00C47699" w:rsidP="00C47699">
      <w:pPr>
        <w:pStyle w:val="bpuSponsor"/>
      </w:pPr>
      <w:r>
        <w:t>District 20 (Union)</w:t>
      </w:r>
    </w:p>
    <w:p w:rsidR="00C47699" w:rsidRDefault="00C47699" w:rsidP="00C47699">
      <w:pPr>
        <w:pStyle w:val="bpuSponsor"/>
      </w:pPr>
      <w:proofErr w:type="gramStart"/>
      <w:r>
        <w:t>Assemblywoman  JOANN</w:t>
      </w:r>
      <w:proofErr w:type="gramEnd"/>
      <w:r>
        <w:t xml:space="preserve"> DOWNEY</w:t>
      </w:r>
    </w:p>
    <w:p w:rsidR="00C47699" w:rsidRDefault="00C47699" w:rsidP="00C47699">
      <w:pPr>
        <w:pStyle w:val="bpuSponsor"/>
      </w:pPr>
      <w:r>
        <w:t>District 11 (Monmouth)</w:t>
      </w:r>
    </w:p>
    <w:p w:rsidR="00C47699" w:rsidRDefault="00C47699" w:rsidP="00C47699">
      <w:pPr>
        <w:pStyle w:val="bpuSponsor"/>
      </w:pPr>
      <w:bookmarkStart w:id="1" w:name="_GoBack"/>
      <w:bookmarkEnd w:id="1"/>
    </w:p>
    <w:p w:rsidR="00C47699" w:rsidRDefault="00C47699" w:rsidP="00C47699">
      <w:pPr>
        <w:pStyle w:val="bpuSponsor"/>
      </w:pPr>
      <w:r>
        <w:t>Co-Sponsored by:</w:t>
      </w:r>
    </w:p>
    <w:p w:rsidR="00C47699" w:rsidRPr="00C47699" w:rsidRDefault="00C47699" w:rsidP="00C47699">
      <w:pPr>
        <w:pStyle w:val="bpuSponsor"/>
      </w:pPr>
      <w:r w:rsidRPr="00C47699">
        <w:t xml:space="preserve">Assemblywoman </w:t>
      </w:r>
      <w:proofErr w:type="spellStart"/>
      <w:r w:rsidRPr="00C47699">
        <w:t>Chaparro</w:t>
      </w:r>
      <w:proofErr w:type="spellEnd"/>
    </w:p>
    <w:p w:rsidR="00C47699" w:rsidRDefault="00C47699" w:rsidP="00C47699"/>
    <w:p w:rsidR="00C47699" w:rsidRPr="00C47699" w:rsidRDefault="00C47699" w:rsidP="00C47699"/>
    <w:p w:rsidR="00C47699" w:rsidRDefault="00C47699" w:rsidP="00C47699">
      <w:pPr>
        <w:pStyle w:val="bpuSponsor"/>
      </w:pPr>
    </w:p>
    <w:p w:rsidR="00C47699" w:rsidRDefault="00C47699" w:rsidP="00C47699">
      <w:pPr>
        <w:pStyle w:val="bpuSponsor"/>
      </w:pPr>
    </w:p>
    <w:p w:rsidR="00C47699" w:rsidRDefault="00C47699" w:rsidP="00C47699">
      <w:pPr>
        <w:pStyle w:val="bpuSponsor"/>
      </w:pPr>
      <w:r>
        <w:t>SYNOPSIS</w:t>
      </w:r>
    </w:p>
    <w:p w:rsidR="00C47699" w:rsidRDefault="00C47699" w:rsidP="00C47699">
      <w:pPr>
        <w:pStyle w:val="bpuNormText"/>
      </w:pPr>
      <w:r>
        <w:tab/>
        <w:t xml:space="preserve">Prohibits imposition of certain penalties for driving with license suspended for parking violations. </w:t>
      </w:r>
    </w:p>
    <w:p w:rsidR="00C47699" w:rsidRDefault="00C47699" w:rsidP="00C47699">
      <w:pPr>
        <w:pStyle w:val="bpuNormText"/>
      </w:pPr>
    </w:p>
    <w:p w:rsidR="00C47699" w:rsidRDefault="00C47699" w:rsidP="00C47699">
      <w:pPr>
        <w:pStyle w:val="bpuSponsor"/>
      </w:pPr>
      <w:r>
        <w:t xml:space="preserve">CURRENT VERSION OF TEXT </w:t>
      </w:r>
    </w:p>
    <w:p w:rsidR="00C47699" w:rsidRDefault="00C47699" w:rsidP="00C47699">
      <w:pPr>
        <w:pStyle w:val="bpuNormText"/>
      </w:pPr>
      <w:r>
        <w:tab/>
        <w:t>Introduced Pending Technical Review by Legislative Counsel.</w:t>
      </w:r>
    </w:p>
    <w:p w:rsidR="00C47699" w:rsidRDefault="00C47699" w:rsidP="00C476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7699" w:rsidRDefault="00C476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7699" w:rsidSect="00C47699">
          <w:type w:val="continuous"/>
          <w:pgSz w:w="12240" w:h="20160" w:code="5"/>
          <w:pgMar w:top="2160" w:right="2275" w:bottom="1440" w:left="2275" w:header="72" w:footer="720" w:gutter="0"/>
          <w:pgNumType w:start="1"/>
          <w:cols w:space="720"/>
          <w:docGrid w:linePitch="360"/>
        </w:sectPr>
      </w:pPr>
    </w:p>
    <w:p w:rsidR="00753F7E" w:rsidRPr="00677316" w:rsidRDefault="00753F7E" w:rsidP="00753F7E">
      <w:pPr>
        <w:pStyle w:val="HangingAnAct"/>
        <w:rPr>
          <w:rStyle w:val="HangingAnActChar"/>
        </w:rPr>
      </w:pPr>
      <w:r w:rsidRPr="00753F7E">
        <w:rPr>
          <w:rStyle w:val="BillHead"/>
        </w:rPr>
        <w:lastRenderedPageBreak/>
        <w:t>An Act</w:t>
      </w:r>
      <w:r w:rsidRPr="006B7FA7">
        <w:rPr>
          <w:rStyle w:val="HangingAnActChar"/>
        </w:rPr>
        <w:t xml:space="preserve"> </w:t>
      </w:r>
      <w:r>
        <w:t xml:space="preserve">concerning driving with a suspended license and amending R.S.39:3-40.  </w:t>
      </w:r>
    </w:p>
    <w:p w:rsidR="00753F7E" w:rsidRPr="00D71D68" w:rsidRDefault="00753F7E" w:rsidP="00753F7E"/>
    <w:p w:rsidR="00753F7E" w:rsidRPr="00AA7880" w:rsidRDefault="00753F7E" w:rsidP="00753F7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53F7E" w:rsidRDefault="00753F7E" w:rsidP="00753F7E"/>
    <w:p w:rsidR="00753F7E" w:rsidRPr="00D30E96" w:rsidRDefault="00753F7E" w:rsidP="00753F7E">
      <w:r>
        <w:tab/>
      </w:r>
      <w:r w:rsidRPr="00D30E96">
        <w:t>1.</w:t>
      </w:r>
      <w:r w:rsidRPr="00D30E96">
        <w:tab/>
        <w:t xml:space="preserve">R.S.39:3-40 </w:t>
      </w:r>
      <w:proofErr w:type="gramStart"/>
      <w:r w:rsidRPr="00D30E96">
        <w:t>is amended</w:t>
      </w:r>
      <w:proofErr w:type="gramEnd"/>
      <w:r w:rsidRPr="00D30E96">
        <w:t xml:space="preserve"> to read as follows:</w:t>
      </w:r>
    </w:p>
    <w:p w:rsidR="00753F7E" w:rsidRPr="00D30E96" w:rsidRDefault="00753F7E" w:rsidP="00753F7E">
      <w:r w:rsidRPr="00D30E96">
        <w:tab/>
        <w:t>39:3-40.</w:t>
      </w:r>
      <w:r w:rsidRPr="00D30E96">
        <w:tab/>
      </w:r>
      <w:r w:rsidRPr="00D30E96">
        <w:rPr>
          <w:rFonts w:ascii="Albertus Extra Bold" w:hAnsi="Albertus Extra Bold"/>
          <w:b/>
        </w:rPr>
        <w:t>[</w:t>
      </w:r>
      <w:r w:rsidRPr="00D30E96">
        <w:t>No</w:t>
      </w:r>
      <w:r w:rsidRPr="00D30E96">
        <w:rPr>
          <w:rFonts w:ascii="Albertus Extra Bold" w:hAnsi="Albertus Extra Bold"/>
          <w:b/>
        </w:rPr>
        <w:t>]</w:t>
      </w:r>
      <w:r w:rsidRPr="00D30E96">
        <w:t xml:space="preserve"> </w:t>
      </w:r>
      <w:r w:rsidRPr="00D30E96">
        <w:rPr>
          <w:u w:val="single"/>
        </w:rPr>
        <w:t>A</w:t>
      </w:r>
      <w:r w:rsidRPr="00D30E96">
        <w:t xml:space="preserve"> person to whom a driver's license has been refused or whose driver's license or reciprocity privilege has been suspended or revoked, or who has been prohibited from obtaining a driver's license, shall </w:t>
      </w:r>
      <w:r w:rsidRPr="00D30E96">
        <w:rPr>
          <w:u w:val="single"/>
        </w:rPr>
        <w:t>not</w:t>
      </w:r>
      <w:r w:rsidRPr="00D30E96">
        <w:t xml:space="preserve"> personally operate a motor vehicle during the period of refusal, suspension, revocation, or prohibition. </w:t>
      </w:r>
    </w:p>
    <w:p w:rsidR="00753F7E" w:rsidRPr="00D30E96" w:rsidRDefault="00753F7E" w:rsidP="00753F7E">
      <w:r w:rsidRPr="00D30E96">
        <w:tab/>
      </w:r>
      <w:r w:rsidRPr="00D30E96">
        <w:rPr>
          <w:rFonts w:ascii="Albertus Extra Bold" w:hAnsi="Albertus Extra Bold"/>
          <w:b/>
        </w:rPr>
        <w:t>[</w:t>
      </w:r>
      <w:r w:rsidRPr="00D30E96">
        <w:t>No</w:t>
      </w:r>
      <w:r w:rsidRPr="00D30E96">
        <w:rPr>
          <w:rFonts w:ascii="Albertus Extra Bold" w:hAnsi="Albertus Extra Bold"/>
          <w:b/>
        </w:rPr>
        <w:t>]</w:t>
      </w:r>
      <w:r w:rsidRPr="00D30E96">
        <w:t xml:space="preserve"> </w:t>
      </w:r>
      <w:r w:rsidRPr="00D30E96">
        <w:rPr>
          <w:u w:val="single"/>
        </w:rPr>
        <w:t>A</w:t>
      </w:r>
      <w:r w:rsidRPr="00D30E96">
        <w:t xml:space="preserve"> person whose motor vehicle registration </w:t>
      </w:r>
      <w:proofErr w:type="gramStart"/>
      <w:r w:rsidRPr="00D30E96">
        <w:t>has been revoked</w:t>
      </w:r>
      <w:proofErr w:type="gramEnd"/>
      <w:r w:rsidRPr="00D30E96">
        <w:t xml:space="preserve"> shall </w:t>
      </w:r>
      <w:r w:rsidRPr="00D30E96">
        <w:rPr>
          <w:u w:val="single"/>
        </w:rPr>
        <w:t>not</w:t>
      </w:r>
      <w:r w:rsidRPr="00D30E96">
        <w:t xml:space="preserve"> operate or permit the operation of </w:t>
      </w:r>
      <w:r w:rsidRPr="00D30E96">
        <w:rPr>
          <w:rFonts w:ascii="Albertus Extra Bold" w:hAnsi="Albertus Extra Bold"/>
          <w:b/>
        </w:rPr>
        <w:t>[</w:t>
      </w:r>
      <w:r w:rsidRPr="00D30E96">
        <w:t>such</w:t>
      </w:r>
      <w:r w:rsidRPr="00D30E96">
        <w:rPr>
          <w:rFonts w:ascii="Albertus Extra Bold" w:hAnsi="Albertus Extra Bold"/>
          <w:b/>
        </w:rPr>
        <w:t>]</w:t>
      </w:r>
      <w:r w:rsidRPr="00D30E96">
        <w:t xml:space="preserve"> </w:t>
      </w:r>
      <w:r w:rsidRPr="00D30E96">
        <w:rPr>
          <w:u w:val="single"/>
        </w:rPr>
        <w:t>the</w:t>
      </w:r>
      <w:r w:rsidRPr="00D30E96">
        <w:t xml:space="preserve"> motor vehicle during the period of </w:t>
      </w:r>
      <w:r w:rsidRPr="00D30E96">
        <w:rPr>
          <w:rFonts w:ascii="Albertus Extra Bold" w:hAnsi="Albertus Extra Bold"/>
          <w:b/>
        </w:rPr>
        <w:t>[</w:t>
      </w:r>
      <w:r w:rsidRPr="00D30E96">
        <w:t>such</w:t>
      </w:r>
      <w:r w:rsidRPr="00D30E96">
        <w:rPr>
          <w:rFonts w:ascii="Albertus Extra Bold" w:hAnsi="Albertus Extra Bold"/>
          <w:b/>
        </w:rPr>
        <w:t>]</w:t>
      </w:r>
      <w:r w:rsidRPr="00D30E96">
        <w:t xml:space="preserve"> revocation. </w:t>
      </w:r>
    </w:p>
    <w:p w:rsidR="00753F7E" w:rsidRPr="00D30E96" w:rsidRDefault="00753F7E" w:rsidP="00753F7E">
      <w:r w:rsidRPr="00D30E96">
        <w:tab/>
        <w:t xml:space="preserve">Except as provided in subsections </w:t>
      </w:r>
      <w:proofErr w:type="spellStart"/>
      <w:r w:rsidRPr="00D30E96">
        <w:t>i</w:t>
      </w:r>
      <w:proofErr w:type="spellEnd"/>
      <w:r w:rsidRPr="00D30E96">
        <w:t xml:space="preserve">. and j. of this section, a person violating this section shall be subject to the following penalties: </w:t>
      </w:r>
    </w:p>
    <w:p w:rsidR="00753F7E" w:rsidRPr="00D30E96" w:rsidRDefault="00753F7E" w:rsidP="00753F7E">
      <w:r w:rsidRPr="00D30E96">
        <w:tab/>
      </w:r>
      <w:proofErr w:type="gramStart"/>
      <w:r w:rsidRPr="00D30E96">
        <w:t>a.</w:t>
      </w:r>
      <w:r w:rsidRPr="00D30E96">
        <w:tab/>
        <w:t xml:space="preserve">Upon conviction for a first offense, a fine of </w:t>
      </w:r>
      <w:r w:rsidRPr="00D30E96">
        <w:rPr>
          <w:rFonts w:ascii="Albertus Extra Bold" w:hAnsi="Albertus Extra Bold"/>
          <w:b/>
        </w:rPr>
        <w:t>[</w:t>
      </w:r>
      <w:r w:rsidRPr="00D30E96">
        <w:t>$500.00</w:t>
      </w:r>
      <w:r w:rsidRPr="00D30E96">
        <w:rPr>
          <w:rFonts w:ascii="Albertus Extra Bold" w:hAnsi="Albertus Extra Bold"/>
          <w:b/>
        </w:rPr>
        <w:t>]</w:t>
      </w:r>
      <w:r w:rsidRPr="00D30E96">
        <w:t xml:space="preserve"> </w:t>
      </w:r>
      <w:r w:rsidRPr="00D30E96">
        <w:rPr>
          <w:u w:val="single"/>
        </w:rPr>
        <w:t>$500</w:t>
      </w:r>
      <w:r w:rsidRPr="00D30E96">
        <w:t xml:space="preserve">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w:t>
      </w:r>
      <w:proofErr w:type="gramEnd"/>
      <w:r w:rsidRPr="00D30E96">
        <w:t xml:space="preserve"> </w:t>
      </w:r>
    </w:p>
    <w:p w:rsidR="00753F7E" w:rsidRPr="00D30E96" w:rsidRDefault="00753F7E" w:rsidP="00753F7E">
      <w:r w:rsidRPr="00D30E96">
        <w:tab/>
      </w:r>
      <w:proofErr w:type="gramStart"/>
      <w:r w:rsidRPr="00D30E96">
        <w:t>b.</w:t>
      </w:r>
      <w:r w:rsidRPr="00D30E96">
        <w:tab/>
        <w:t xml:space="preserve">Upon conviction for a second offense, a fine of </w:t>
      </w:r>
      <w:r w:rsidRPr="00D30E96">
        <w:rPr>
          <w:rFonts w:ascii="Albertus Extra Bold" w:hAnsi="Albertus Extra Bold"/>
          <w:b/>
        </w:rPr>
        <w:t>[</w:t>
      </w:r>
      <w:r w:rsidRPr="00D30E96">
        <w:t>$750.00</w:t>
      </w:r>
      <w:r w:rsidRPr="00D30E96">
        <w:rPr>
          <w:rFonts w:ascii="Albertus Extra Bold" w:hAnsi="Albertus Extra Bold"/>
          <w:b/>
        </w:rPr>
        <w:t>]</w:t>
      </w:r>
      <w:r w:rsidRPr="00D30E96">
        <w:t xml:space="preserve"> </w:t>
      </w:r>
      <w:r w:rsidRPr="00D30E96">
        <w:rPr>
          <w:u w:val="single"/>
        </w:rPr>
        <w:t>$750</w:t>
      </w:r>
      <w:r w:rsidRPr="00D30E96">
        <w:t>, imprisonment in the county jail for at least one but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w:t>
      </w:r>
      <w:proofErr w:type="gramEnd"/>
      <w:r w:rsidRPr="00D30E96">
        <w:t xml:space="preserve"> </w:t>
      </w:r>
    </w:p>
    <w:p w:rsidR="00753F7E" w:rsidRPr="00D30E96" w:rsidRDefault="00753F7E" w:rsidP="00753F7E">
      <w:r w:rsidRPr="00D30E96">
        <w:tab/>
      </w:r>
      <w:proofErr w:type="gramStart"/>
      <w:r w:rsidRPr="00D30E96">
        <w:t>c</w:t>
      </w:r>
      <w:proofErr w:type="gramEnd"/>
      <w:r w:rsidRPr="00D30E96">
        <w:t>.</w:t>
      </w:r>
      <w:r w:rsidRPr="00D30E96">
        <w:tab/>
        <w:t xml:space="preserve">Upon conviction for a third offense or subsequent offense, a fine of </w:t>
      </w:r>
      <w:r w:rsidRPr="00D30E96">
        <w:rPr>
          <w:rFonts w:ascii="Albertus Extra Bold" w:hAnsi="Albertus Extra Bold"/>
          <w:b/>
        </w:rPr>
        <w:t>[</w:t>
      </w:r>
      <w:r w:rsidRPr="00D30E96">
        <w:t>$1,000.00</w:t>
      </w:r>
      <w:r w:rsidRPr="00D30E96">
        <w:rPr>
          <w:rFonts w:ascii="Albertus Extra Bold" w:hAnsi="Albertus Extra Bold"/>
          <w:b/>
        </w:rPr>
        <w:t>]</w:t>
      </w:r>
      <w:r w:rsidRPr="00D30E96">
        <w:t xml:space="preserve"> </w:t>
      </w:r>
      <w:r w:rsidRPr="00D30E96">
        <w:rPr>
          <w:u w:val="single"/>
        </w:rPr>
        <w:t>$1,000</w:t>
      </w:r>
      <w:r w:rsidRPr="00D30E96">
        <w:t xml:space="preserve"> and imprisonment in the county jail for 10 days. </w:t>
      </w:r>
      <w:proofErr w:type="gramStart"/>
      <w:r w:rsidRPr="00D30E96">
        <w:t>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in accordance with the provisions of sections 2 through 6 of P.L.1995, c.286 (C.39:3-40.1 through C.39:3-40.5);</w:t>
      </w:r>
      <w:proofErr w:type="gramEnd"/>
    </w:p>
    <w:p w:rsidR="00753F7E" w:rsidRPr="00D30E96" w:rsidRDefault="00753F7E" w:rsidP="00753F7E">
      <w:r w:rsidRPr="00D30E96">
        <w:tab/>
        <w:t>d.</w:t>
      </w:r>
      <w:r w:rsidRPr="00D30E96">
        <w:tab/>
        <w:t>Upon conviction, the court shall impose or extend a period of suspension not to exceed six months</w:t>
      </w:r>
      <w:proofErr w:type="gramStart"/>
      <w:r w:rsidRPr="00D30E96">
        <w:t>;</w:t>
      </w:r>
      <w:proofErr w:type="gramEnd"/>
      <w:r w:rsidRPr="00D30E96">
        <w:t xml:space="preserve"> </w:t>
      </w:r>
    </w:p>
    <w:p w:rsidR="00753F7E" w:rsidRPr="00D30E96" w:rsidRDefault="00753F7E" w:rsidP="00753F7E">
      <w:r w:rsidRPr="00D30E96">
        <w:lastRenderedPageBreak/>
        <w:tab/>
        <w:t>e.</w:t>
      </w:r>
      <w:r w:rsidRPr="00D30E96">
        <w:tab/>
        <w:t xml:space="preserve">Upon conviction, the court shall impose a period of imprisonment for not less than 45 days or more than 180 days, if while operating a vehicle in violation of this section a person is involved in an accident resulting in bodily injury to another person; </w:t>
      </w:r>
    </w:p>
    <w:p w:rsidR="00753F7E" w:rsidRPr="00D30E96" w:rsidRDefault="00753F7E" w:rsidP="00753F7E">
      <w:r w:rsidRPr="00D30E96">
        <w:tab/>
      </w:r>
      <w:proofErr w:type="gramStart"/>
      <w:r w:rsidRPr="00D30E96">
        <w:t xml:space="preserve">f. (1) In addition to any penalty imposed under the provisions of subsections a. through e. of this section, any person violating this section while under suspension issued pursuant to section 2 of P.L.1972, c.197 (C.39:6B-2), upon conviction, shall be fined </w:t>
      </w:r>
      <w:r w:rsidRPr="00D30E96">
        <w:rPr>
          <w:rFonts w:ascii="Albertus Extra Bold" w:hAnsi="Albertus Extra Bold"/>
          <w:b/>
        </w:rPr>
        <w:t>[</w:t>
      </w:r>
      <w:r w:rsidRPr="00D30E96">
        <w:t>$500.00</w:t>
      </w:r>
      <w:r w:rsidRPr="00D30E96">
        <w:rPr>
          <w:rFonts w:ascii="Albertus Extra Bold" w:hAnsi="Albertus Extra Bold"/>
          <w:b/>
        </w:rPr>
        <w:t>]</w:t>
      </w:r>
      <w:r w:rsidRPr="00D30E96">
        <w:t xml:space="preserve"> </w:t>
      </w:r>
      <w:r w:rsidRPr="00D30E96">
        <w:rPr>
          <w:u w:val="single"/>
        </w:rPr>
        <w:t>$500</w:t>
      </w:r>
      <w:r w:rsidRPr="00D30E96">
        <w:t xml:space="preserve">, </w:t>
      </w:r>
      <w:r w:rsidRPr="00D30E96">
        <w:rPr>
          <w:rFonts w:ascii="Albertus Extra Bold" w:hAnsi="Albertus Extra Bold"/>
          <w:b/>
        </w:rPr>
        <w:t>[</w:t>
      </w:r>
      <w:r w:rsidRPr="00D30E96">
        <w:t>shall have his</w:t>
      </w:r>
      <w:r w:rsidRPr="00D30E96">
        <w:rPr>
          <w:rFonts w:ascii="Albertus Extra Bold" w:hAnsi="Albertus Extra Bold"/>
          <w:b/>
        </w:rPr>
        <w:t>]</w:t>
      </w:r>
      <w:r w:rsidRPr="00D30E96">
        <w:t xml:space="preserve"> </w:t>
      </w:r>
      <w:r w:rsidRPr="00D30E96">
        <w:rPr>
          <w:u w:val="single"/>
        </w:rPr>
        <w:t>the person’s</w:t>
      </w:r>
      <w:r w:rsidRPr="00D30E96">
        <w:t xml:space="preserve"> license to operate a motor vehicle </w:t>
      </w:r>
      <w:r w:rsidRPr="00D30E96">
        <w:rPr>
          <w:u w:val="single"/>
        </w:rPr>
        <w:t>shall be</w:t>
      </w:r>
      <w:r w:rsidRPr="00D30E96">
        <w:t xml:space="preserve"> suspended for an additional period of not less than one year </w:t>
      </w:r>
      <w:r w:rsidRPr="00D30E96">
        <w:rPr>
          <w:rFonts w:ascii="Albertus Extra Bold" w:hAnsi="Albertus Extra Bold"/>
          <w:b/>
        </w:rPr>
        <w:t>[</w:t>
      </w:r>
      <w:r w:rsidRPr="00D30E96">
        <w:t>no</w:t>
      </w:r>
      <w:r w:rsidRPr="00D30E96">
        <w:rPr>
          <w:rFonts w:ascii="Albertus Extra Bold" w:hAnsi="Albertus Extra Bold"/>
          <w:b/>
        </w:rPr>
        <w:t>]</w:t>
      </w:r>
      <w:r w:rsidRPr="00D30E96">
        <w:t xml:space="preserve"> </w:t>
      </w:r>
      <w:r w:rsidRPr="00D30E96">
        <w:rPr>
          <w:u w:val="single"/>
        </w:rPr>
        <w:t>or</w:t>
      </w:r>
      <w:r w:rsidRPr="00D30E96">
        <w:t xml:space="preserve"> more than two years, and </w:t>
      </w:r>
      <w:r w:rsidRPr="00D30E96">
        <w:rPr>
          <w:u w:val="single"/>
        </w:rPr>
        <w:t>the person</w:t>
      </w:r>
      <w:r w:rsidRPr="00D30E96">
        <w:t xml:space="preserve"> may be imprisoned in the county jail for not more than 90 days.</w:t>
      </w:r>
      <w:proofErr w:type="gramEnd"/>
      <w:r w:rsidRPr="00D30E96">
        <w:t xml:space="preserve"> </w:t>
      </w:r>
    </w:p>
    <w:p w:rsidR="00753F7E" w:rsidRPr="00D30E96" w:rsidRDefault="00753F7E" w:rsidP="00753F7E">
      <w:r w:rsidRPr="00D30E96">
        <w:tab/>
      </w:r>
      <w:proofErr w:type="gramStart"/>
      <w:r w:rsidRPr="00D30E96">
        <w:t>(2)</w:t>
      </w:r>
      <w:r w:rsidRPr="00D30E96">
        <w:tab/>
        <w:t xml:space="preserve">In addition to any penalty imposed under the provisions of subsections a. through e. of this section and paragraph (1) of this subsection, any person violating this section under suspension issued pursuant to R.S.39:4-50, section 2 of P.L.1981, c.512 (C.39:4-50.4a) or P.L.1982, c.85 (C.39:5-30a et seq.), shall be fined $500, </w:t>
      </w:r>
      <w:r w:rsidRPr="00D30E96">
        <w:rPr>
          <w:rFonts w:ascii="Albertus Extra Bold" w:hAnsi="Albertus Extra Bold"/>
          <w:b/>
        </w:rPr>
        <w:t>[</w:t>
      </w:r>
      <w:r w:rsidRPr="00D30E96">
        <w:t>shall have his</w:t>
      </w:r>
      <w:r w:rsidRPr="00D30E96">
        <w:rPr>
          <w:rFonts w:ascii="Albertus Extra Bold" w:hAnsi="Albertus Extra Bold"/>
          <w:b/>
        </w:rPr>
        <w:t>]</w:t>
      </w:r>
      <w:r w:rsidRPr="00D30E96">
        <w:t xml:space="preserve"> </w:t>
      </w:r>
      <w:r w:rsidRPr="00D30E96">
        <w:rPr>
          <w:u w:val="single"/>
        </w:rPr>
        <w:t>the person’s</w:t>
      </w:r>
      <w:r w:rsidRPr="00D30E96">
        <w:t xml:space="preserve"> license to operate a motor vehicle </w:t>
      </w:r>
      <w:r w:rsidRPr="00D30E96">
        <w:rPr>
          <w:u w:val="single"/>
        </w:rPr>
        <w:t>shall be</w:t>
      </w:r>
      <w:r w:rsidRPr="00D30E96">
        <w:t xml:space="preserve"> suspended for an additional period of not less than one year or more than two years, and </w:t>
      </w:r>
      <w:r w:rsidRPr="00D30E96">
        <w:rPr>
          <w:u w:val="single"/>
        </w:rPr>
        <w:t>the person</w:t>
      </w:r>
      <w:r w:rsidRPr="00D30E96">
        <w:t xml:space="preserve"> shall be imprisoned in the county jail for not less than 10 days or more than 90 days.</w:t>
      </w:r>
      <w:proofErr w:type="gramEnd"/>
      <w:r w:rsidRPr="00D30E96">
        <w:t xml:space="preserve"> </w:t>
      </w:r>
    </w:p>
    <w:p w:rsidR="00753F7E" w:rsidRPr="00D30E96" w:rsidRDefault="00753F7E" w:rsidP="00753F7E">
      <w:r w:rsidRPr="00D30E96">
        <w:tab/>
      </w:r>
      <w:proofErr w:type="gramStart"/>
      <w:r w:rsidRPr="00D30E96">
        <w:t>(3)</w:t>
      </w:r>
      <w:r w:rsidRPr="00D30E96">
        <w:tab/>
        <w:t xml:space="preserve">In addition to any penalty imposed under the provisions of subsections a. through e. of this section and paragraphs (1) and (2) of this subsection, </w:t>
      </w:r>
      <w:r w:rsidRPr="00D30E96">
        <w:rPr>
          <w:rFonts w:ascii="Albertus Extra Bold" w:hAnsi="Albertus Extra Bold"/>
          <w:b/>
        </w:rPr>
        <w:t>[</w:t>
      </w:r>
      <w:r w:rsidRPr="00D30E96">
        <w:t>a person shall have his</w:t>
      </w:r>
      <w:r w:rsidRPr="00D30E96">
        <w:rPr>
          <w:rFonts w:ascii="Albertus Extra Bold" w:hAnsi="Albertus Extra Bold"/>
          <w:b/>
        </w:rPr>
        <w:t>]</w:t>
      </w:r>
      <w:r w:rsidRPr="00D30E96">
        <w:t xml:space="preserve"> </w:t>
      </w:r>
      <w:r w:rsidRPr="00D30E96">
        <w:rPr>
          <w:u w:val="single"/>
        </w:rPr>
        <w:t>the person’s</w:t>
      </w:r>
      <w:r w:rsidRPr="00D30E96">
        <w:t xml:space="preserve"> license to operate a motor vehicle </w:t>
      </w:r>
      <w:r w:rsidRPr="00D30E96">
        <w:rPr>
          <w:u w:val="single"/>
        </w:rPr>
        <w:t>shall be</w:t>
      </w:r>
      <w:r w:rsidRPr="00D30E96">
        <w:t xml:space="preserve"> suspended for an additional period of not less than one year or more than two years, which period shall commence upon the completion of any prison sentence imposed upon that person,  </w:t>
      </w:r>
      <w:r w:rsidRPr="00D30E96">
        <w:rPr>
          <w:u w:val="single"/>
        </w:rPr>
        <w:t>the person</w:t>
      </w:r>
      <w:r w:rsidRPr="00D30E96">
        <w:t xml:space="preserve"> shall be fined $500</w:t>
      </w:r>
      <w:r w:rsidRPr="00D30E96">
        <w:rPr>
          <w:u w:val="single"/>
        </w:rPr>
        <w:t>,</w:t>
      </w:r>
      <w:r w:rsidRPr="00D30E96">
        <w:t xml:space="preserve"> and </w:t>
      </w:r>
      <w:r w:rsidRPr="00D30E96">
        <w:rPr>
          <w:u w:val="single"/>
        </w:rPr>
        <w:t>the person</w:t>
      </w:r>
      <w:r w:rsidRPr="00D30E96">
        <w:t xml:space="preserve"> shall be imprisoned for a period of 60 to 90 days for a first offense, imprisoned for a period of 120 to 150 days for a second offense, and imprisoned for 180 days for a third or subsequent offense, for operating a motor vehicle while in violation of paragraph (2) of this subsection while:</w:t>
      </w:r>
      <w:proofErr w:type="gramEnd"/>
      <w:r w:rsidRPr="00D30E96">
        <w:t xml:space="preserve"> </w:t>
      </w:r>
    </w:p>
    <w:p w:rsidR="00753F7E" w:rsidRPr="00D30E96" w:rsidRDefault="00753F7E" w:rsidP="00753F7E">
      <w:r w:rsidRPr="00D30E96">
        <w:tab/>
        <w:t>(a)</w:t>
      </w:r>
      <w:r w:rsidRPr="00D30E96">
        <w:tab/>
        <w:t xml:space="preserve">on any school property used for school purposes which is owned by or leased to any elementary or secondary school or school board, or within 1,000 feet of such school property; </w:t>
      </w:r>
    </w:p>
    <w:p w:rsidR="00753F7E" w:rsidRPr="00D30E96" w:rsidRDefault="00753F7E" w:rsidP="00753F7E">
      <w:r w:rsidRPr="00D30E96">
        <w:tab/>
        <w:t>(b)</w:t>
      </w:r>
      <w:r w:rsidRPr="00D30E96">
        <w:tab/>
      </w:r>
      <w:proofErr w:type="gramStart"/>
      <w:r w:rsidRPr="00D30E96">
        <w:t>driving</w:t>
      </w:r>
      <w:proofErr w:type="gramEnd"/>
      <w:r w:rsidRPr="00D30E96">
        <w:t xml:space="preserve"> through a school crossing as defined in R.S.39:1-1 if the municipality, by ordinance or resolution, has designated the school crossing as such; or </w:t>
      </w:r>
    </w:p>
    <w:p w:rsidR="00753F7E" w:rsidRPr="00D30E96" w:rsidRDefault="00753F7E" w:rsidP="00753F7E">
      <w:r w:rsidRPr="00D30E96">
        <w:tab/>
        <w:t>(c)</w:t>
      </w:r>
      <w:r w:rsidRPr="00D30E96">
        <w:tab/>
      </w:r>
      <w:proofErr w:type="gramStart"/>
      <w:r w:rsidRPr="00D30E96">
        <w:t>driving</w:t>
      </w:r>
      <w:proofErr w:type="gramEnd"/>
      <w:r w:rsidRPr="00D30E96">
        <w:t xml:space="preserve"> through a school crossing as defined in R.S.39:1-1 knowing that juveniles are present if the municipality has not designated the school crossing as such by ordinance or resolution. </w:t>
      </w:r>
    </w:p>
    <w:p w:rsidR="00753F7E" w:rsidRPr="00D30E96" w:rsidRDefault="00753F7E" w:rsidP="00753F7E">
      <w:r w:rsidRPr="00D30E96">
        <w:tab/>
      </w:r>
      <w:proofErr w:type="gramStart"/>
      <w:r w:rsidRPr="00D30E96">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w:t>
      </w:r>
      <w:proofErr w:type="gramEnd"/>
      <w:r w:rsidRPr="00D30E96">
        <w:t xml:space="preserve"> </w:t>
      </w:r>
    </w:p>
    <w:p w:rsidR="00753F7E" w:rsidRPr="00D30E96" w:rsidRDefault="00753F7E" w:rsidP="00753F7E">
      <w:r w:rsidRPr="00D30E96">
        <w:lastRenderedPageBreak/>
        <w:tab/>
        <w:t xml:space="preserve">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 </w:t>
      </w:r>
    </w:p>
    <w:p w:rsidR="00753F7E" w:rsidRPr="00D30E96" w:rsidRDefault="00753F7E" w:rsidP="00753F7E">
      <w:r w:rsidRPr="00D30E96">
        <w:tab/>
        <w:t>g.</w:t>
      </w:r>
      <w:r w:rsidRPr="00D30E96">
        <w:tab/>
        <w:t>(Deleted by amendment, P.L.2009, c.224);</w:t>
      </w:r>
    </w:p>
    <w:p w:rsidR="00753F7E" w:rsidRPr="00D30E96" w:rsidRDefault="00753F7E" w:rsidP="00753F7E">
      <w:r w:rsidRPr="00D30E96">
        <w:tab/>
        <w:t>h.</w:t>
      </w:r>
      <w:r w:rsidRPr="00D30E96">
        <w:tab/>
        <w:t xml:space="preserve">A person who owns or leases a motor vehicle and permits another to operate the motor vehicle commits a violation and is subject to suspension of his license to operate a motor vehicle and to revocation of registration pursuant to sections 2 through 6 of P.L.1995, c.286 (C.39:3-40.1 through C.39:3-40.5) if the person:  </w:t>
      </w:r>
    </w:p>
    <w:p w:rsidR="00753F7E" w:rsidRPr="00D30E96" w:rsidRDefault="00753F7E" w:rsidP="00753F7E">
      <w:r w:rsidRPr="00D30E96">
        <w:tab/>
        <w:t>(1)</w:t>
      </w:r>
      <w:r w:rsidRPr="00D30E96">
        <w:tab/>
        <w:t xml:space="preserve">Knows that the operator's license or reciprocity privilege to operate a motor vehicle has been suspended for a violation of R.S.39:4-50 or section 2 of P.L.1981, c.512 (C.39:4-50.4a); or </w:t>
      </w:r>
    </w:p>
    <w:p w:rsidR="00753F7E" w:rsidRPr="00D30E96" w:rsidRDefault="00753F7E" w:rsidP="00753F7E">
      <w:r w:rsidRPr="00D30E96">
        <w:tab/>
        <w:t>(2)</w:t>
      </w:r>
      <w:r w:rsidRPr="00D30E96">
        <w:tab/>
        <w:t xml:space="preserve">Knows that the operator's license or reciprocity privilege to operate a motor vehicle is suspended and that the operator </w:t>
      </w:r>
      <w:proofErr w:type="gramStart"/>
      <w:r w:rsidRPr="00D30E96">
        <w:t>has been convicted</w:t>
      </w:r>
      <w:proofErr w:type="gramEnd"/>
      <w:r w:rsidRPr="00D30E96">
        <w:t>, within the past five years, of operating a vehicle while the person's license was suspended or revoked.</w:t>
      </w:r>
    </w:p>
    <w:p w:rsidR="00753F7E" w:rsidRPr="00D30E96" w:rsidRDefault="00753F7E" w:rsidP="00753F7E">
      <w:r w:rsidRPr="00D30E96">
        <w:tab/>
      </w:r>
      <w:proofErr w:type="gramStart"/>
      <w:r w:rsidRPr="00D30E96">
        <w:t xml:space="preserve">In any case where a person who owns or leases a motor vehicle knows that the operator's license or reciprocity privilege of the person </w:t>
      </w:r>
      <w:r w:rsidRPr="00D30E96">
        <w:rPr>
          <w:rFonts w:ascii="Albertus Extra Bold" w:hAnsi="Albertus Extra Bold"/>
          <w:b/>
        </w:rPr>
        <w:t>[</w:t>
      </w:r>
      <w:r w:rsidRPr="00D30E96">
        <w:t>he permits</w:t>
      </w:r>
      <w:r w:rsidRPr="00D30E96">
        <w:rPr>
          <w:rFonts w:ascii="Albertus Extra Bold" w:hAnsi="Albertus Extra Bold"/>
          <w:b/>
        </w:rPr>
        <w:t>]</w:t>
      </w:r>
      <w:r w:rsidRPr="00D30E96">
        <w:t xml:space="preserve"> </w:t>
      </w:r>
      <w:r w:rsidRPr="00D30E96">
        <w:rPr>
          <w:u w:val="single"/>
        </w:rPr>
        <w:t>permitted</w:t>
      </w:r>
      <w:r w:rsidRPr="00D30E96">
        <w:t xml:space="preserve"> to operate the motor vehicle is suspended or revoked for any violation of R.S.39:4-50 or section 2 of P.L.1981, c.512 (C.39:4-50.4a), the person also shall be subject to the following penalties: for a first or second offense, a fine of $1,000, imprisonment for not more than 15 days, or both; and for a third or subsequent offense, a fine of $1,000, imprisonment for not more than 15 days, or both, and forfeiture of the right to operate a motor vehicle over the highways of this State for a period of 90 days;</w:t>
      </w:r>
      <w:proofErr w:type="gramEnd"/>
    </w:p>
    <w:p w:rsidR="003A119A" w:rsidRPr="003A119A" w:rsidRDefault="003A119A" w:rsidP="003A119A">
      <w:r w:rsidRPr="003A119A">
        <w:tab/>
      </w:r>
      <w:proofErr w:type="spellStart"/>
      <w:proofErr w:type="gramStart"/>
      <w:r w:rsidRPr="003A119A">
        <w:t>i</w:t>
      </w:r>
      <w:proofErr w:type="spellEnd"/>
      <w:r w:rsidRPr="003A119A">
        <w:t>.</w:t>
      </w:r>
      <w:r w:rsidRPr="003A119A">
        <w:tab/>
      </w:r>
      <w:r w:rsidR="00B82C8E" w:rsidRPr="00B82C8E">
        <w:rPr>
          <w:rFonts w:ascii="Albertus Extra Bold" w:hAnsi="Albertus Extra Bold"/>
          <w:b/>
        </w:rPr>
        <w:t>[</w:t>
      </w:r>
      <w:r w:rsidRPr="003A119A">
        <w:t>If</w:t>
      </w:r>
      <w:r w:rsidR="00B82C8E" w:rsidRPr="00B82C8E">
        <w:rPr>
          <w:rFonts w:ascii="Albertus Extra Bold" w:hAnsi="Albertus Extra Bold"/>
          <w:b/>
        </w:rPr>
        <w:t>]</w:t>
      </w:r>
      <w:r w:rsidRPr="003A119A">
        <w:t xml:space="preserve"> </w:t>
      </w:r>
      <w:r w:rsidRPr="003A119A">
        <w:rPr>
          <w:u w:val="single"/>
        </w:rPr>
        <w:t>Notwithstanding any other law, rule, or regulation to the contrary, if</w:t>
      </w:r>
      <w:r w:rsidRPr="003A119A">
        <w:t xml:space="preserve"> the violator's driver's license to operate a motor vehicle has been suspended </w:t>
      </w:r>
      <w:r w:rsidRPr="003A119A">
        <w:rPr>
          <w:u w:val="single"/>
        </w:rPr>
        <w:t>for failure to appear or failure to pay a court-ordered financial obligation for a parking violation</w:t>
      </w:r>
      <w:r w:rsidRPr="003A119A">
        <w:t xml:space="preserve"> pursuant to section 9 of P.L.1985, c.14 (C.39:4-139.10)</w:t>
      </w:r>
      <w:r w:rsidRPr="003A119A">
        <w:rPr>
          <w:u w:val="single"/>
        </w:rPr>
        <w:t>,</w:t>
      </w:r>
      <w:r w:rsidRPr="003A119A">
        <w:t xml:space="preserve"> or for failure to comply with a time payment order </w:t>
      </w:r>
      <w:r w:rsidRPr="003A119A">
        <w:rPr>
          <w:u w:val="single"/>
        </w:rPr>
        <w:t>for a court-ordered financial obligation imposed for a parking violation</w:t>
      </w:r>
      <w:r w:rsidRPr="003A119A">
        <w:t>, the violator shall be subject to a maximum fine of $100</w:t>
      </w:r>
      <w:r w:rsidRPr="003A119A">
        <w:rPr>
          <w:u w:val="single"/>
        </w:rPr>
        <w:t>.</w:t>
      </w:r>
      <w:proofErr w:type="gramEnd"/>
      <w:r w:rsidRPr="003A119A">
        <w:rPr>
          <w:u w:val="single"/>
        </w:rPr>
        <w:t xml:space="preserve"> </w:t>
      </w:r>
      <w:proofErr w:type="gramStart"/>
      <w:r w:rsidRPr="003A119A">
        <w:rPr>
          <w:u w:val="single"/>
        </w:rPr>
        <w:t>When the violator’s driver’s license was suspended for failure to appear,</w:t>
      </w:r>
      <w:r w:rsidRPr="00CC7D3E">
        <w:rPr>
          <w:u w:val="single"/>
        </w:rPr>
        <w:t xml:space="preserve"> </w:t>
      </w:r>
      <w:r w:rsidRPr="003A119A">
        <w:rPr>
          <w:u w:val="single"/>
        </w:rPr>
        <w:t>all other penalty provisions of this section shall be waived</w:t>
      </w:r>
      <w:r w:rsidRPr="003A119A">
        <w:t xml:space="preserve"> upon proof that the violator has paid </w:t>
      </w:r>
      <w:r w:rsidR="00CC7D3E" w:rsidRPr="00CC7D3E">
        <w:rPr>
          <w:rFonts w:ascii="Albertus Extra Bold" w:hAnsi="Albertus Extra Bold"/>
          <w:b/>
        </w:rPr>
        <w:t>[</w:t>
      </w:r>
      <w:r w:rsidRPr="003A119A">
        <w:t>all fines and other assessments</w:t>
      </w:r>
      <w:r w:rsidRPr="003A119A">
        <w:rPr>
          <w:b/>
        </w:rPr>
        <w:t xml:space="preserve"> </w:t>
      </w:r>
      <w:r w:rsidRPr="003A119A">
        <w:t>related to</w:t>
      </w:r>
      <w:r w:rsidR="00CC7D3E" w:rsidRPr="00CC7D3E">
        <w:rPr>
          <w:rFonts w:ascii="Albertus Extra Bold" w:hAnsi="Albertus Extra Bold"/>
          <w:b/>
        </w:rPr>
        <w:t>]</w:t>
      </w:r>
      <w:r w:rsidRPr="003A119A">
        <w:t xml:space="preserve"> </w:t>
      </w:r>
      <w:r w:rsidRPr="003A119A">
        <w:rPr>
          <w:u w:val="single"/>
        </w:rPr>
        <w:t>the financial obligation imposed for</w:t>
      </w:r>
      <w:r w:rsidRPr="003A119A">
        <w:t xml:space="preserve"> the parking violation that </w:t>
      </w:r>
      <w:r w:rsidR="00CC7D3E" w:rsidRPr="00CC7D3E">
        <w:rPr>
          <w:rFonts w:ascii="Albertus Extra Bold" w:hAnsi="Albertus Extra Bold"/>
          <w:b/>
        </w:rPr>
        <w:t>[</w:t>
      </w:r>
      <w:r w:rsidRPr="003A119A">
        <w:t>were</w:t>
      </w:r>
      <w:r w:rsidR="00CC7D3E" w:rsidRPr="00CC7D3E">
        <w:rPr>
          <w:rFonts w:ascii="Albertus Extra Bold" w:hAnsi="Albertus Extra Bold"/>
          <w:b/>
        </w:rPr>
        <w:t>]</w:t>
      </w:r>
      <w:r w:rsidRPr="003A119A">
        <w:t xml:space="preserve"> </w:t>
      </w:r>
      <w:r w:rsidRPr="003A119A">
        <w:rPr>
          <w:u w:val="single"/>
        </w:rPr>
        <w:t>was</w:t>
      </w:r>
      <w:r w:rsidRPr="003A119A">
        <w:t xml:space="preserve"> the subject of the Order of Suspension,</w:t>
      </w:r>
      <w:r w:rsidR="00CC7D3E">
        <w:t xml:space="preserve"> or</w:t>
      </w:r>
      <w:r w:rsidRPr="003A119A">
        <w:t xml:space="preserve"> </w:t>
      </w:r>
      <w:r w:rsidR="00CC7D3E" w:rsidRPr="00CC7D3E">
        <w:rPr>
          <w:rFonts w:ascii="Albertus Extra Bold" w:hAnsi="Albertus Extra Bold"/>
          <w:b/>
        </w:rPr>
        <w:t>[</w:t>
      </w:r>
      <w:r w:rsidRPr="003A119A">
        <w:t>if the violator makes</w:t>
      </w:r>
      <w:r w:rsidR="005329C7" w:rsidRPr="005329C7">
        <w:rPr>
          <w:rFonts w:ascii="Albertus Extra Bold" w:hAnsi="Albertus Extra Bold"/>
          <w:b/>
        </w:rPr>
        <w:t>]</w:t>
      </w:r>
      <w:r w:rsidRPr="003A119A">
        <w:rPr>
          <w:b/>
        </w:rPr>
        <w:t xml:space="preserve"> </w:t>
      </w:r>
      <w:r w:rsidRPr="003A119A">
        <w:rPr>
          <w:u w:val="single"/>
        </w:rPr>
        <w:t>the matter is otherwise disposed by the court, including placing the violator on a time payment order in accordance with the Rules of Court.</w:t>
      </w:r>
      <w:proofErr w:type="gramEnd"/>
      <w:r w:rsidRPr="003A119A">
        <w:rPr>
          <w:u w:val="single"/>
        </w:rPr>
        <w:t xml:space="preserve">  </w:t>
      </w:r>
      <w:proofErr w:type="gramStart"/>
      <w:r w:rsidRPr="003A119A">
        <w:rPr>
          <w:u w:val="single"/>
        </w:rPr>
        <w:t xml:space="preserve">When the violator’s driver’s license was suspended </w:t>
      </w:r>
      <w:r w:rsidRPr="003A119A">
        <w:rPr>
          <w:u w:val="single"/>
        </w:rPr>
        <w:lastRenderedPageBreak/>
        <w:t>for failure to pay, all other penalty provisions of this section shall be waived upon proof that the violator has paid the financial obligation imposed for the parking violation that was the subject of the Order of Suspension or has made</w:t>
      </w:r>
      <w:r w:rsidRPr="003A119A">
        <w:rPr>
          <w:b/>
          <w:vertAlign w:val="superscript"/>
        </w:rPr>
        <w:t xml:space="preserve"> </w:t>
      </w:r>
      <w:r w:rsidRPr="003A119A">
        <w:t xml:space="preserve">sufficient payments to become current with respect to payment obligations under </w:t>
      </w:r>
      <w:r w:rsidR="00CC7D3E" w:rsidRPr="00CC7D3E">
        <w:rPr>
          <w:rFonts w:ascii="Albertus Extra Bold" w:hAnsi="Albertus Extra Bold"/>
          <w:b/>
        </w:rPr>
        <w:t>[</w:t>
      </w:r>
      <w:r w:rsidRPr="003A119A">
        <w:t>the</w:t>
      </w:r>
      <w:r w:rsidR="00CC7D3E" w:rsidRPr="00CC7D3E">
        <w:rPr>
          <w:rFonts w:ascii="Albertus Extra Bold" w:hAnsi="Albertus Extra Bold"/>
          <w:b/>
        </w:rPr>
        <w:t>]</w:t>
      </w:r>
      <w:r w:rsidRPr="003A119A">
        <w:t xml:space="preserve"> </w:t>
      </w:r>
      <w:r w:rsidRPr="003A119A">
        <w:rPr>
          <w:u w:val="single"/>
        </w:rPr>
        <w:t>an existing</w:t>
      </w:r>
      <w:r w:rsidRPr="003A119A">
        <w:t xml:space="preserve"> time payment order</w:t>
      </w:r>
      <w:r w:rsidRPr="003A119A">
        <w:rPr>
          <w:u w:val="single"/>
        </w:rPr>
        <w:t>.</w:t>
      </w:r>
      <w:proofErr w:type="gramEnd"/>
      <w:r w:rsidRPr="003A119A">
        <w:rPr>
          <w:u w:val="single"/>
        </w:rPr>
        <w:t xml:space="preserve">  The chief administrator shall not levy any surcharge for a conviction of a violation of this subsection</w:t>
      </w:r>
      <w:proofErr w:type="gramStart"/>
      <w:r w:rsidRPr="003A119A">
        <w:t>;</w:t>
      </w:r>
      <w:proofErr w:type="gramEnd"/>
    </w:p>
    <w:p w:rsidR="003A119A" w:rsidRPr="003A119A" w:rsidRDefault="003A119A" w:rsidP="003A119A">
      <w:r w:rsidRPr="003A119A">
        <w:tab/>
        <w:t>j.</w:t>
      </w:r>
      <w:r w:rsidRPr="003A119A">
        <w:tab/>
        <w:t xml:space="preserve">If a person </w:t>
      </w:r>
      <w:proofErr w:type="gramStart"/>
      <w:r w:rsidRPr="003A119A">
        <w:t>is convicted</w:t>
      </w:r>
      <w:proofErr w:type="gramEnd"/>
      <w:r w:rsidRPr="003A119A">
        <w:t xml:space="preserve"> for a second or subsequent violation of this section and the second or subsequent offense involves a motor vehicle moving violation, the term of imprisonment for the second or subsequent offense shall be 10 days longer than the term of imprisonment imposed for the previous offense. </w:t>
      </w:r>
    </w:p>
    <w:p w:rsidR="003A119A" w:rsidRPr="003A119A" w:rsidRDefault="003A119A" w:rsidP="003A119A">
      <w:r w:rsidRPr="003A119A">
        <w:tab/>
        <w:t>For the purposes of this subsection, a "motor vehicle moving violation" means any violation of the motor vehicle laws of this State for which motor vehicle points are assessed by the chief administrator pursuant to section 1 of P.L.1982, c.43 (C.39:5-30.5).</w:t>
      </w:r>
    </w:p>
    <w:p w:rsidR="003A119A" w:rsidRPr="003A119A" w:rsidRDefault="003A119A" w:rsidP="003A119A">
      <w:r w:rsidRPr="003A119A">
        <w:t>(</w:t>
      </w:r>
      <w:proofErr w:type="spellStart"/>
      <w:r w:rsidRPr="003A119A">
        <w:t>cf</w:t>
      </w:r>
      <w:proofErr w:type="spellEnd"/>
      <w:r w:rsidRPr="003A119A">
        <w:t>:  P.L.2009, c.332, s.1)</w:t>
      </w:r>
    </w:p>
    <w:p w:rsidR="00753F7E" w:rsidRDefault="00753F7E" w:rsidP="00753F7E"/>
    <w:p w:rsidR="00753F7E" w:rsidRPr="00AA7880" w:rsidRDefault="00753F7E" w:rsidP="00753F7E">
      <w:r>
        <w:tab/>
        <w:t>2.</w:t>
      </w:r>
      <w:r>
        <w:tab/>
        <w:t xml:space="preserve">This act shall take effect on the first day of the fourth month next following enactment.  </w:t>
      </w:r>
    </w:p>
    <w:p w:rsidR="00753F7E" w:rsidRDefault="00753F7E" w:rsidP="00753F7E"/>
    <w:p w:rsidR="00E7752C" w:rsidRDefault="00E7752C" w:rsidP="00E7752C"/>
    <w:p w:rsidR="003A119A" w:rsidRDefault="003A119A" w:rsidP="003A119A">
      <w:pPr>
        <w:jc w:val="center"/>
      </w:pPr>
      <w:r>
        <w:t>STATEMENT</w:t>
      </w:r>
    </w:p>
    <w:p w:rsidR="003A119A" w:rsidRDefault="003A119A" w:rsidP="003A119A">
      <w:pPr>
        <w:jc w:val="center"/>
      </w:pPr>
    </w:p>
    <w:p w:rsidR="003A119A" w:rsidRPr="00EE6E06" w:rsidRDefault="003A119A" w:rsidP="003A119A">
      <w:r>
        <w:tab/>
      </w:r>
      <w:r w:rsidRPr="00EE6E06">
        <w:t xml:space="preserve">Under this bill, a person whose </w:t>
      </w:r>
      <w:proofErr w:type="gramStart"/>
      <w:r w:rsidRPr="00EE6E06">
        <w:t>driver’s</w:t>
      </w:r>
      <w:proofErr w:type="gramEnd"/>
      <w:r w:rsidRPr="00EE6E06">
        <w:t xml:space="preserve"> license has been suspended for failure to pay outstanding parking fines would not incur any penalty other than the statutory fine of $100 for this violation.  </w:t>
      </w:r>
    </w:p>
    <w:p w:rsidR="003A119A" w:rsidRPr="00EE6E06" w:rsidRDefault="003A119A" w:rsidP="003A119A">
      <w:r w:rsidRPr="00EE6E06">
        <w:tab/>
      </w:r>
      <w:proofErr w:type="gramStart"/>
      <w:r w:rsidRPr="00EE6E06">
        <w:t xml:space="preserve">Currently, a person who is convicted for driving while suspended pursuant to R.S.39:3-40, for not responding to a failure to appear notice for a parking violation, for not paying a parking judgment, or for failing to comply with a time payment order is subject to a maximum fine of $100 </w:t>
      </w:r>
      <w:r>
        <w:t xml:space="preserve">under the statute </w:t>
      </w:r>
      <w:r w:rsidRPr="00EE6E06">
        <w:t>if the person pays the judgment or makes current an existing time payment order.</w:t>
      </w:r>
      <w:proofErr w:type="gramEnd"/>
      <w:r w:rsidRPr="00EE6E06">
        <w:t xml:space="preserve">  In addition to this statutory penalty, the Motor Vehicle Commission levies a $250 administrative surcharge for three consecutive years pursuant to the New Jersey Administrative Code </w:t>
      </w:r>
      <w:r>
        <w:t xml:space="preserve">     </w:t>
      </w:r>
      <w:r w:rsidRPr="00EE6E06">
        <w:t xml:space="preserve">(N.J.A.C.13:19-13.1). Thus, in most cases the cumulative surcharge could exceed the amount owed for the parking violations and could subject the person to other adverse consequences if the person is unable to pay.  </w:t>
      </w:r>
    </w:p>
    <w:p w:rsidR="003A119A" w:rsidRDefault="003A119A" w:rsidP="003A119A">
      <w:r w:rsidRPr="00EE6E06">
        <w:tab/>
        <w:t xml:space="preserve">The bill specifically prohibits the imposition of a surcharge by the Motor Vehicle Commission. Under the bill, the only penalty for driving with a license suspended for outstanding parking violations would be the $100 fine set forth in subsection </w:t>
      </w:r>
      <w:proofErr w:type="spellStart"/>
      <w:r w:rsidRPr="00EE6E06">
        <w:t>i</w:t>
      </w:r>
      <w:proofErr w:type="spellEnd"/>
      <w:r w:rsidRPr="00EE6E06">
        <w:t xml:space="preserve">. of R.S.39:3-40.  No other penalty </w:t>
      </w:r>
      <w:proofErr w:type="gramStart"/>
      <w:r w:rsidRPr="00EE6E06">
        <w:t>could be imposed</w:t>
      </w:r>
      <w:proofErr w:type="gramEnd"/>
      <w:r w:rsidRPr="00EE6E06">
        <w:t xml:space="preserve"> provided the person pays the parking judgment, enters into a time payment plan, or makes current an existing time payment plan.  </w:t>
      </w:r>
    </w:p>
    <w:p w:rsidR="003A119A" w:rsidRDefault="003A119A" w:rsidP="003A119A">
      <w:r>
        <w:lastRenderedPageBreak/>
        <w:tab/>
        <w:t xml:space="preserve">The bill clarifies the distinction between a driver’s license that </w:t>
      </w:r>
      <w:proofErr w:type="gramStart"/>
      <w:r>
        <w:t>was suspended</w:t>
      </w:r>
      <w:proofErr w:type="gramEnd"/>
      <w:r>
        <w:t xml:space="preserve"> for failure to appear and a driver’s license that was suspended for failure to pay.  </w:t>
      </w:r>
      <w:proofErr w:type="gramStart"/>
      <w:r>
        <w:t>Under the bill, if</w:t>
      </w:r>
      <w:r w:rsidRPr="00FE70DC">
        <w:t xml:space="preserve"> the</w:t>
      </w:r>
      <w:r>
        <w:t xml:space="preserve"> violator’s driver’s license is</w:t>
      </w:r>
      <w:r w:rsidRPr="00FE70DC">
        <w:t xml:space="preserve"> suspended for failure to appear,</w:t>
      </w:r>
      <w:r w:rsidRPr="00D30E96">
        <w:t xml:space="preserve"> all other penalty provisions</w:t>
      </w:r>
      <w:r>
        <w:t xml:space="preserve"> </w:t>
      </w:r>
      <w:r w:rsidRPr="00FE70DC">
        <w:t>would</w:t>
      </w:r>
      <w:r w:rsidRPr="00D30E96">
        <w:t xml:space="preserve"> be waived upon proof that the violator has paid the financial obligation imposed for the parking violation or </w:t>
      </w:r>
      <w:r w:rsidRPr="00FE70DC">
        <w:t>the matter is otherwise disposed by the court, including placing the violator on a time payment order in accordance with the Rules of Court.</w:t>
      </w:r>
      <w:proofErr w:type="gramEnd"/>
      <w:r w:rsidRPr="00FE70DC">
        <w:t xml:space="preserve"> </w:t>
      </w:r>
      <w:proofErr w:type="gramStart"/>
      <w:r>
        <w:t>W</w:t>
      </w:r>
      <w:r w:rsidRPr="004228E2">
        <w:t>hen the</w:t>
      </w:r>
      <w:r>
        <w:t xml:space="preserve"> violator’s driver’s license is</w:t>
      </w:r>
      <w:r w:rsidRPr="004228E2">
        <w:t xml:space="preserve"> suspended for failure to pay, all other penalty provisions </w:t>
      </w:r>
      <w:r>
        <w:t>would</w:t>
      </w:r>
      <w:r w:rsidRPr="004228E2">
        <w:t xml:space="preserve"> be waived upon proof that the violator has paid the financial obligation imposed for the parking violation that was the subject of the Order of Suspension or has made</w:t>
      </w:r>
      <w:r>
        <w:rPr>
          <w:rFonts w:ascii="Albertus Extra Bold" w:hAnsi="Albertus Extra Bold"/>
          <w:b/>
          <w:vertAlign w:val="superscript"/>
        </w:rPr>
        <w:t xml:space="preserve"> </w:t>
      </w:r>
      <w:r w:rsidRPr="00D30E96">
        <w:t>sufficient payments to become current with respect to payment obligations under an existing time payment order.</w:t>
      </w:r>
      <w:proofErr w:type="gramEnd"/>
    </w:p>
    <w:sectPr w:rsidR="003A119A" w:rsidSect="00C47699">
      <w:headerReference w:type="default" r:id="rId13"/>
      <w:footerReference w:type="default" r:id="rId14"/>
      <w:headerReference w:type="first" r:id="rId15"/>
      <w:footerReference w:type="first" r:id="rId16"/>
      <w:pgSz w:w="12240" w:h="20160" w:code="5"/>
      <w:pgMar w:top="1440" w:right="2520" w:bottom="1728" w:left="2880" w:header="1181" w:footer="1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295" w:rsidRDefault="00D75295">
      <w:r>
        <w:separator/>
      </w:r>
    </w:p>
  </w:endnote>
  <w:endnote w:type="continuationSeparator" w:id="0">
    <w:p w:rsidR="00D75295" w:rsidRDefault="00D7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99" w:rsidRPr="00921C91" w:rsidRDefault="00C476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699" w:rsidRPr="00921C91" w:rsidRDefault="00C47699">
    <w:pPr>
      <w:pStyle w:val="Footer"/>
      <w:rPr>
        <w:szCs w:val="18"/>
      </w:rPr>
    </w:pPr>
  </w:p>
  <w:p w:rsidR="00C47699" w:rsidRPr="00921C91" w:rsidRDefault="00C476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295" w:rsidRDefault="00D75295">
      <w:r>
        <w:separator/>
      </w:r>
    </w:p>
  </w:footnote>
  <w:footnote w:type="continuationSeparator" w:id="0">
    <w:p w:rsidR="00D75295" w:rsidRDefault="00D75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67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7699" w:rsidRDefault="00C47699" w:rsidP="00C47699">
    <w:pPr>
      <w:pStyle w:val="bpuHeadSpon"/>
    </w:pPr>
    <w:r w:rsidRPr="00C47699">
      <w:rPr>
        <w:rStyle w:val="bpuHeadSponChar"/>
      </w:rPr>
      <w:t>A2174</w:t>
    </w:r>
    <w:r>
      <w:t xml:space="preserve"> MUKHERJI, HOLLEY</w:t>
    </w:r>
  </w:p>
  <w:p w:rsidR="00C47699" w:rsidRDefault="00C47699" w:rsidP="00C47699">
    <w:pPr>
      <w:pStyle w:val="bpuHeadSpon"/>
    </w:pPr>
    <w:r>
      <w:fldChar w:fldCharType="begin"/>
    </w:r>
    <w:r>
      <w:instrText xml:space="preserve"> PAGE  \* MERGEFORMAT </w:instrText>
    </w:r>
    <w:r>
      <w:fldChar w:fldCharType="separate"/>
    </w:r>
    <w:r w:rsidR="008467BF">
      <w:rPr>
        <w:noProof/>
      </w:rPr>
      <w:t>6</w:t>
    </w:r>
    <w:r>
      <w:fldChar w:fldCharType="end"/>
    </w:r>
  </w:p>
  <w:p w:rsidR="00C47699" w:rsidRPr="00AF575C" w:rsidRDefault="00C47699" w:rsidP="00C47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7699" w:rsidRDefault="00C47699" w:rsidP="00C47699">
    <w:pPr>
      <w:pStyle w:val="bpuHeadSpon"/>
    </w:pPr>
    <w:r w:rsidRPr="00C47699">
      <w:rPr>
        <w:rStyle w:val="bpuHeadSponChar"/>
      </w:rPr>
      <w:t>A2174</w:t>
    </w:r>
    <w:r>
      <w:t xml:space="preserve"> MUKHERJI, HOLLEY</w:t>
    </w:r>
  </w:p>
  <w:p w:rsidR="00C47699" w:rsidRDefault="00C47699" w:rsidP="00C47699">
    <w:pPr>
      <w:pStyle w:val="bpuHeadSpon"/>
    </w:pPr>
    <w:r>
      <w:fldChar w:fldCharType="begin"/>
    </w:r>
    <w:r>
      <w:instrText xml:space="preserve"> PAGE  \* MERGEFORMAT </w:instrText>
    </w:r>
    <w:r>
      <w:fldChar w:fldCharType="separate"/>
    </w:r>
    <w:r w:rsidR="008467BF">
      <w:rPr>
        <w:noProof/>
      </w:rPr>
      <w:t>2</w:t>
    </w:r>
    <w:r>
      <w:fldChar w:fldCharType="end"/>
    </w:r>
  </w:p>
  <w:p w:rsidR="00C47699" w:rsidRDefault="00C47699" w:rsidP="00C47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2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19A"/>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E3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9C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F7E"/>
    <w:rsid w:val="0075577B"/>
    <w:rsid w:val="00757B3B"/>
    <w:rsid w:val="00762366"/>
    <w:rsid w:val="007676EB"/>
    <w:rsid w:val="0076794B"/>
    <w:rsid w:val="00771F97"/>
    <w:rsid w:val="00772A40"/>
    <w:rsid w:val="0077700A"/>
    <w:rsid w:val="0079623B"/>
    <w:rsid w:val="007A0026"/>
    <w:rsid w:val="007C1354"/>
    <w:rsid w:val="007D0F64"/>
    <w:rsid w:val="007D421E"/>
    <w:rsid w:val="007F02BF"/>
    <w:rsid w:val="007F2A14"/>
    <w:rsid w:val="0080085C"/>
    <w:rsid w:val="00802AF0"/>
    <w:rsid w:val="00806253"/>
    <w:rsid w:val="00820A1D"/>
    <w:rsid w:val="00841F07"/>
    <w:rsid w:val="008462AA"/>
    <w:rsid w:val="008467BF"/>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199"/>
    <w:rsid w:val="00966445"/>
    <w:rsid w:val="00967FED"/>
    <w:rsid w:val="00980A56"/>
    <w:rsid w:val="00986E4C"/>
    <w:rsid w:val="009937ED"/>
    <w:rsid w:val="00993BCE"/>
    <w:rsid w:val="009A28BB"/>
    <w:rsid w:val="009A5E9B"/>
    <w:rsid w:val="009B0B5A"/>
    <w:rsid w:val="009B141C"/>
    <w:rsid w:val="009B5662"/>
    <w:rsid w:val="009C3EDF"/>
    <w:rsid w:val="009C76BC"/>
    <w:rsid w:val="009D147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D99"/>
    <w:rsid w:val="00AF6ECE"/>
    <w:rsid w:val="00B00B00"/>
    <w:rsid w:val="00B034C1"/>
    <w:rsid w:val="00B0560C"/>
    <w:rsid w:val="00B07DA6"/>
    <w:rsid w:val="00B11520"/>
    <w:rsid w:val="00B14011"/>
    <w:rsid w:val="00B14D35"/>
    <w:rsid w:val="00B211F7"/>
    <w:rsid w:val="00B21C53"/>
    <w:rsid w:val="00B23EFE"/>
    <w:rsid w:val="00B24336"/>
    <w:rsid w:val="00B34358"/>
    <w:rsid w:val="00B3656D"/>
    <w:rsid w:val="00B7201D"/>
    <w:rsid w:val="00B809B3"/>
    <w:rsid w:val="00B80AFD"/>
    <w:rsid w:val="00B82C8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699"/>
    <w:rsid w:val="00C603F9"/>
    <w:rsid w:val="00C614C5"/>
    <w:rsid w:val="00C641C5"/>
    <w:rsid w:val="00C83317"/>
    <w:rsid w:val="00C937A1"/>
    <w:rsid w:val="00C93F56"/>
    <w:rsid w:val="00CB344E"/>
    <w:rsid w:val="00CC7D3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29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D11"/>
    <w:rsid w:val="00E33D7F"/>
    <w:rsid w:val="00E44D94"/>
    <w:rsid w:val="00E500AD"/>
    <w:rsid w:val="00E53E99"/>
    <w:rsid w:val="00E648C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97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FAC0CC-510B-4C4E-B063-8063C3DD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329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29C7"/>
    <w:rPr>
      <w:rFonts w:ascii="Segoe UI" w:hAnsi="Segoe UI" w:cs="Segoe UI"/>
      <w:spacing w:val="4"/>
      <w:sz w:val="18"/>
      <w:szCs w:val="18"/>
    </w:rPr>
  </w:style>
  <w:style w:type="character" w:styleId="LineNumber">
    <w:name w:val="line number"/>
    <w:basedOn w:val="DefaultParagraphFont"/>
    <w:semiHidden/>
    <w:unhideWhenUsed/>
    <w:rsid w:val="00C47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5F422-0167-413E-9C17-A54712DD4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2055</Words>
  <Characters>10435</Characters>
  <Application>Microsoft Office Word</Application>
  <DocSecurity>0</DocSecurity>
  <Lines>233</Lines>
  <Paragraphs>51</Paragraphs>
  <ScaleCrop>false</ScaleCrop>
  <HeadingPairs>
    <vt:vector size="2" baseType="variant">
      <vt:variant>
        <vt:lpstr>Title</vt:lpstr>
      </vt:variant>
      <vt:variant>
        <vt:i4>1</vt:i4>
      </vt:variant>
    </vt:vector>
  </HeadingPairs>
  <TitlesOfParts>
    <vt:vector size="1" baseType="lpstr">
      <vt:lpstr>mukherji/1933_R1</vt:lpstr>
    </vt:vector>
  </TitlesOfParts>
  <Manager>R229</Manager>
  <Company>OFFICE of LEGISLATIVE SERVICES</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A2174</dc:title>
  <dc:creator>Assemblyman  MUKHERJI, Assemblyman  HOLLEY</dc:creator>
  <cp:keywords>A2174|6|LP |253|0|0|!|0|</cp:keywords>
  <dc:description>PREFILED 2020</dc:description>
  <cp:lastModifiedBy>Bell, Careema</cp:lastModifiedBy>
  <cp:revision>2</cp:revision>
  <cp:lastPrinted>2020-01-09T16:51:00Z</cp:lastPrinted>
  <dcterms:created xsi:type="dcterms:W3CDTF">2020-01-11T23:34:00Z</dcterms:created>
  <dcterms:modified xsi:type="dcterms:W3CDTF">2020-01-11T23:34:00Z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