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D767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767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2208</w:t>
      </w:r>
      <w:r w:rsidR="0063703D" w:rsidRPr="00ED5E27">
        <w:rPr>
          <w:b/>
          <w:sz w:val="36"/>
          <w:szCs w:val="36"/>
        </w:rPr>
        <w:t xml:space="preserve"> </w:t>
      </w:r>
    </w:p>
    <w:p w:rsidR="00E55675" w:rsidRPr="00E55675" w:rsidRDefault="00E55675" w:rsidP="00E55675">
      <w:pPr>
        <w:pStyle w:val="TopofPage1"/>
        <w:rPr>
          <w:sz w:val="24"/>
          <w:szCs w:val="24"/>
        </w:rPr>
      </w:pPr>
    </w:p>
    <w:p w:rsidR="00E55675" w:rsidRPr="00E55675" w:rsidRDefault="00E55675" w:rsidP="00E55675">
      <w:pPr>
        <w:pStyle w:val="TopofPage1"/>
        <w:rPr>
          <w:sz w:val="24"/>
          <w:szCs w:val="24"/>
        </w:rPr>
      </w:pPr>
      <w:r w:rsidRPr="00E55675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767F">
        <w:rPr>
          <w:caps/>
          <w:szCs w:val="24"/>
        </w:rPr>
        <w:t>JANUARY 27, 2021</w:t>
      </w:r>
    </w:p>
    <w:p w:rsidR="004144CF" w:rsidRDefault="004144CF" w:rsidP="0083060A"/>
    <w:p w:rsidR="00655CA3" w:rsidRDefault="00EE2B39" w:rsidP="0083060A">
      <w:r w:rsidRPr="00003527">
        <w:tab/>
        <w:t>The Assembly Environment and Solid Waste Committee reports favorably and with committee amendments</w:t>
      </w:r>
      <w:r w:rsidRPr="00EE2B39">
        <w:t xml:space="preserve"> </w:t>
      </w:r>
      <w:r>
        <w:t>Assembly Bill No. 2208.</w:t>
      </w:r>
    </w:p>
    <w:p w:rsidR="003F331A" w:rsidRDefault="003F331A" w:rsidP="003F331A">
      <w:r>
        <w:tab/>
        <w:t xml:space="preserve">This bill </w:t>
      </w:r>
      <w:r w:rsidR="00B479AD">
        <w:t xml:space="preserve">would </w:t>
      </w:r>
      <w:r>
        <w:t xml:space="preserve">permit counties and municipalities to issue bonds to acquire </w:t>
      </w:r>
      <w:r w:rsidRPr="003F331A">
        <w:t xml:space="preserve">certain environmentally friendly </w:t>
      </w:r>
      <w:r>
        <w:t xml:space="preserve">passenger cars and station wagons.  </w:t>
      </w:r>
    </w:p>
    <w:p w:rsidR="003F331A" w:rsidRDefault="003F331A" w:rsidP="003F331A">
      <w:r>
        <w:tab/>
        <w:t xml:space="preserve">Under current law, counties and municipalities may only issue bonds to finance certain projects having a period of usefulness of at least five years.  Additionally, the Local Bond Law, N.J.S.40A:2-1 et seq., specifically excludes passenger cars and station wagons from the category of newly purchased automotive vehicles that are deemed to have a maximum period of usefulness of five years.  </w:t>
      </w:r>
    </w:p>
    <w:p w:rsidR="004B2ABF" w:rsidRDefault="003F331A" w:rsidP="003F331A">
      <w:r>
        <w:tab/>
        <w:t xml:space="preserve">The bill </w:t>
      </w:r>
      <w:r w:rsidR="00B479AD">
        <w:t xml:space="preserve">would </w:t>
      </w:r>
      <w:r>
        <w:t>amend</w:t>
      </w:r>
      <w:r w:rsidR="00B479AD">
        <w:t xml:space="preserve"> this exclusion in</w:t>
      </w:r>
      <w:r>
        <w:t xml:space="preserve"> the Local Bond Law </w:t>
      </w:r>
      <w:r w:rsidR="00B479AD">
        <w:t>in order to allow</w:t>
      </w:r>
      <w:r>
        <w:t xml:space="preserve"> permit counties and municipalities to bond for passenger cars and station wagons</w:t>
      </w:r>
      <w:r w:rsidRPr="003F331A">
        <w:t xml:space="preserve"> that are solely fueled by </w:t>
      </w:r>
      <w:r w:rsidR="00183CB0" w:rsidRPr="00183CB0">
        <w:t>a battery or equivalent energy storage device charged from an electricity supply external to the vehicle or by a renewable power source</w:t>
      </w:r>
      <w:r>
        <w:t xml:space="preserve">.  </w:t>
      </w:r>
      <w:r w:rsidR="00B479AD">
        <w:t>Other passenger cars and station wagons would continue to be excluded.</w:t>
      </w:r>
    </w:p>
    <w:p w:rsidR="003F331A" w:rsidRDefault="003F331A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3F331A" w:rsidRDefault="003F331A" w:rsidP="003F331A"/>
    <w:p w:rsidR="00E55675" w:rsidRDefault="00E55675" w:rsidP="00E55675">
      <w:pPr>
        <w:rPr>
          <w:u w:val="double"/>
        </w:rPr>
      </w:pPr>
      <w:r>
        <w:rPr>
          <w:u w:val="double"/>
        </w:rPr>
        <w:t>COMMITTEE AMENDMENTS:</w:t>
      </w:r>
    </w:p>
    <w:p w:rsidR="00203CF6" w:rsidRDefault="00E55675" w:rsidP="00B479AD">
      <w:r w:rsidRPr="00255A46">
        <w:tab/>
        <w:t xml:space="preserve">The </w:t>
      </w:r>
      <w:r>
        <w:t>committee amendments</w:t>
      </w:r>
      <w:r w:rsidR="00B479AD">
        <w:t xml:space="preserve"> clarify</w:t>
      </w:r>
      <w:r w:rsidR="00CC0BD5">
        <w:t xml:space="preserve"> that </w:t>
      </w:r>
      <w:r w:rsidR="00B479AD">
        <w:t>the bill applies to passenger cars and station wagons</w:t>
      </w:r>
      <w:r w:rsidR="00B479AD" w:rsidRPr="003F331A">
        <w:t xml:space="preserve"> that are solely fueled by </w:t>
      </w:r>
      <w:r w:rsidR="00B479AD" w:rsidRPr="00183CB0">
        <w:t>a battery or equivalent energy storage device charged from an electricity supply external to the vehicle or by a renewable power source</w:t>
      </w:r>
      <w:r w:rsidR="00B479AD">
        <w:t>, rather than by an electric or other renewable power source.</w:t>
      </w:r>
    </w:p>
    <w:sectPr w:rsidR="00203CF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67F" w:rsidRDefault="00FD767F">
      <w:r>
        <w:separator/>
      </w:r>
    </w:p>
  </w:endnote>
  <w:endnote w:type="continuationSeparator" w:id="0">
    <w:p w:rsidR="00FD767F" w:rsidRDefault="00FD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67F" w:rsidRDefault="00FD767F">
      <w:r>
        <w:separator/>
      </w:r>
    </w:p>
  </w:footnote>
  <w:footnote w:type="continuationSeparator" w:id="0">
    <w:p w:rsidR="00FD767F" w:rsidRDefault="00FD7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3CF6" w:rsidP="00203CF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3CF6" w:rsidRDefault="00203CF6" w:rsidP="00203CF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7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3CB0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3CF6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03C2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331A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1BDE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1A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2E3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79AD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6E6"/>
    <w:rsid w:val="00BE3C4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0BD5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2E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5675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2B39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5C9D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767F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97374C1D-1F4B-4D02-8E80-0C9485AB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265</Words>
  <Characters>1461</Characters>
  <Application>Microsoft Office Word</Application>
  <DocSecurity>0</DocSecurity>
  <Lines>40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A2208 AEN Statement 1/27/2021</vt:lpstr>
    </vt:vector>
  </TitlesOfParts>
  <Manager>R225</Manager>
  <Company>NJ OLS DMU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A2208 AEN Statement 1/27/2021</dc:title>
  <dc:subject/>
  <dc:creator>Assembly AEN</dc:creator>
  <cp:keywords>A2208|1|EA |161|0|0|!|0|</cp:keywords>
  <dc:description/>
  <cp:lastModifiedBy>Siracusa, Nicole</cp:lastModifiedBy>
  <cp:revision>2</cp:revision>
  <cp:lastPrinted>1999-09-30T17:29:00Z</cp:lastPrinted>
  <dcterms:created xsi:type="dcterms:W3CDTF">2021-01-28T15:18:00Z</dcterms:created>
  <dcterms:modified xsi:type="dcterms:W3CDTF">2021-01-28T15:18:00Z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