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51C" w:rsidRDefault="0099151C" w:rsidP="0099151C">
      <w:pPr>
        <w:pStyle w:val="bpuComLine"/>
      </w:pPr>
      <w:bookmarkStart w:id="0" w:name="bpuFrontPg"/>
      <w:bookmarkStart w:id="1" w:name="_GoBack"/>
      <w:bookmarkEnd w:id="0"/>
      <w:bookmarkEnd w:id="1"/>
      <w:r>
        <w:t>ASSEMBLY COMMITTEE SUBSTITUTE FOR</w:t>
      </w:r>
    </w:p>
    <w:p w:rsidR="0099151C" w:rsidRDefault="0099151C" w:rsidP="0099151C">
      <w:pPr>
        <w:pStyle w:val="bpuBill"/>
      </w:pPr>
      <w:r>
        <w:t>ASSEMBLY, No. 2212</w:t>
      </w:r>
    </w:p>
    <w:p w:rsidR="0099151C" w:rsidRDefault="0099151C" w:rsidP="00991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8646" r:id="rId8"/>
        </w:object>
      </w:r>
    </w:p>
    <w:p w:rsidR="0099151C" w:rsidRDefault="0099151C" w:rsidP="0099151C">
      <w:pPr>
        <w:pStyle w:val="bpuState"/>
      </w:pPr>
      <w:r>
        <w:t>STATE OF NEW JERSEY</w:t>
      </w:r>
    </w:p>
    <w:p w:rsidR="0099151C" w:rsidRDefault="0099151C" w:rsidP="0099151C">
      <w:pPr>
        <w:pStyle w:val="bpuLegislature"/>
      </w:pPr>
      <w:r>
        <w:t>219th LEGISLATURE</w:t>
      </w:r>
    </w:p>
    <w:p w:rsidR="0099151C" w:rsidRDefault="0099151C" w:rsidP="0099151C">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59858647" r:id="rId9"/>
        </w:object>
      </w:r>
      <w:r>
        <w:t xml:space="preserve">  </w:t>
      </w:r>
      <w:r w:rsidRPr="0099151C">
        <w:rPr>
          <w:spacing w:val="0"/>
          <w:szCs w:val="18"/>
        </w:rPr>
        <w:t>ADOPTED JULY 20, 2020</w:t>
      </w:r>
    </w:p>
    <w:p w:rsidR="0099151C" w:rsidRDefault="0099151C" w:rsidP="0099151C">
      <w:pPr>
        <w:pStyle w:val="bpuWpGraphic"/>
      </w:pPr>
    </w:p>
    <w:p w:rsidR="0099151C" w:rsidRDefault="0099151C" w:rsidP="0099151C">
      <w:pPr>
        <w:pStyle w:val="bpuWpGraphic"/>
        <w:sectPr w:rsidR="0099151C" w:rsidSect="00AC5DD3">
          <w:headerReference w:type="default" r:id="rId10"/>
          <w:footerReference w:type="first" r:id="rId11"/>
          <w:pgSz w:w="12240" w:h="20160" w:code="5"/>
          <w:pgMar w:top="2160" w:right="1440" w:bottom="1440" w:left="1440" w:header="0" w:footer="2160" w:gutter="0"/>
          <w:cols w:space="720"/>
          <w:titlePg/>
          <w:docGrid w:linePitch="360"/>
        </w:sectPr>
      </w:pPr>
    </w:p>
    <w:p w:rsidR="0099151C" w:rsidRDefault="0099151C" w:rsidP="0099151C">
      <w:pPr>
        <w:pStyle w:val="bpuWpGraphic"/>
      </w:pPr>
    </w:p>
    <w:p w:rsidR="0099151C" w:rsidRDefault="0099151C" w:rsidP="0099151C">
      <w:pPr>
        <w:pStyle w:val="bpuSponsor"/>
      </w:pPr>
      <w:r>
        <w:t>Sponsored by:</w:t>
      </w:r>
    </w:p>
    <w:p w:rsidR="0099151C" w:rsidRDefault="0099151C" w:rsidP="0099151C">
      <w:pPr>
        <w:pStyle w:val="bpuSponsor"/>
      </w:pPr>
      <w:r>
        <w:t>Assemblyman  JOHN F. MCKEON</w:t>
      </w:r>
    </w:p>
    <w:p w:rsidR="0099151C" w:rsidRDefault="0099151C" w:rsidP="0099151C">
      <w:pPr>
        <w:pStyle w:val="bpuSponsor"/>
      </w:pPr>
      <w:r>
        <w:t>District 27 (Essex and Morris)</w:t>
      </w:r>
    </w:p>
    <w:p w:rsidR="0099151C" w:rsidRDefault="0099151C" w:rsidP="0099151C">
      <w:pPr>
        <w:pStyle w:val="bpuSponsor"/>
      </w:pPr>
      <w:r>
        <w:t>Assemblywoman  VALERIE VAINIERI HUTTLE</w:t>
      </w:r>
    </w:p>
    <w:p w:rsidR="0099151C" w:rsidRDefault="0099151C" w:rsidP="0099151C">
      <w:pPr>
        <w:pStyle w:val="bpuSponsor"/>
      </w:pPr>
      <w:r>
        <w:t>District 37 (Bergen)</w:t>
      </w:r>
    </w:p>
    <w:p w:rsidR="0099151C" w:rsidRDefault="0099151C" w:rsidP="0099151C">
      <w:pPr>
        <w:pStyle w:val="bpuSponsor"/>
      </w:pPr>
      <w:r>
        <w:t>Assemblywoman  BRITNEE N. TIMBERLAKE</w:t>
      </w:r>
    </w:p>
    <w:p w:rsidR="0099151C" w:rsidRDefault="0099151C" w:rsidP="0099151C">
      <w:pPr>
        <w:pStyle w:val="bpuSponsor"/>
      </w:pPr>
      <w:r>
        <w:t>District 34 (Essex and Passaic)</w:t>
      </w:r>
    </w:p>
    <w:p w:rsidR="0099151C" w:rsidRDefault="0099151C" w:rsidP="0099151C">
      <w:pPr>
        <w:pStyle w:val="bpuSponsor"/>
      </w:pPr>
    </w:p>
    <w:p w:rsidR="002865B7" w:rsidRDefault="00AC5DD3" w:rsidP="00AC5DD3">
      <w:pPr>
        <w:pStyle w:val="bpuSponsor"/>
      </w:pPr>
      <w:r>
        <w:t>Co-Sponsored by:</w:t>
      </w:r>
    </w:p>
    <w:p w:rsidR="00AC5DD3" w:rsidRPr="00AC5DD3" w:rsidRDefault="00AC5DD3" w:rsidP="00AC5DD3">
      <w:pPr>
        <w:pStyle w:val="bpuSponsor"/>
      </w:pPr>
      <w:r w:rsidRPr="00AC5DD3">
        <w:t xml:space="preserve">Assemblymen Benson, </w:t>
      </w:r>
      <w:proofErr w:type="spellStart"/>
      <w:r w:rsidRPr="00AC5DD3">
        <w:t>Karabinchak</w:t>
      </w:r>
      <w:proofErr w:type="spellEnd"/>
      <w:r w:rsidRPr="00AC5DD3">
        <w:t xml:space="preserve">, Calabrese, Assemblywoman Reynolds-Jackson, Assemblymen </w:t>
      </w:r>
      <w:proofErr w:type="spellStart"/>
      <w:r w:rsidRPr="00AC5DD3">
        <w:t>Zwicker</w:t>
      </w:r>
      <w:proofErr w:type="spellEnd"/>
      <w:r w:rsidRPr="00AC5DD3">
        <w:t xml:space="preserve">, Holley, </w:t>
      </w:r>
      <w:proofErr w:type="spellStart"/>
      <w:r w:rsidRPr="00AC5DD3">
        <w:t>Mukherji</w:t>
      </w:r>
      <w:proofErr w:type="spellEnd"/>
      <w:r w:rsidRPr="00AC5DD3">
        <w:t xml:space="preserve">, Conaway, Johnson, Moen, Assemblywomen </w:t>
      </w:r>
      <w:proofErr w:type="spellStart"/>
      <w:r w:rsidRPr="00AC5DD3">
        <w:t>Jasey</w:t>
      </w:r>
      <w:proofErr w:type="spellEnd"/>
      <w:r w:rsidRPr="00AC5DD3">
        <w:t xml:space="preserve">, </w:t>
      </w:r>
      <w:proofErr w:type="spellStart"/>
      <w:r w:rsidRPr="00AC5DD3">
        <w:t>Pintor</w:t>
      </w:r>
      <w:proofErr w:type="spellEnd"/>
      <w:r w:rsidRPr="00AC5DD3">
        <w:t xml:space="preserve"> Marin, Speight, Assemblymen Caputo, </w:t>
      </w:r>
      <w:proofErr w:type="spellStart"/>
      <w:r w:rsidRPr="00AC5DD3">
        <w:t>Chiaravalloti</w:t>
      </w:r>
      <w:proofErr w:type="spellEnd"/>
      <w:r w:rsidRPr="00AC5DD3">
        <w:t xml:space="preserve">, Assemblywoman Tucker, Assemblyman </w:t>
      </w:r>
      <w:proofErr w:type="spellStart"/>
      <w:r w:rsidRPr="00AC5DD3">
        <w:t>Giblin</w:t>
      </w:r>
      <w:proofErr w:type="spellEnd"/>
      <w:r w:rsidRPr="00AC5DD3">
        <w:t xml:space="preserve"> and Assemblywoman </w:t>
      </w:r>
      <w:proofErr w:type="spellStart"/>
      <w:r w:rsidRPr="00AC5DD3">
        <w:t>Chaparro</w:t>
      </w:r>
      <w:proofErr w:type="spellEnd"/>
    </w:p>
    <w:p w:rsidR="002865B7" w:rsidRDefault="002865B7" w:rsidP="0099151C"/>
    <w:p w:rsidR="00AC5DD3" w:rsidRDefault="00AC5DD3" w:rsidP="0099151C"/>
    <w:p w:rsidR="00FB2DA7" w:rsidRPr="0099151C" w:rsidRDefault="00FB2DA7" w:rsidP="0099151C"/>
    <w:p w:rsidR="0099151C" w:rsidRDefault="0099151C" w:rsidP="0099151C">
      <w:pPr>
        <w:pStyle w:val="bpuSponsor"/>
      </w:pPr>
    </w:p>
    <w:p w:rsidR="0099151C" w:rsidRDefault="0099151C" w:rsidP="0099151C">
      <w:pPr>
        <w:pStyle w:val="bpuSponsor"/>
      </w:pPr>
      <w:r>
        <w:t>SYNOPSIS</w:t>
      </w:r>
    </w:p>
    <w:p w:rsidR="0099151C" w:rsidRDefault="0099151C" w:rsidP="0099151C">
      <w:pPr>
        <w:pStyle w:val="bpuNormText"/>
      </w:pPr>
      <w:r>
        <w:tab/>
        <w:t xml:space="preserve">Requires DEP to evaluate environmental and public health stressors of certain facilities on overburdened communities when reviewing certain permit applications. </w:t>
      </w:r>
    </w:p>
    <w:p w:rsidR="0099151C" w:rsidRDefault="0099151C" w:rsidP="0099151C">
      <w:pPr>
        <w:pStyle w:val="bpuNormText"/>
      </w:pPr>
    </w:p>
    <w:p w:rsidR="0099151C" w:rsidRDefault="0099151C" w:rsidP="0099151C">
      <w:pPr>
        <w:pStyle w:val="bpuSponsor"/>
      </w:pPr>
      <w:r>
        <w:t xml:space="preserve">CURRENT VERSION OF TEXT </w:t>
      </w:r>
    </w:p>
    <w:p w:rsidR="0099151C" w:rsidRDefault="0099151C" w:rsidP="0099151C">
      <w:pPr>
        <w:pStyle w:val="bpuNormText"/>
      </w:pPr>
      <w:r>
        <w:tab/>
        <w:t>Substitute as adopted by the Assembly Environment and Solid Waste Committee.</w:t>
      </w:r>
    </w:p>
    <w:p w:rsidR="0099151C" w:rsidRDefault="0099151C" w:rsidP="009915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151C" w:rsidRPr="0099151C" w:rsidRDefault="0099151C" w:rsidP="0099151C"/>
    <w:p w:rsidR="0099151C" w:rsidRPr="0099151C" w:rsidRDefault="0099151C" w:rsidP="0099151C"/>
    <w:p w:rsidR="0099151C" w:rsidRPr="009D38FF" w:rsidRDefault="0099151C" w:rsidP="00F26A20">
      <w:pPr>
        <w:jc w:val="center"/>
        <w:rPr>
          <w:szCs w:val="44"/>
        </w:rPr>
      </w:pPr>
    </w:p>
    <w:p w:rsidR="0099151C" w:rsidRDefault="0099151C" w:rsidP="00833513">
      <w:pPr>
        <w:tabs>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860"/>
          <w:tab w:val="left" w:pos="5477"/>
        </w:tabs>
        <w:ind w:left="-1260" w:firstLine="900"/>
        <w:rPr>
          <w:sz w:val="20"/>
          <w:szCs w:val="20"/>
        </w:rPr>
        <w:sectPr w:rsidR="0099151C" w:rsidSect="0099151C">
          <w:type w:val="continuous"/>
          <w:pgSz w:w="12240" w:h="20160" w:code="5"/>
          <w:pgMar w:top="2160" w:right="2275" w:bottom="1440" w:left="2275" w:header="72" w:footer="720" w:gutter="0"/>
          <w:cols w:space="720"/>
          <w:docGrid w:linePitch="360"/>
        </w:sectPr>
      </w:pPr>
    </w:p>
    <w:p w:rsidR="00453DD3" w:rsidRPr="0030372D" w:rsidRDefault="00453DD3" w:rsidP="00082BAD">
      <w:pPr>
        <w:ind w:left="288" w:hanging="288"/>
        <w:rPr>
          <w:b/>
          <w:smallCaps/>
        </w:rPr>
      </w:pPr>
      <w:r w:rsidRPr="00363DEB">
        <w:rPr>
          <w:rStyle w:val="BillHead"/>
        </w:rPr>
        <w:lastRenderedPageBreak/>
        <w:t>An Act</w:t>
      </w:r>
      <w:r>
        <w:t xml:space="preserve"> </w:t>
      </w:r>
      <w:r w:rsidR="00461A70">
        <w:t>concerning the disproportionate environmental and public health impacts of pollution on overburdened communities</w:t>
      </w:r>
      <w:r w:rsidR="00461A70" w:rsidRPr="00380E7F">
        <w:t>, and supplementing Title 13 of the Revised Statutes.</w:t>
      </w:r>
      <w:r w:rsidR="00461A70">
        <w:t xml:space="preserve">  </w:t>
      </w:r>
    </w:p>
    <w:p w:rsidR="00453DD3" w:rsidRPr="00B36204" w:rsidRDefault="00453DD3" w:rsidP="00453DD3"/>
    <w:p w:rsidR="00453DD3" w:rsidRPr="00B36204" w:rsidRDefault="00453DD3" w:rsidP="00453DD3">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453DD3" w:rsidRDefault="00453DD3" w:rsidP="00453DD3"/>
    <w:p w:rsidR="00461A70" w:rsidRDefault="00461A70" w:rsidP="00461A70">
      <w:pPr>
        <w:spacing w:line="360" w:lineRule="atLeast"/>
      </w:pPr>
      <w:r>
        <w:tab/>
        <w:t>1.</w:t>
      </w:r>
      <w:r>
        <w:tab/>
        <w:t xml:space="preserve">The Legislature finds and declares that all New Jersey residents, regardless of income, race, ethnicity, color, or national origin, have a right to live, work, and recreate in a clean and healthy environment; that, historically, New Jersey’s low-income communities and communities of color have been subject to a disproportionately high number of environmental and public health stressors, including pollution from numerous industrial, commercial, and governmental facilities located in those communities; that, as a result, residents in the State’s overburdened communities have suffered from increased adverse health effects including, but not limited to, asthma, cancer, elevated blood lead levels, cardiovascular disease, and developmental disorders; that children are especially vulnerable to the adverse health effects caused by exposure to pollution, and that such health effects may severely limit a child’s potential for future success; that the adverse effects caused by pollution impede the growth, stability, and long-term well-being of individuals and families living in overburdened communities; that the legacy of siting sources of pollution in overburdened communities continues to pose a threat to the health, well-being, and economic success of the State’s most vulnerable residents; and that it is past time for the State to correct this historical injustice.  </w:t>
      </w:r>
    </w:p>
    <w:p w:rsidR="00461A70" w:rsidRDefault="00461A70" w:rsidP="00461A70">
      <w:pPr>
        <w:spacing w:line="360" w:lineRule="atLeast"/>
      </w:pPr>
      <w:r>
        <w:tab/>
        <w:t xml:space="preserve">The Legislature further finds and declares that no community should bear a disproportionate share of the adverse environmental and public health consequences that accompany the State’s economic growth; that the State’s overburdened communities must have a meaningful opportunity to participate in any decision to allow in such communities certain types of facilities which, by the nature of their activity, have the potential to increase environmental and public health stressors; and that it is in the public interest for the State, where appropriate, to limit the future placement and expansion of such facilities in overburdened communities.  </w:t>
      </w:r>
    </w:p>
    <w:p w:rsidR="00461A70" w:rsidRDefault="00461A70" w:rsidP="00461A70"/>
    <w:p w:rsidR="00461A70" w:rsidRDefault="00461A70" w:rsidP="00461A70">
      <w:r>
        <w:tab/>
        <w:t>2.</w:t>
      </w:r>
      <w:r>
        <w:tab/>
        <w:t xml:space="preserve">As used in this act: </w:t>
      </w:r>
    </w:p>
    <w:p w:rsidR="00461A70" w:rsidRDefault="00461A70" w:rsidP="00461A70">
      <w:r>
        <w:tab/>
        <w:t xml:space="preserve">“Department” means the Department of Environmental Protection.  </w:t>
      </w:r>
    </w:p>
    <w:p w:rsidR="00461A70" w:rsidRPr="00360EA6" w:rsidRDefault="00461A70" w:rsidP="00461A70">
      <w:pPr>
        <w:spacing w:line="360" w:lineRule="atLeast"/>
        <w:rPr>
          <w:color w:val="000000"/>
        </w:rPr>
      </w:pPr>
      <w:r>
        <w:rPr>
          <w:color w:val="000000"/>
        </w:rPr>
        <w:lastRenderedPageBreak/>
        <w:tab/>
      </w:r>
      <w:r w:rsidRPr="00360EA6">
        <w:rPr>
          <w:color w:val="000000"/>
        </w:rPr>
        <w:t>“</w:t>
      </w:r>
      <w:r w:rsidRPr="006E4508">
        <w:rPr>
          <w:color w:val="000000"/>
        </w:rPr>
        <w:t>Environm</w:t>
      </w:r>
      <w:r>
        <w:rPr>
          <w:color w:val="000000"/>
        </w:rPr>
        <w:t xml:space="preserve">ental or public health stressors” means sources of environmental pollution, including, but not limited to, concentrated areas of air pollution, mobile sources of air pollution, contaminated sites, </w:t>
      </w:r>
      <w:r w:rsidRPr="003A2920">
        <w:t>transfer station</w:t>
      </w:r>
      <w:r>
        <w:t>s</w:t>
      </w:r>
      <w:r w:rsidRPr="003A2920">
        <w:t xml:space="preserve"> or other solid waste facilit</w:t>
      </w:r>
      <w:r>
        <w:t>ies</w:t>
      </w:r>
      <w:r w:rsidRPr="003A2920">
        <w:t>, recycling facilit</w:t>
      </w:r>
      <w:r>
        <w:t xml:space="preserve">ies, scrap yards, and </w:t>
      </w:r>
      <w:r>
        <w:rPr>
          <w:color w:val="000000"/>
        </w:rPr>
        <w:t>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w:t>
      </w:r>
      <w:r w:rsidRPr="00D608A1">
        <w:rPr>
          <w:color w:val="000000"/>
        </w:rPr>
        <w:t>.</w:t>
      </w:r>
      <w:r>
        <w:rPr>
          <w:color w:val="000000"/>
        </w:rPr>
        <w:t xml:space="preserve">  </w:t>
      </w:r>
    </w:p>
    <w:p w:rsidR="00461A70" w:rsidRPr="006754DF" w:rsidRDefault="00461A70" w:rsidP="00461A70">
      <w:pPr>
        <w:spacing w:line="360" w:lineRule="atLeast"/>
      </w:pPr>
      <w:r>
        <w:tab/>
      </w:r>
      <w:r w:rsidRPr="003A2920">
        <w:t>“Facility” means any:</w:t>
      </w:r>
      <w:r>
        <w:t xml:space="preserve"> </w:t>
      </w:r>
      <w:r w:rsidRPr="003A2920">
        <w:t xml:space="preserve"> (1) </w:t>
      </w:r>
      <w:r>
        <w:t xml:space="preserve">major source of air pollution; </w:t>
      </w:r>
      <w:r w:rsidRPr="003A2920">
        <w:t>(2) resource recovery facility or incinerator; (3) sludge processing facility, combustor</w:t>
      </w:r>
      <w:r>
        <w:t>,</w:t>
      </w:r>
      <w:r w:rsidRPr="003A2920">
        <w:t xml:space="preserve"> or incinerator; (4) sewage treatment plant with a capacity of more than 50 million gallons per day; (5) transfer station or </w:t>
      </w:r>
      <w:r>
        <w:t>other solid waste facility, or</w:t>
      </w:r>
      <w:r w:rsidRPr="003A2920">
        <w:t xml:space="preserve"> recycling facility intending to receive at least 100 tons of </w:t>
      </w:r>
      <w:r>
        <w:t xml:space="preserve">recyclable </w:t>
      </w:r>
      <w:r w:rsidRPr="003A2920">
        <w:t>material per day; (6) scrap metal facility; (7) landfill, including, but not limited to, a landfill that accepts ash, construction</w:t>
      </w:r>
      <w:r>
        <w:t xml:space="preserve"> </w:t>
      </w:r>
      <w:r w:rsidRPr="003A2920">
        <w:t>or demolition debris, or solid waste; or (8) medical waste incinerator</w:t>
      </w:r>
      <w:r w:rsidR="003D3C54" w:rsidRPr="003D3C54">
        <w:t xml:space="preserve">; except that “facility” </w:t>
      </w:r>
      <w:r w:rsidR="006754DF" w:rsidRPr="006754DF">
        <w:t>shall not include a facility as defined in section 3 of P.L.1989, c.34 (C.13:1E-48.3), or regulated medical waste processing equipment, including a medical waste incinerator, that is attendant to a hospital or university and intended to process self-generated regulated medical waste</w:t>
      </w:r>
      <w:r w:rsidR="003D3C54" w:rsidRPr="006754DF">
        <w:t>.</w:t>
      </w:r>
    </w:p>
    <w:p w:rsidR="00461A70" w:rsidRPr="003A2920" w:rsidRDefault="00461A70" w:rsidP="00461A70">
      <w:pPr>
        <w:spacing w:line="360" w:lineRule="atLeast"/>
      </w:pPr>
      <w:r>
        <w:tab/>
      </w:r>
      <w:r w:rsidRPr="003A2920">
        <w:t xml:space="preserve">“Limited English proficiency” means </w:t>
      </w:r>
      <w:r>
        <w:t xml:space="preserve">that </w:t>
      </w:r>
      <w:r w:rsidRPr="003A2920">
        <w:t xml:space="preserve">a household </w:t>
      </w:r>
      <w:r>
        <w:t>does not have</w:t>
      </w:r>
      <w:r w:rsidRPr="003A2920">
        <w:t xml:space="preserve"> an adult that speaks English “very well” according to the United State</w:t>
      </w:r>
      <w:r>
        <w:t>s</w:t>
      </w:r>
      <w:r w:rsidRPr="003A2920">
        <w:t xml:space="preserve"> Census Bureau.</w:t>
      </w:r>
      <w:r>
        <w:t xml:space="preserve">  </w:t>
      </w:r>
    </w:p>
    <w:p w:rsidR="00461A70" w:rsidRDefault="00461A70" w:rsidP="00461A70">
      <w:pPr>
        <w:spacing w:line="360" w:lineRule="atLeast"/>
      </w:pPr>
      <w:r>
        <w:tab/>
      </w:r>
      <w:r w:rsidRPr="003A2920">
        <w:t xml:space="preserve">“Low-income household” means </w:t>
      </w:r>
      <w:r>
        <w:t>a</w:t>
      </w:r>
      <w:r w:rsidRPr="003A2920">
        <w:t xml:space="preserve"> household that is at or below twice the poverty threshold as</w:t>
      </w:r>
      <w:r>
        <w:t xml:space="preserve"> that threshold is</w:t>
      </w:r>
      <w:r w:rsidRPr="003A2920">
        <w:t xml:space="preserve"> determined annually </w:t>
      </w:r>
      <w:r>
        <w:t>by</w:t>
      </w:r>
      <w:r w:rsidRPr="003A2920">
        <w:t xml:space="preserve"> the United State</w:t>
      </w:r>
      <w:r>
        <w:t>s</w:t>
      </w:r>
      <w:r w:rsidRPr="003A2920">
        <w:t xml:space="preserve"> Census Bureau.</w:t>
      </w:r>
      <w:r>
        <w:t xml:space="preserve">  </w:t>
      </w:r>
    </w:p>
    <w:p w:rsidR="00461A70" w:rsidRPr="003D3C54" w:rsidRDefault="00461A70" w:rsidP="00461A70">
      <w:pPr>
        <w:spacing w:line="360" w:lineRule="atLeast"/>
      </w:pPr>
      <w:r>
        <w:tab/>
        <w:t xml:space="preserve">“Major source” means a major source of air pollution </w:t>
      </w:r>
      <w:r w:rsidRPr="003A2920">
        <w:t>as defined by the federal “Clean Ai</w:t>
      </w:r>
      <w:r>
        <w:t>r Act,” 42 U.S.C. s.7401 et seq., or in rules and regulations adopted by the department pursuant to the “Air Pollution Control Act,” P.L.1954, c.212 (C.26:2C-1 et seq.)</w:t>
      </w:r>
      <w:r w:rsidR="003D3C54">
        <w:t xml:space="preserve"> </w:t>
      </w:r>
      <w:r w:rsidR="003D3C54" w:rsidRPr="003D3C54">
        <w:t>or which directly emits, or has the potential to emit, one hundred tons per year or more of any air pollutant, or other applicable criteria set forth in the federal “Clean Air Act,” 42 U.S.C. s.7401 et seq.</w:t>
      </w:r>
    </w:p>
    <w:p w:rsidR="00461A70" w:rsidRPr="003A2920" w:rsidRDefault="00461A70" w:rsidP="00461A70">
      <w:pPr>
        <w:spacing w:line="360" w:lineRule="atLeast"/>
      </w:pPr>
      <w:r w:rsidRPr="003D3C54">
        <w:tab/>
        <w:t>“Overburdened community” means any census bl</w:t>
      </w:r>
      <w:r w:rsidRPr="00296F3E">
        <w:t>ock group, as determined in accordance with the most recent United States Census, in which</w:t>
      </w:r>
      <w:r>
        <w:t>:  (1)</w:t>
      </w:r>
      <w:r w:rsidRPr="00296F3E">
        <w:t xml:space="preserve"> at least 35 percent</w:t>
      </w:r>
      <w:r w:rsidRPr="00AA6D0A">
        <w:t xml:space="preserve"> </w:t>
      </w:r>
      <w:r w:rsidRPr="00296F3E">
        <w:t>of the households qualify as low-income households</w:t>
      </w:r>
      <w:r>
        <w:t>;</w:t>
      </w:r>
      <w:r w:rsidRPr="00AA6D0A">
        <w:t xml:space="preserve"> (</w:t>
      </w:r>
      <w:r>
        <w:t>2</w:t>
      </w:r>
      <w:r w:rsidRPr="00AA6D0A">
        <w:t>) at least 40 percent</w:t>
      </w:r>
      <w:r w:rsidRPr="00EA6C26">
        <w:t xml:space="preserve"> of the residents identify as </w:t>
      </w:r>
      <w:r w:rsidRPr="00296F3E">
        <w:t xml:space="preserve">minority or as members of a </w:t>
      </w:r>
      <w:r>
        <w:t>S</w:t>
      </w:r>
      <w:r w:rsidRPr="00296F3E">
        <w:t>tate recognized tribal community; or (</w:t>
      </w:r>
      <w:r>
        <w:t>3</w:t>
      </w:r>
      <w:r w:rsidRPr="00296F3E">
        <w:t>) at least 40 percent of the households have limited English proficiency.</w:t>
      </w:r>
      <w:r>
        <w:t xml:space="preserve">  </w:t>
      </w:r>
    </w:p>
    <w:p w:rsidR="003D3C54" w:rsidRPr="00515048" w:rsidRDefault="00461A70" w:rsidP="003D3C54">
      <w:pPr>
        <w:spacing w:line="360" w:lineRule="atLeast"/>
      </w:pPr>
      <w:r>
        <w:lastRenderedPageBreak/>
        <w:tab/>
      </w:r>
      <w:r w:rsidRPr="003A2920">
        <w:t>“Permit” means any individual permit, registration</w:t>
      </w:r>
      <w:r>
        <w:t xml:space="preserve">, </w:t>
      </w:r>
      <w:r w:rsidRPr="003A2920">
        <w:t xml:space="preserve">or license issued by the </w:t>
      </w:r>
      <w:r>
        <w:t>department</w:t>
      </w:r>
      <w:r w:rsidRPr="003A2920">
        <w:t xml:space="preserve"> </w:t>
      </w:r>
      <w:r>
        <w:t xml:space="preserve">to a facility </w:t>
      </w:r>
      <w:r w:rsidRPr="003A2920">
        <w:t xml:space="preserve">establishing the regulatory and management requirements for a regulated activity </w:t>
      </w:r>
      <w:r>
        <w:t>under</w:t>
      </w:r>
      <w:r w:rsidRPr="003A2920">
        <w:t xml:space="preserve"> the following State laws:</w:t>
      </w:r>
      <w:r>
        <w:t xml:space="preserve">  </w:t>
      </w:r>
      <w:r w:rsidRPr="003A2920">
        <w:t>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w:t>
      </w:r>
      <w:r>
        <w:t> </w:t>
      </w:r>
      <w:r w:rsidRPr="003A2920">
        <w:t>et</w:t>
      </w:r>
      <w:r>
        <w:t> </w:t>
      </w:r>
      <w:r w:rsidRPr="003A2920">
        <w:t>al.);</w:t>
      </w:r>
      <w:r>
        <w:t> </w:t>
      </w:r>
      <w:r w:rsidRPr="003A2920">
        <w:t>the “Pesticide Control Act of 1971,” P.L.1</w:t>
      </w:r>
      <w:r>
        <w:t>971, c.176 (C.13:1F-1 et seq.);</w:t>
      </w:r>
      <w:r w:rsidRPr="003A2920">
        <w:t xml:space="preserve"> “The Wetlands Act of 1970,” P.L.1970, c.272 (C.13:9A-1 et seq.); the “Freshwater Wetlands Protection Act,” P.L.1987, c.156 (C.13:9B-1 et al.); the “Coastal Area Facility Review Act,” P.L.1973, c.185 (C.13:19-1 et seq.); the “Highlands Water Protection and Planning Act,” P.L.2004, c.120 (C.13:20-1</w:t>
      </w:r>
      <w:r>
        <w:t> </w:t>
      </w:r>
      <w:r w:rsidRPr="003A2920">
        <w:t>et</w:t>
      </w:r>
      <w:r>
        <w:t> </w:t>
      </w:r>
      <w:r w:rsidRPr="003A2920">
        <w:t>seq.),</w:t>
      </w:r>
      <w:r>
        <w:t> </w:t>
      </w:r>
      <w:r w:rsidRPr="003A2920">
        <w:t>the “Air Pollution Control Act (1954),” P.L.1954, c.212 (C.26:2C-1 et seq.); the “Water Supply Management Act,” P.L.1981, c.262 (C.58:1A-1 et al.); P.L.1947, c.377 (C.58:4A-5</w:t>
      </w:r>
      <w:r>
        <w:t> </w:t>
      </w:r>
      <w:r w:rsidRPr="003A2920">
        <w:t>et</w:t>
      </w:r>
      <w:r>
        <w:t> </w:t>
      </w:r>
      <w:r w:rsidRPr="003A2920">
        <w:t>seq.);</w:t>
      </w:r>
      <w:r>
        <w:t> </w:t>
      </w:r>
      <w:r w:rsidRPr="003A2920">
        <w:t>the “Water Pollution Control Act,” P.L.1977, c.74 (C.58:10A-1 et seq.); P.L.1986,</w:t>
      </w:r>
      <w:r>
        <w:t xml:space="preserve"> </w:t>
      </w:r>
      <w:r w:rsidRPr="003A2920">
        <w:t>c.102</w:t>
      </w:r>
      <w:r>
        <w:t xml:space="preserve"> </w:t>
      </w:r>
      <w:r w:rsidRPr="003A2920">
        <w:t>(C.58:10A-21</w:t>
      </w:r>
      <w:r>
        <w:t xml:space="preserve"> </w:t>
      </w:r>
      <w:r w:rsidRPr="003A2920">
        <w:t>et</w:t>
      </w:r>
      <w:r>
        <w:t xml:space="preserve"> seq.);</w:t>
      </w:r>
      <w:r w:rsidRPr="003A2920">
        <w:t xml:space="preserve"> </w:t>
      </w:r>
      <w:r w:rsidR="003D3C54">
        <w:t xml:space="preserve">or </w:t>
      </w:r>
      <w:r w:rsidRPr="003A2920">
        <w:t>the “Flood Hazard Area Control Act,” P.L.1962, c.19 (C.58:16A-50</w:t>
      </w:r>
      <w:r>
        <w:t> </w:t>
      </w:r>
      <w:r w:rsidRPr="003A2920">
        <w:t>et</w:t>
      </w:r>
      <w:r>
        <w:t> </w:t>
      </w:r>
      <w:r w:rsidR="003D3C54">
        <w:t>seq</w:t>
      </w:r>
      <w:r w:rsidR="003D3C54" w:rsidRPr="006754DF">
        <w:t>.); except that “permit” shall not include any authorization or approval nec</w:t>
      </w:r>
      <w:r w:rsidR="00D97FCC">
        <w:t xml:space="preserve">essary to </w:t>
      </w:r>
      <w:r w:rsidR="00D97FCC" w:rsidRPr="00515048">
        <w:t xml:space="preserve">perform a remediation, as </w:t>
      </w:r>
      <w:r w:rsidR="00515048" w:rsidRPr="00515048">
        <w:t>defined pursuant to section 23 of P.L.1993, c.139 (C.58:10B-1)</w:t>
      </w:r>
      <w:r w:rsidR="00515048" w:rsidRPr="00515048">
        <w:rPr>
          <w:bCs/>
        </w:rPr>
        <w:t>,</w:t>
      </w:r>
      <w:r w:rsidR="006754DF" w:rsidRPr="00515048">
        <w:rPr>
          <w:bCs/>
        </w:rPr>
        <w:t xml:space="preserve"> or any authorization or approval required for a minor modification of a facility’s major source permit for activities or improvements that do not increase emissions.</w:t>
      </w:r>
    </w:p>
    <w:p w:rsidR="00461A70" w:rsidRPr="003A2920" w:rsidRDefault="00461A70" w:rsidP="00461A70">
      <w:pPr>
        <w:spacing w:line="360" w:lineRule="atLeast"/>
      </w:pPr>
    </w:p>
    <w:p w:rsidR="00461A70" w:rsidRPr="003A2920" w:rsidRDefault="00461A70" w:rsidP="00461A70">
      <w:pPr>
        <w:spacing w:line="360" w:lineRule="atLeast"/>
      </w:pPr>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461A70" w:rsidRPr="003A2920" w:rsidRDefault="00461A70" w:rsidP="00461A70">
      <w:pPr>
        <w:spacing w:line="360" w:lineRule="atLeast"/>
      </w:pPr>
    </w:p>
    <w:p w:rsidR="002B1C70" w:rsidRDefault="002B1C70" w:rsidP="002B1C70">
      <w:pPr>
        <w:spacing w:line="360" w:lineRule="atLeast"/>
      </w:pPr>
      <w:r>
        <w:tab/>
        <w:t>4.</w:t>
      </w:r>
      <w:r>
        <w:tab/>
        <w:t xml:space="preserve">a.  Beginning </w:t>
      </w:r>
      <w:r w:rsidRPr="002B1C70">
        <w:t>immediately upon the adoption of the rules and regulations required pursuant to section 5</w:t>
      </w:r>
      <w:r>
        <w:t xml:space="preserve"> of this act, the department shall not consider complete for review any application for a permit for a new facility or for the expansion of an existing facility, or any application for the renewal of an existing facility’s major source permit, if the facility is located, or proposed to be located, in whole or in part, in an overburdened community, unless the permit applicant first: </w:t>
      </w:r>
    </w:p>
    <w:p w:rsidR="002B1C70" w:rsidRDefault="002B1C70" w:rsidP="002B1C70">
      <w:pPr>
        <w:spacing w:line="360" w:lineRule="atLeast"/>
      </w:pPr>
      <w:r>
        <w:lastRenderedPageBreak/>
        <w:tab/>
        <w:t>(1)</w:t>
      </w:r>
      <w:r>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2B1C70" w:rsidRDefault="002B1C70" w:rsidP="002B1C70">
      <w:pPr>
        <w:spacing w:line="360" w:lineRule="atLeast"/>
      </w:pPr>
      <w:r>
        <w:tab/>
        <w:t>(2)</w:t>
      </w:r>
      <w:r>
        <w:tab/>
        <w:t xml:space="preserve">Transmits the environmental justice impact statement required to be prepared pursuant to paragraph (1) of this subsection, 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2B1C70" w:rsidRDefault="002B1C70" w:rsidP="002B1C70">
      <w:pPr>
        <w:spacing w:line="360" w:lineRule="atLeast"/>
      </w:pPr>
      <w:r>
        <w:tab/>
        <w:t>(3)</w:t>
      </w:r>
      <w:r>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applicable, and the potential environmental and public health stressors associated with the facility.  The permit applicant shall accept written and oral comments from any interested party, and provided an opportunity </w:t>
      </w:r>
      <w:r>
        <w:lastRenderedPageBreak/>
        <w:t xml:space="preserve">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2B1C70" w:rsidRDefault="002B1C70" w:rsidP="002B1C70">
      <w:pPr>
        <w:spacing w:line="360" w:lineRule="atLeast"/>
      </w:pPr>
      <w:r>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w:t>
      </w:r>
    </w:p>
    <w:p w:rsidR="002B1C70" w:rsidRDefault="002B1C70" w:rsidP="00461F56">
      <w:pPr>
        <w:spacing w:line="360" w:lineRule="atLeast"/>
      </w:pPr>
      <w:r>
        <w:tab/>
        <w:t>b.</w:t>
      </w:r>
      <w:r>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hearing held pursuant to paragraph (3) of subsection a. of this subsection.  </w:t>
      </w:r>
    </w:p>
    <w:p w:rsidR="006754DF" w:rsidRPr="006754DF" w:rsidRDefault="002B1C70" w:rsidP="00461F56">
      <w:pPr>
        <w:spacing w:line="360" w:lineRule="atLeast"/>
      </w:pPr>
      <w:bookmarkStart w:id="2" w:name="_Hlk13759916"/>
      <w:r>
        <w:tab/>
        <w:t>c.</w:t>
      </w:r>
      <w:r>
        <w:tab/>
        <w:t>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 upon a finding that approval of the permit,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w:t>
      </w:r>
      <w:r w:rsidRPr="003C2939">
        <w:t>ation, or guidance</w:t>
      </w:r>
      <w:r w:rsidR="006754DF">
        <w:t xml:space="preserve"> </w:t>
      </w:r>
      <w:r w:rsidR="006754DF" w:rsidRPr="006754DF">
        <w:t>adopted or issued pursuant to section 5 of this act, except that where the department determines that a new or expanded facility will serve a compelling public interest in the community where it is to be located, the department may grant a permit that imposes conditions on the construction and operation of the facility to protect public health.</w:t>
      </w:r>
    </w:p>
    <w:p w:rsidR="003C2939" w:rsidRPr="006754DF" w:rsidRDefault="006754DF" w:rsidP="00461F56">
      <w:pPr>
        <w:spacing w:line="360" w:lineRule="atLeast"/>
      </w:pPr>
      <w:r w:rsidRPr="006754DF">
        <w:tab/>
        <w:t xml:space="preserve">d.  Notwithstanding the provisions of any other law, or rule or regulation adopted pursuant thereto, to the contrary, the department </w:t>
      </w:r>
      <w:r w:rsidRPr="006754DF">
        <w:lastRenderedPageBreak/>
        <w:t>may, after review of the environmental justice impact statement prepared pursuant to paragraph (1) of subsection a. of this section and any other relevant information, including testimony and written comments received at the public hearing, apply conditions to a permit for the expansion of an existing facility, or the renewal of an existing facil</w:t>
      </w:r>
      <w:r w:rsidR="00D97FCC">
        <w:t>ity’s major source permit, concerning t</w:t>
      </w:r>
      <w:r w:rsidRPr="006754DF">
        <w:t>he construction and operation of the facility to protect public health,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w:t>
      </w:r>
    </w:p>
    <w:p w:rsidR="002B1C70" w:rsidRDefault="002B1C70" w:rsidP="00461F56">
      <w:pPr>
        <w:spacing w:line="360" w:lineRule="atLeast"/>
      </w:pPr>
      <w:r>
        <w:tab/>
      </w:r>
      <w:r>
        <w:rPr>
          <w:u w:val="single"/>
        </w:rPr>
        <w:t>e.</w:t>
      </w:r>
      <w:r>
        <w:t xml:space="preserve">  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2"/>
    <w:p w:rsidR="002B1C70" w:rsidRDefault="002B1C70" w:rsidP="00461F56">
      <w:pPr>
        <w:spacing w:line="360" w:lineRule="atLeast"/>
      </w:pPr>
      <w:r>
        <w:tab/>
      </w:r>
      <w:r w:rsidRPr="002B1C70">
        <w:t>f.</w:t>
      </w:r>
      <w:r>
        <w:t xml:space="preserve">  In addition to any other fee authorized by law, rule, or regulation, the department shall assess each permit applicant a reasonable fee in order to cover the department’s costs associated with the implementation of this act, including costs to provide technical assistance to permit applicants and overburdened communities as needed to comply with this act. </w:t>
      </w:r>
    </w:p>
    <w:p w:rsidR="002B1C70" w:rsidRDefault="002B1C70" w:rsidP="00461F56">
      <w:pPr>
        <w:spacing w:line="360" w:lineRule="atLeast"/>
      </w:pPr>
    </w:p>
    <w:p w:rsidR="00461A70" w:rsidRDefault="00461A70" w:rsidP="00461F56">
      <w:pPr>
        <w:spacing w:line="360" w:lineRule="atLeast"/>
      </w:pPr>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t> </w:t>
      </w:r>
      <w:r w:rsidRPr="003A2920">
        <w:t>et</w:t>
      </w:r>
      <w:r>
        <w:t> </w:t>
      </w:r>
      <w:r w:rsidRPr="003A2920">
        <w:t>seq.)</w:t>
      </w:r>
      <w:r>
        <w:t> </w:t>
      </w:r>
      <w:r w:rsidRPr="003A2920">
        <w:t>rules and regulations to implement the provisions of this act.</w:t>
      </w:r>
    </w:p>
    <w:p w:rsidR="00461A70" w:rsidRPr="003A2920" w:rsidRDefault="00461A70" w:rsidP="00461F56">
      <w:pPr>
        <w:spacing w:line="360" w:lineRule="atLeast"/>
      </w:pPr>
      <w:r>
        <w:tab/>
        <w:t>b.</w:t>
      </w:r>
      <w:r>
        <w:tab/>
        <w:t xml:space="preserve">The department may issue a technical guidance for compliance with this act, which the department shall publish on its Internet website.  </w:t>
      </w:r>
    </w:p>
    <w:p w:rsidR="00461A70" w:rsidRPr="003A2920" w:rsidRDefault="00461A70" w:rsidP="00461A70">
      <w:pPr>
        <w:spacing w:line="360" w:lineRule="atLeast"/>
      </w:pPr>
    </w:p>
    <w:p w:rsidR="00461A70" w:rsidRDefault="00461A70" w:rsidP="00DE3498">
      <w:pPr>
        <w:spacing w:line="360" w:lineRule="atLeast"/>
      </w:pPr>
      <w:r>
        <w:tab/>
        <w:t>6</w:t>
      </w:r>
      <w:r w:rsidRPr="003A2920">
        <w:t>.</w:t>
      </w:r>
      <w:r>
        <w:tab/>
      </w:r>
      <w:r w:rsidRPr="003A2920">
        <w:t>This act shall take effect</w:t>
      </w:r>
      <w:r>
        <w:t xml:space="preserve"> </w:t>
      </w:r>
      <w:r w:rsidRPr="003A2920">
        <w:t>immediately.</w:t>
      </w:r>
      <w:r>
        <w:t xml:space="preserve"> </w:t>
      </w:r>
    </w:p>
    <w:sectPr w:rsidR="00461A70" w:rsidSect="00CB04FD">
      <w:headerReference w:type="first" r:id="rId13"/>
      <w:footerReference w:type="first" r:id="rId14"/>
      <w:pgSz w:w="12240" w:h="20160" w:code="5"/>
      <w:pgMar w:top="1440" w:right="2520" w:bottom="1800" w:left="2880" w:header="810"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B9F" w:rsidRDefault="004D2B9F">
      <w:r>
        <w:separator/>
      </w:r>
    </w:p>
  </w:endnote>
  <w:endnote w:type="continuationSeparator" w:id="0">
    <w:p w:rsidR="004D2B9F" w:rsidRDefault="004D2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366" w:rsidRDefault="00AC5DD3" w:rsidP="00AC5DD3">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894" w:rsidRPr="00921C91" w:rsidRDefault="001B28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894" w:rsidRPr="00921C91" w:rsidRDefault="001B2894">
    <w:pPr>
      <w:pStyle w:val="Footer"/>
      <w:rPr>
        <w:szCs w:val="18"/>
      </w:rPr>
    </w:pPr>
  </w:p>
  <w:p w:rsidR="001B2894" w:rsidRPr="00921C91" w:rsidRDefault="001B28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2894" w:rsidRDefault="001B2894">
    <w:pPr>
      <w:pStyle w:val="Footer"/>
    </w:pPr>
  </w:p>
  <w:p w:rsidR="0099151C" w:rsidRDefault="00991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B9F" w:rsidRDefault="004D2B9F">
      <w:r>
        <w:separator/>
      </w:r>
    </w:p>
  </w:footnote>
  <w:footnote w:type="continuationSeparator" w:id="0">
    <w:p w:rsidR="004D2B9F" w:rsidRDefault="004D2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9151C" w:rsidRDefault="0099151C" w:rsidP="0099151C">
    <w:pPr>
      <w:pStyle w:val="bpuHeadSpon"/>
    </w:pPr>
    <w:r>
      <w:t xml:space="preserve">ACS for </w:t>
    </w:r>
    <w:r w:rsidRPr="0099151C">
      <w:rPr>
        <w:rStyle w:val="bpuHeadSponChar"/>
      </w:rPr>
      <w:t>A2212</w:t>
    </w:r>
    <w:r>
      <w:t xml:space="preserve"> MCKEON, VAINIERI HUTTLE</w:t>
    </w:r>
  </w:p>
  <w:p w:rsidR="0099151C" w:rsidRDefault="0099151C" w:rsidP="0099151C">
    <w:pPr>
      <w:pStyle w:val="bpuHeadSpon"/>
    </w:pPr>
    <w:r>
      <w:fldChar w:fldCharType="begin"/>
    </w:r>
    <w:r>
      <w:instrText xml:space="preserve"> PAGE  \* MERGEFORMAT </w:instrText>
    </w:r>
    <w:r>
      <w:fldChar w:fldCharType="separate"/>
    </w:r>
    <w:r w:rsidR="00767089">
      <w:rPr>
        <w:noProof/>
      </w:rPr>
      <w:t>7</w:t>
    </w:r>
    <w:r>
      <w:fldChar w:fldCharType="end"/>
    </w:r>
  </w:p>
  <w:p w:rsidR="0099151C" w:rsidRDefault="0099151C" w:rsidP="009915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51C" w:rsidRDefault="0099151C">
    <w:pPr>
      <w:pStyle w:val="Header"/>
    </w:pPr>
  </w:p>
  <w:p w:rsidR="0099151C" w:rsidRDefault="0099151C" w:rsidP="0099151C">
    <w:pPr>
      <w:pStyle w:val="bpuHeadSpon"/>
    </w:pPr>
    <w:r>
      <w:t xml:space="preserve">ACS for </w:t>
    </w:r>
    <w:r w:rsidRPr="0099151C">
      <w:rPr>
        <w:rStyle w:val="bpuHeadSponChar"/>
      </w:rPr>
      <w:t>A2212</w:t>
    </w:r>
    <w:r>
      <w:t xml:space="preserve"> MCKEON, VAINIERI HUTTLE</w:t>
    </w:r>
  </w:p>
  <w:p w:rsidR="0099151C" w:rsidRDefault="0099151C" w:rsidP="0099151C">
    <w:pPr>
      <w:pStyle w:val="bpuHeadSpon"/>
    </w:pPr>
    <w:r>
      <w:fldChar w:fldCharType="begin"/>
    </w:r>
    <w:r>
      <w:instrText xml:space="preserve"> PAGE  \* MERGEFORMAT </w:instrText>
    </w:r>
    <w:r>
      <w:fldChar w:fldCharType="separate"/>
    </w:r>
    <w:r w:rsidR="00767089">
      <w:rPr>
        <w:noProof/>
      </w:rPr>
      <w:t>2</w:t>
    </w:r>
    <w:r>
      <w:fldChar w:fldCharType="end"/>
    </w:r>
  </w:p>
  <w:p w:rsidR="00893422" w:rsidRDefault="00893422" w:rsidP="00991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9F"/>
    <w:rsid w:val="00006580"/>
    <w:rsid w:val="00023412"/>
    <w:rsid w:val="000314D2"/>
    <w:rsid w:val="0003458B"/>
    <w:rsid w:val="0004229A"/>
    <w:rsid w:val="000616BF"/>
    <w:rsid w:val="00062B9A"/>
    <w:rsid w:val="000673FE"/>
    <w:rsid w:val="0007001B"/>
    <w:rsid w:val="00071473"/>
    <w:rsid w:val="000717ED"/>
    <w:rsid w:val="00082BAD"/>
    <w:rsid w:val="00083AE0"/>
    <w:rsid w:val="00085170"/>
    <w:rsid w:val="00087BBA"/>
    <w:rsid w:val="000951B4"/>
    <w:rsid w:val="000A7385"/>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4632"/>
    <w:rsid w:val="00190AF3"/>
    <w:rsid w:val="00191373"/>
    <w:rsid w:val="001955DC"/>
    <w:rsid w:val="001A113B"/>
    <w:rsid w:val="001A142D"/>
    <w:rsid w:val="001A54D9"/>
    <w:rsid w:val="001B115A"/>
    <w:rsid w:val="001B1571"/>
    <w:rsid w:val="001B1696"/>
    <w:rsid w:val="001B2154"/>
    <w:rsid w:val="001B2894"/>
    <w:rsid w:val="001B767E"/>
    <w:rsid w:val="001C02F2"/>
    <w:rsid w:val="001C185C"/>
    <w:rsid w:val="001D1D54"/>
    <w:rsid w:val="001E4BFF"/>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865B7"/>
    <w:rsid w:val="00291F37"/>
    <w:rsid w:val="00297F84"/>
    <w:rsid w:val="002A050C"/>
    <w:rsid w:val="002A2CCF"/>
    <w:rsid w:val="002B0075"/>
    <w:rsid w:val="002B1C7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3EAC"/>
    <w:rsid w:val="00354F58"/>
    <w:rsid w:val="003559CD"/>
    <w:rsid w:val="003562E8"/>
    <w:rsid w:val="003763FC"/>
    <w:rsid w:val="00384329"/>
    <w:rsid w:val="00386CB2"/>
    <w:rsid w:val="00396AFE"/>
    <w:rsid w:val="003A6E5F"/>
    <w:rsid w:val="003C2939"/>
    <w:rsid w:val="003C2A08"/>
    <w:rsid w:val="003C2EC6"/>
    <w:rsid w:val="003C523C"/>
    <w:rsid w:val="003D3C54"/>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3DD3"/>
    <w:rsid w:val="0045474C"/>
    <w:rsid w:val="00460C64"/>
    <w:rsid w:val="00461A70"/>
    <w:rsid w:val="00461F56"/>
    <w:rsid w:val="0046437E"/>
    <w:rsid w:val="004668EB"/>
    <w:rsid w:val="00473246"/>
    <w:rsid w:val="00481378"/>
    <w:rsid w:val="00485935"/>
    <w:rsid w:val="00487F71"/>
    <w:rsid w:val="00490C5E"/>
    <w:rsid w:val="00491678"/>
    <w:rsid w:val="00496286"/>
    <w:rsid w:val="004B3FAA"/>
    <w:rsid w:val="004B6C42"/>
    <w:rsid w:val="004B7390"/>
    <w:rsid w:val="004C1DF0"/>
    <w:rsid w:val="004C7050"/>
    <w:rsid w:val="004D05C9"/>
    <w:rsid w:val="004D2B9F"/>
    <w:rsid w:val="004D7EAA"/>
    <w:rsid w:val="004E3E31"/>
    <w:rsid w:val="004F4219"/>
    <w:rsid w:val="005018D0"/>
    <w:rsid w:val="00504CFB"/>
    <w:rsid w:val="00512003"/>
    <w:rsid w:val="00515048"/>
    <w:rsid w:val="0051560D"/>
    <w:rsid w:val="005168CB"/>
    <w:rsid w:val="00532631"/>
    <w:rsid w:val="00534D1B"/>
    <w:rsid w:val="0053795A"/>
    <w:rsid w:val="00547D98"/>
    <w:rsid w:val="0055293D"/>
    <w:rsid w:val="0056218B"/>
    <w:rsid w:val="00563D0D"/>
    <w:rsid w:val="00565390"/>
    <w:rsid w:val="005660DA"/>
    <w:rsid w:val="00572F14"/>
    <w:rsid w:val="00575224"/>
    <w:rsid w:val="00576A7A"/>
    <w:rsid w:val="00580B81"/>
    <w:rsid w:val="005839BB"/>
    <w:rsid w:val="00583DFF"/>
    <w:rsid w:val="0058633F"/>
    <w:rsid w:val="005908D6"/>
    <w:rsid w:val="00593A9A"/>
    <w:rsid w:val="00597CB9"/>
    <w:rsid w:val="005A066A"/>
    <w:rsid w:val="005A28E6"/>
    <w:rsid w:val="005A7F2F"/>
    <w:rsid w:val="005C15B3"/>
    <w:rsid w:val="005D2386"/>
    <w:rsid w:val="005E2ECF"/>
    <w:rsid w:val="005E5A34"/>
    <w:rsid w:val="005E7D1E"/>
    <w:rsid w:val="005F1DC3"/>
    <w:rsid w:val="005F6A5D"/>
    <w:rsid w:val="00611A4F"/>
    <w:rsid w:val="00625646"/>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4DF"/>
    <w:rsid w:val="00681C25"/>
    <w:rsid w:val="00685E01"/>
    <w:rsid w:val="00686BE9"/>
    <w:rsid w:val="00687F79"/>
    <w:rsid w:val="006A7D4E"/>
    <w:rsid w:val="006B2994"/>
    <w:rsid w:val="006C06B7"/>
    <w:rsid w:val="006C2ADA"/>
    <w:rsid w:val="006D1C32"/>
    <w:rsid w:val="006D505A"/>
    <w:rsid w:val="006E56BD"/>
    <w:rsid w:val="006F3D55"/>
    <w:rsid w:val="0070195E"/>
    <w:rsid w:val="00702FC4"/>
    <w:rsid w:val="00706469"/>
    <w:rsid w:val="00712342"/>
    <w:rsid w:val="00712FF3"/>
    <w:rsid w:val="00715E0D"/>
    <w:rsid w:val="007176BF"/>
    <w:rsid w:val="00720465"/>
    <w:rsid w:val="007265E9"/>
    <w:rsid w:val="00727C78"/>
    <w:rsid w:val="00730C2A"/>
    <w:rsid w:val="0074048B"/>
    <w:rsid w:val="00743335"/>
    <w:rsid w:val="00750BC6"/>
    <w:rsid w:val="00752E73"/>
    <w:rsid w:val="0075417B"/>
    <w:rsid w:val="00754655"/>
    <w:rsid w:val="00755537"/>
    <w:rsid w:val="0075607B"/>
    <w:rsid w:val="0076332F"/>
    <w:rsid w:val="00763CCB"/>
    <w:rsid w:val="00767089"/>
    <w:rsid w:val="00767DB5"/>
    <w:rsid w:val="0077058C"/>
    <w:rsid w:val="00771617"/>
    <w:rsid w:val="00776139"/>
    <w:rsid w:val="00780987"/>
    <w:rsid w:val="0078353A"/>
    <w:rsid w:val="007908A3"/>
    <w:rsid w:val="00793A4D"/>
    <w:rsid w:val="007A5959"/>
    <w:rsid w:val="007A6B78"/>
    <w:rsid w:val="007B25F4"/>
    <w:rsid w:val="007B58BF"/>
    <w:rsid w:val="007C0F65"/>
    <w:rsid w:val="007D260A"/>
    <w:rsid w:val="007D4F1A"/>
    <w:rsid w:val="007D55BE"/>
    <w:rsid w:val="007D7467"/>
    <w:rsid w:val="007E1527"/>
    <w:rsid w:val="007E391B"/>
    <w:rsid w:val="007E3A71"/>
    <w:rsid w:val="007E5ECB"/>
    <w:rsid w:val="007E7B98"/>
    <w:rsid w:val="007F2226"/>
    <w:rsid w:val="00807E77"/>
    <w:rsid w:val="00813C2E"/>
    <w:rsid w:val="00814801"/>
    <w:rsid w:val="0081539B"/>
    <w:rsid w:val="0081598C"/>
    <w:rsid w:val="00817E6B"/>
    <w:rsid w:val="00824F1A"/>
    <w:rsid w:val="00831907"/>
    <w:rsid w:val="0083326E"/>
    <w:rsid w:val="00833513"/>
    <w:rsid w:val="00835F86"/>
    <w:rsid w:val="0086137F"/>
    <w:rsid w:val="00866C23"/>
    <w:rsid w:val="00873B0B"/>
    <w:rsid w:val="00890F76"/>
    <w:rsid w:val="00892358"/>
    <w:rsid w:val="00892F39"/>
    <w:rsid w:val="00893422"/>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37E"/>
    <w:rsid w:val="00913663"/>
    <w:rsid w:val="0091403D"/>
    <w:rsid w:val="009203BF"/>
    <w:rsid w:val="00924E1B"/>
    <w:rsid w:val="00925842"/>
    <w:rsid w:val="00927765"/>
    <w:rsid w:val="00932DF2"/>
    <w:rsid w:val="00932EFA"/>
    <w:rsid w:val="00934D0B"/>
    <w:rsid w:val="00936E1D"/>
    <w:rsid w:val="00941DC8"/>
    <w:rsid w:val="00947406"/>
    <w:rsid w:val="00955860"/>
    <w:rsid w:val="0096556B"/>
    <w:rsid w:val="00967195"/>
    <w:rsid w:val="00977A01"/>
    <w:rsid w:val="009825E5"/>
    <w:rsid w:val="00983972"/>
    <w:rsid w:val="00987E27"/>
    <w:rsid w:val="0099151C"/>
    <w:rsid w:val="00992BA2"/>
    <w:rsid w:val="009961A8"/>
    <w:rsid w:val="00996289"/>
    <w:rsid w:val="009A56EF"/>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28A"/>
    <w:rsid w:val="00A216BD"/>
    <w:rsid w:val="00A24283"/>
    <w:rsid w:val="00A26299"/>
    <w:rsid w:val="00A31168"/>
    <w:rsid w:val="00A34D48"/>
    <w:rsid w:val="00A375BA"/>
    <w:rsid w:val="00A379C2"/>
    <w:rsid w:val="00A45822"/>
    <w:rsid w:val="00A47997"/>
    <w:rsid w:val="00A532B8"/>
    <w:rsid w:val="00A541A8"/>
    <w:rsid w:val="00A54639"/>
    <w:rsid w:val="00A56428"/>
    <w:rsid w:val="00A64456"/>
    <w:rsid w:val="00A70190"/>
    <w:rsid w:val="00A72262"/>
    <w:rsid w:val="00A852A2"/>
    <w:rsid w:val="00A92F39"/>
    <w:rsid w:val="00A976BE"/>
    <w:rsid w:val="00AA163D"/>
    <w:rsid w:val="00AA5E04"/>
    <w:rsid w:val="00AB08F7"/>
    <w:rsid w:val="00AB12AF"/>
    <w:rsid w:val="00AC08AD"/>
    <w:rsid w:val="00AC17EB"/>
    <w:rsid w:val="00AC2F01"/>
    <w:rsid w:val="00AC3BD3"/>
    <w:rsid w:val="00AC5D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703D"/>
    <w:rsid w:val="00B411B5"/>
    <w:rsid w:val="00B43056"/>
    <w:rsid w:val="00B43E12"/>
    <w:rsid w:val="00B45111"/>
    <w:rsid w:val="00B52E90"/>
    <w:rsid w:val="00B567B5"/>
    <w:rsid w:val="00B66FFE"/>
    <w:rsid w:val="00B704BA"/>
    <w:rsid w:val="00B763DF"/>
    <w:rsid w:val="00B8189D"/>
    <w:rsid w:val="00B92A1C"/>
    <w:rsid w:val="00B94A50"/>
    <w:rsid w:val="00B96F5E"/>
    <w:rsid w:val="00BA097B"/>
    <w:rsid w:val="00BA4070"/>
    <w:rsid w:val="00BA51E3"/>
    <w:rsid w:val="00BC0679"/>
    <w:rsid w:val="00BC3609"/>
    <w:rsid w:val="00BC54C0"/>
    <w:rsid w:val="00BD02A0"/>
    <w:rsid w:val="00BD5EDE"/>
    <w:rsid w:val="00BE22D0"/>
    <w:rsid w:val="00BE5A48"/>
    <w:rsid w:val="00BE6CBD"/>
    <w:rsid w:val="00BF0ED0"/>
    <w:rsid w:val="00BF2DFA"/>
    <w:rsid w:val="00BF7A44"/>
    <w:rsid w:val="00BF7FC8"/>
    <w:rsid w:val="00C02E49"/>
    <w:rsid w:val="00C0745A"/>
    <w:rsid w:val="00C17002"/>
    <w:rsid w:val="00C2057B"/>
    <w:rsid w:val="00C22FA2"/>
    <w:rsid w:val="00C23588"/>
    <w:rsid w:val="00C24D42"/>
    <w:rsid w:val="00C319BD"/>
    <w:rsid w:val="00C347FF"/>
    <w:rsid w:val="00C36A4F"/>
    <w:rsid w:val="00C421C1"/>
    <w:rsid w:val="00C43CDD"/>
    <w:rsid w:val="00C44FB5"/>
    <w:rsid w:val="00C45703"/>
    <w:rsid w:val="00C53071"/>
    <w:rsid w:val="00C53F0B"/>
    <w:rsid w:val="00C5726A"/>
    <w:rsid w:val="00C6019A"/>
    <w:rsid w:val="00C61F36"/>
    <w:rsid w:val="00C64025"/>
    <w:rsid w:val="00C76538"/>
    <w:rsid w:val="00C77EC5"/>
    <w:rsid w:val="00C827B6"/>
    <w:rsid w:val="00C868B1"/>
    <w:rsid w:val="00C86C50"/>
    <w:rsid w:val="00C91EC6"/>
    <w:rsid w:val="00C95D2D"/>
    <w:rsid w:val="00C96B85"/>
    <w:rsid w:val="00CA1F7C"/>
    <w:rsid w:val="00CA2147"/>
    <w:rsid w:val="00CA2CB1"/>
    <w:rsid w:val="00CA4E9D"/>
    <w:rsid w:val="00CB04FD"/>
    <w:rsid w:val="00CB2A30"/>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89A"/>
    <w:rsid w:val="00D17CB7"/>
    <w:rsid w:val="00D235DB"/>
    <w:rsid w:val="00D237DC"/>
    <w:rsid w:val="00D271B3"/>
    <w:rsid w:val="00D41204"/>
    <w:rsid w:val="00D45CC6"/>
    <w:rsid w:val="00D470AF"/>
    <w:rsid w:val="00D514B2"/>
    <w:rsid w:val="00D518DB"/>
    <w:rsid w:val="00D52647"/>
    <w:rsid w:val="00D56458"/>
    <w:rsid w:val="00D62AEA"/>
    <w:rsid w:val="00D66A4B"/>
    <w:rsid w:val="00D67096"/>
    <w:rsid w:val="00D70F1C"/>
    <w:rsid w:val="00D72858"/>
    <w:rsid w:val="00D74C46"/>
    <w:rsid w:val="00D84E45"/>
    <w:rsid w:val="00D93249"/>
    <w:rsid w:val="00D94352"/>
    <w:rsid w:val="00D9793F"/>
    <w:rsid w:val="00D97FCC"/>
    <w:rsid w:val="00DA632E"/>
    <w:rsid w:val="00DB2421"/>
    <w:rsid w:val="00DB2880"/>
    <w:rsid w:val="00DC0972"/>
    <w:rsid w:val="00DC2F7E"/>
    <w:rsid w:val="00DC5E6D"/>
    <w:rsid w:val="00DC6B96"/>
    <w:rsid w:val="00DD223E"/>
    <w:rsid w:val="00DD3A3F"/>
    <w:rsid w:val="00DE3498"/>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79E"/>
    <w:rsid w:val="00F13B2A"/>
    <w:rsid w:val="00F20D31"/>
    <w:rsid w:val="00F2189E"/>
    <w:rsid w:val="00F22271"/>
    <w:rsid w:val="00F23CB0"/>
    <w:rsid w:val="00F25F86"/>
    <w:rsid w:val="00F469B9"/>
    <w:rsid w:val="00F548B8"/>
    <w:rsid w:val="00F72104"/>
    <w:rsid w:val="00F73746"/>
    <w:rsid w:val="00F81366"/>
    <w:rsid w:val="00F83D23"/>
    <w:rsid w:val="00F85A4F"/>
    <w:rsid w:val="00F905A2"/>
    <w:rsid w:val="00F922D2"/>
    <w:rsid w:val="00F93ABB"/>
    <w:rsid w:val="00F94A2D"/>
    <w:rsid w:val="00F95FFA"/>
    <w:rsid w:val="00FA1133"/>
    <w:rsid w:val="00FB2DA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7C104B4"/>
  <w15:docId w15:val="{6867F1DF-7936-420D-B4CB-30B593F8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9151C"/>
  </w:style>
  <w:style w:type="paragraph" w:styleId="BalloonText">
    <w:name w:val="Balloon Text"/>
    <w:basedOn w:val="Normal"/>
    <w:link w:val="BalloonTextChar"/>
    <w:semiHidden/>
    <w:unhideWhenUsed/>
    <w:rsid w:val="00A21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2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45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64858-C27A-452E-A442-B0BD60EA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7</Pages>
  <Words>2486</Words>
  <Characters>14049</Characters>
  <Application>Microsoft Office Word</Application>
  <DocSecurity>0</DocSecurity>
  <Lines>304</Lines>
  <Paragraphs>45</Paragraphs>
  <ScaleCrop>false</ScaleCrop>
  <HeadingPairs>
    <vt:vector size="2" baseType="variant">
      <vt:variant>
        <vt:lpstr>Title</vt:lpstr>
      </vt:variant>
      <vt:variant>
        <vt:i4>1</vt:i4>
      </vt:variant>
    </vt:vector>
  </HeadingPairs>
  <TitlesOfParts>
    <vt:vector size="1" baseType="lpstr">
      <vt:lpstr>A2212 ACS</vt:lpstr>
    </vt:vector>
  </TitlesOfParts>
  <Manager>R56</Manager>
  <Company>Office of Legislative Services</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A2212 ACS</dc:title>
  <dc:creator>Assemblyman  MCKEON, Assemblywoman  VAINIERI HUTTLE</dc:creator>
  <cp:keywords>A2212|7|EA |161|277|133|!||</cp:keywords>
  <dc:description>Adopted 7/20/2020</dc:description>
  <cp:lastModifiedBy>Todaro, Vivian</cp:lastModifiedBy>
  <cp:revision>2</cp:revision>
  <cp:lastPrinted>2020-08-25T15:04:00Z</cp:lastPrinted>
  <dcterms:created xsi:type="dcterms:W3CDTF">2020-08-25T15:04:00Z</dcterms:created>
  <dcterms:modified xsi:type="dcterms:W3CDTF">2020-08-25T15:04:00Z</dcterms:modified>
  <cp:category>ss. 1-4: C.13:1D-157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