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FCF" w:rsidRDefault="00E17FCF" w:rsidP="00E17FCF">
      <w:pPr>
        <w:pStyle w:val="bpuBill"/>
      </w:pPr>
      <w:bookmarkStart w:id="0" w:name="bpuFrontPg"/>
      <w:bookmarkEnd w:id="0"/>
      <w:r>
        <w:t xml:space="preserve">ASSEMBLY, No. 2258 </w:t>
      </w:r>
    </w:p>
    <w:p w:rsidR="00E17FCF" w:rsidRPr="00E17FCF" w:rsidRDefault="00E17FCF" w:rsidP="00E17FC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054721" r:id="rId8"/>
        </w:object>
      </w:r>
    </w:p>
    <w:p w:rsidR="00E17FCF" w:rsidRDefault="00E17FCF" w:rsidP="00E17FCF">
      <w:pPr>
        <w:pStyle w:val="bpuState"/>
      </w:pPr>
      <w:r>
        <w:t>STATE OF NEW JERSEY</w:t>
      </w:r>
    </w:p>
    <w:p w:rsidR="00E17FCF" w:rsidRDefault="00E17FCF" w:rsidP="00E17FCF">
      <w:pPr>
        <w:pStyle w:val="bpuLegislature"/>
      </w:pPr>
      <w:r>
        <w:t>219th LEGISLATURE</w:t>
      </w:r>
    </w:p>
    <w:p w:rsidR="00E17FCF" w:rsidRDefault="00E17FCF" w:rsidP="00E17FC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054722" r:id="rId9"/>
        </w:object>
      </w:r>
      <w:r>
        <w:t xml:space="preserve">  </w:t>
      </w:r>
    </w:p>
    <w:p w:rsidR="00E17FCF" w:rsidRDefault="00E17FCF" w:rsidP="00E17FCF">
      <w:pPr>
        <w:pStyle w:val="bpuIntro"/>
      </w:pPr>
      <w:r>
        <w:t>PRE-FILED FOR INTRODUCTION IN THE 2020 SESSION</w:t>
      </w:r>
    </w:p>
    <w:p w:rsidR="00E17FCF" w:rsidRDefault="00E17FCF" w:rsidP="00E17FCF">
      <w:pPr>
        <w:pStyle w:val="bpuIntro"/>
      </w:pPr>
    </w:p>
    <w:p w:rsidR="00E17FCF" w:rsidRDefault="00E17FCF" w:rsidP="00E17FCF">
      <w:pPr>
        <w:pStyle w:val="bpuIntro"/>
        <w:sectPr w:rsidR="00E17FCF" w:rsidSect="00ED472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E17FCF" w:rsidRDefault="00E17FCF" w:rsidP="00E17FCF">
      <w:pPr>
        <w:pStyle w:val="bpuIntro"/>
      </w:pPr>
    </w:p>
    <w:p w:rsidR="00E17FCF" w:rsidRDefault="00E17FCF" w:rsidP="00E17FCF">
      <w:pPr>
        <w:pStyle w:val="bpuSponsor"/>
      </w:pPr>
      <w:r>
        <w:t>Sponsored by:</w:t>
      </w:r>
    </w:p>
    <w:p w:rsidR="00E17FCF" w:rsidRDefault="00E17FCF" w:rsidP="00E17FCF">
      <w:pPr>
        <w:pStyle w:val="bpuSponsor"/>
      </w:pPr>
      <w:r>
        <w:t>Assemblyman  RONALD S. DANCER</w:t>
      </w:r>
    </w:p>
    <w:p w:rsidR="00E17FCF" w:rsidRDefault="00E17FCF" w:rsidP="00E17FCF">
      <w:pPr>
        <w:pStyle w:val="bpuSponsor"/>
      </w:pPr>
      <w:r>
        <w:t>District 12 (Burlington, Middlesex, Monmouth and Ocean)</w:t>
      </w:r>
    </w:p>
    <w:p w:rsidR="00E17FCF" w:rsidRDefault="00ED4728" w:rsidP="00ED4728">
      <w:pPr>
        <w:pStyle w:val="bpuSponsor"/>
      </w:pPr>
      <w:r>
        <w:t>Assemblywoman  CAROL A. MURPHY</w:t>
      </w:r>
    </w:p>
    <w:p w:rsidR="00ED4728" w:rsidRDefault="00ED4728" w:rsidP="00ED4728">
      <w:pPr>
        <w:pStyle w:val="bpuSponsor"/>
      </w:pPr>
      <w:r>
        <w:t>District 7 (Burlington)</w:t>
      </w:r>
    </w:p>
    <w:p w:rsidR="00ED4728" w:rsidRPr="00ED4728" w:rsidRDefault="00ED4728" w:rsidP="00ED4728">
      <w:pPr>
        <w:pStyle w:val="bpuSponsor"/>
      </w:pPr>
    </w:p>
    <w:p w:rsidR="00537285" w:rsidRDefault="009B688D" w:rsidP="009B688D">
      <w:pPr>
        <w:pStyle w:val="bpuSponsor"/>
      </w:pPr>
      <w:r>
        <w:t>Co-Sponsored by:</w:t>
      </w:r>
    </w:p>
    <w:p w:rsidR="009B688D" w:rsidRPr="009B688D" w:rsidRDefault="009B688D" w:rsidP="009B688D">
      <w:pPr>
        <w:pStyle w:val="bpuSponsor"/>
      </w:pPr>
      <w:r w:rsidRPr="009B688D">
        <w:t xml:space="preserve">Assemblyman </w:t>
      </w:r>
      <w:proofErr w:type="spellStart"/>
      <w:r w:rsidRPr="009B688D">
        <w:t>Giblin</w:t>
      </w:r>
      <w:proofErr w:type="spellEnd"/>
      <w:r w:rsidRPr="009B688D">
        <w:t xml:space="preserve"> and Assemblywoman Stanfield</w:t>
      </w:r>
    </w:p>
    <w:p w:rsidR="00537285" w:rsidRDefault="00537285" w:rsidP="00537285"/>
    <w:p w:rsidR="009B688D" w:rsidRPr="00537285" w:rsidRDefault="009B688D" w:rsidP="00537285"/>
    <w:p w:rsidR="00E17FCF" w:rsidRDefault="00E17FCF" w:rsidP="00E17FCF">
      <w:pPr>
        <w:pStyle w:val="bpuSponsor"/>
      </w:pPr>
    </w:p>
    <w:p w:rsidR="00E17FCF" w:rsidRDefault="00E17FCF" w:rsidP="00E17FCF">
      <w:pPr>
        <w:pStyle w:val="bpuSponsor"/>
      </w:pPr>
    </w:p>
    <w:p w:rsidR="00E17FCF" w:rsidRDefault="00E17FCF" w:rsidP="00E17FCF">
      <w:pPr>
        <w:pStyle w:val="bpuSponsor"/>
      </w:pPr>
      <w:r>
        <w:t>SYNOPSIS</w:t>
      </w:r>
    </w:p>
    <w:p w:rsidR="00E17FCF" w:rsidRDefault="00E17FCF" w:rsidP="00E17FCF">
      <w:pPr>
        <w:pStyle w:val="bpuNormText"/>
      </w:pPr>
      <w:r>
        <w:tab/>
        <w:t xml:space="preserve">Establishes pilot program in DOE to use therapy dogs in public elementary school wellness programs. </w:t>
      </w:r>
    </w:p>
    <w:p w:rsidR="00E17FCF" w:rsidRDefault="00E17FCF" w:rsidP="00E17FCF">
      <w:pPr>
        <w:pStyle w:val="bpuNormText"/>
      </w:pPr>
    </w:p>
    <w:p w:rsidR="00E17FCF" w:rsidRDefault="00E17FCF" w:rsidP="00E17FCF">
      <w:pPr>
        <w:pStyle w:val="bpuSponsor"/>
      </w:pPr>
      <w:r>
        <w:t xml:space="preserve">CURRENT VERSION OF TEXT </w:t>
      </w:r>
    </w:p>
    <w:p w:rsidR="00E17FCF" w:rsidRDefault="00E17FCF" w:rsidP="00E17FCF">
      <w:pPr>
        <w:pStyle w:val="bpuNormText"/>
      </w:pPr>
      <w:r>
        <w:tab/>
        <w:t>As introduced.</w:t>
      </w:r>
    </w:p>
    <w:p w:rsidR="00E17FCF" w:rsidRDefault="00E17FCF" w:rsidP="00E17FC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E17FCF" w:rsidRDefault="00E17FCF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E17FCF" w:rsidSect="00E17FCF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E7752C" w:rsidRPr="00677316" w:rsidRDefault="0029273C" w:rsidP="00E7752C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E7752C" w:rsidRPr="006B7FA7">
        <w:rPr>
          <w:rStyle w:val="HangingAnActChar"/>
        </w:rPr>
        <w:t xml:space="preserve"> </w:t>
      </w:r>
      <w:r w:rsidR="00924A32">
        <w:rPr>
          <w:rStyle w:val="HangingAnActChar"/>
        </w:rPr>
        <w:t>establishing a pilot program in the Department of Education on the use of therapy dogs in public elementary school wellness programs.</w:t>
      </w:r>
    </w:p>
    <w:p w:rsidR="00E7752C" w:rsidRPr="00D71D68" w:rsidRDefault="00E7752C" w:rsidP="008D62DB"/>
    <w:p w:rsidR="00E7752C" w:rsidRPr="00AA7880" w:rsidRDefault="00E7752C" w:rsidP="00E7752C">
      <w:r>
        <w:tab/>
      </w:r>
      <w:r w:rsidR="0029273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29273C">
        <w:rPr>
          <w:rStyle w:val="BillLanguage"/>
        </w:rPr>
        <w:t>by the Senate and General Assembly of the State of New Jersey:</w:t>
      </w:r>
    </w:p>
    <w:p w:rsidR="00E7752C" w:rsidRDefault="00E7752C" w:rsidP="00E7752C"/>
    <w:p w:rsidR="00924A32" w:rsidRDefault="00924A32" w:rsidP="00924A32">
      <w:r>
        <w:tab/>
        <w:t>1.</w:t>
      </w:r>
      <w:r>
        <w:tab/>
        <w:t>a.  The Commissioner of Education shall establish a three-year pilot program to assess the academic and health benefits associated with the use of therapy dogs in public elementary school wellness programs.</w:t>
      </w:r>
    </w:p>
    <w:p w:rsidR="00924A32" w:rsidRDefault="00924A32" w:rsidP="00924A32">
      <w:r>
        <w:tab/>
        <w:t>b.</w:t>
      </w:r>
      <w:r>
        <w:tab/>
        <w:t>A school district that wants to participate in the pilot program shall submit an application to the commissioner.  The application shall include, but need not be limited to: the number of elementary schools in the school district; the number of students enrolled in each elementary school; information on student participation in wellness programs at each elementary school; and information on how the school district plans to use therapy dogs to promote student wellness.</w:t>
      </w:r>
    </w:p>
    <w:p w:rsidR="00924A32" w:rsidRDefault="00924A32" w:rsidP="00924A32">
      <w:r>
        <w:tab/>
        <w:t>c.</w:t>
      </w:r>
      <w:r>
        <w:tab/>
        <w:t>The commissioner shall select two districts in each of the southern, central, and northern regions of the State to participate in the program and shall seek a cross section of school districts from urban, suburban, and rural areas of the State.</w:t>
      </w:r>
    </w:p>
    <w:p w:rsidR="00924A32" w:rsidRDefault="00924A32" w:rsidP="00924A32">
      <w:r>
        <w:tab/>
        <w:t>d.</w:t>
      </w:r>
      <w:r>
        <w:tab/>
        <w:t>The commission shall provide pilot districts with guidance regarding the use of therapy dogs in schools including: examples of activities that students may engage in with a therapy dog; recommended training requirements for therapy dog handlers; recommended measures to evaluate the health and appropriate behavior of therapy dogs; and insurance issues relevant to having therapy dogs on school district property.</w:t>
      </w:r>
    </w:p>
    <w:p w:rsidR="00924A32" w:rsidRDefault="00924A32" w:rsidP="00924A32">
      <w:r>
        <w:tab/>
        <w:t>e.</w:t>
      </w:r>
      <w:r>
        <w:tab/>
        <w:t>No later than June 30 of the third school year following the establishment of the pilot program, the commissioner shall submit to the Governor, and to the Legislature pursuant to section 2 of P.L.1991, c.164 (C:52:14-19.1), a report that evaluates the effectiveness of the pilot program in improving the academic performance and health outcomes of students in elementary schools.</w:t>
      </w:r>
    </w:p>
    <w:p w:rsidR="00924A32" w:rsidRPr="00D71D68" w:rsidRDefault="00924A32" w:rsidP="00924A32"/>
    <w:p w:rsidR="00E7752C" w:rsidRPr="00AA7880" w:rsidRDefault="00E7752C" w:rsidP="00E7752C">
      <w:r>
        <w:tab/>
      </w:r>
      <w:r w:rsidR="00924A32">
        <w:t>2.</w:t>
      </w:r>
      <w:r w:rsidR="00924A32">
        <w:tab/>
        <w:t>This act shall take effect immediately.</w:t>
      </w:r>
    </w:p>
    <w:p w:rsidR="00E7752C" w:rsidRDefault="00E7752C" w:rsidP="00E7752C"/>
    <w:p w:rsidR="00924A32" w:rsidRPr="00CE7BD8" w:rsidRDefault="00924A32" w:rsidP="00E7752C"/>
    <w:p w:rsidR="00E7752C" w:rsidRPr="00AA7880" w:rsidRDefault="00E7752C" w:rsidP="00E7752C">
      <w:pPr>
        <w:jc w:val="center"/>
      </w:pPr>
      <w:r w:rsidRPr="00D71D68">
        <w:t>STATEMENT</w:t>
      </w:r>
    </w:p>
    <w:p w:rsidR="00E7752C" w:rsidRDefault="00E7752C" w:rsidP="00E7752C"/>
    <w:p w:rsidR="00924A32" w:rsidRDefault="00924A32" w:rsidP="00924A32">
      <w:r>
        <w:tab/>
        <w:t>This bill establishes a three-year pilot program to assess the academic and health benefits associated with the use of therapy dogs in public elementary school wellness programs.  A therapy dog is a dog that has been trained, evaluated, and registered with a handler to provide animal assisted therapy and other animal assisted activities within a school or other facility.  Some research suggests that the use of therapy dogs in schools is associated with improvements in school attendance, confidence, motivation, and reading and writing skills.</w:t>
      </w:r>
    </w:p>
    <w:p w:rsidR="00924A32" w:rsidRDefault="00924A32" w:rsidP="00924A32">
      <w:r>
        <w:tab/>
        <w:t xml:space="preserve">Under the bill, a school district that wants to participate in the pilot program is required to submit an application to the </w:t>
      </w:r>
      <w:bookmarkStart w:id="1" w:name="_GoBack"/>
      <w:bookmarkEnd w:id="1"/>
      <w:r>
        <w:t>commissioner.  The application is required to include, but need not be limited to: the number of elementary schools in the school district; the number of students enrolled in each elementary school; information on student participation in wellness programs at each elementary school; and information on how the school district plans to use therapy dogs to promote student wellness.</w:t>
      </w:r>
    </w:p>
    <w:p w:rsidR="00924A32" w:rsidRDefault="00924A32" w:rsidP="00924A32">
      <w:r>
        <w:tab/>
        <w:t>The commissioner will select two districts in each of the southern, central, and northern regions of the State to participate in the program and will seek a cross section of school districts from urban, suburban, and rural areas of the State.</w:t>
      </w:r>
    </w:p>
    <w:p w:rsidR="00924A32" w:rsidRDefault="00924A32" w:rsidP="00924A32">
      <w:r>
        <w:tab/>
        <w:t>The commission will provide pilot districts with guidance regarding the use of therapy dogs in schools including: examples of activities that students may engage in with a therapy dog; recommended training requirements for therapy dog handlers; recommended measures to evaluate the health and appropriate behavior of therapy dogs; and insurance issues relevant to having therapy dogs on school district property.</w:t>
      </w:r>
    </w:p>
    <w:p w:rsidR="00924A32" w:rsidRDefault="00924A32" w:rsidP="00924A32">
      <w:r>
        <w:tab/>
        <w:t>No later than June 30 of the third school year following the establishment of the pilot program, the commissioner will submit to the Governor and to the Legislature a report that evaluates the effectiveness of the pilot program in improving the academic performance and health outcomes of students in elementary schools.</w:t>
      </w:r>
    </w:p>
    <w:sectPr w:rsidR="00924A32" w:rsidSect="00E17FC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758" w:rsidRDefault="002B1758">
      <w:r>
        <w:separator/>
      </w:r>
    </w:p>
  </w:endnote>
  <w:endnote w:type="continuationSeparator" w:id="0">
    <w:p w:rsidR="002B1758" w:rsidRDefault="002B1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285" w:rsidRDefault="00ED4728" w:rsidP="00ED4728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758" w:rsidRDefault="002B1758">
      <w:r>
        <w:separator/>
      </w:r>
    </w:p>
  </w:footnote>
  <w:footnote w:type="continuationSeparator" w:id="0">
    <w:p w:rsidR="002B1758" w:rsidRDefault="002B17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F5617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E17FCF" w:rsidRDefault="00E17FCF" w:rsidP="00E17FCF">
    <w:pPr>
      <w:pStyle w:val="bpuHeadSpon"/>
    </w:pPr>
    <w:r w:rsidRPr="00E17FCF">
      <w:rPr>
        <w:rStyle w:val="bpuHeadSponChar"/>
      </w:rPr>
      <w:t>A2258</w:t>
    </w:r>
    <w:r>
      <w:t xml:space="preserve"> DANCER</w:t>
    </w:r>
    <w:r w:rsidR="00ED4728">
      <w:t xml:space="preserve">, </w:t>
    </w:r>
    <w:r w:rsidR="00ED4728">
      <w:t>MURPHY</w:t>
    </w:r>
  </w:p>
  <w:p w:rsidR="00E17FCF" w:rsidRDefault="00E17FCF" w:rsidP="00E17FC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C486A">
      <w:rPr>
        <w:noProof/>
      </w:rPr>
      <w:t>3</w:t>
    </w:r>
    <w:r>
      <w:fldChar w:fldCharType="end"/>
    </w:r>
  </w:p>
  <w:p w:rsidR="00E17FCF" w:rsidRPr="00AF575C" w:rsidRDefault="00E17FCF" w:rsidP="00E17FC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E17FCF" w:rsidRDefault="00E17FCF" w:rsidP="00E17FCF">
    <w:pPr>
      <w:pStyle w:val="bpuHeadSpon"/>
    </w:pPr>
    <w:r w:rsidRPr="00E17FCF">
      <w:rPr>
        <w:rStyle w:val="bpuHeadSponChar"/>
      </w:rPr>
      <w:t>A2258</w:t>
    </w:r>
    <w:r>
      <w:t xml:space="preserve"> DANCER</w:t>
    </w:r>
    <w:r w:rsidR="00ED4728">
      <w:t xml:space="preserve">, </w:t>
    </w:r>
    <w:r w:rsidR="00ED4728">
      <w:t>MURPHY</w:t>
    </w:r>
  </w:p>
  <w:p w:rsidR="00E17FCF" w:rsidRDefault="00E17FCF" w:rsidP="00E17FC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91A23">
      <w:rPr>
        <w:noProof/>
      </w:rPr>
      <w:t>2</w:t>
    </w:r>
    <w:r>
      <w:fldChar w:fldCharType="end"/>
    </w:r>
  </w:p>
  <w:p w:rsidR="00E17FCF" w:rsidRDefault="00E17FCF" w:rsidP="00E17FC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758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273C"/>
    <w:rsid w:val="00296363"/>
    <w:rsid w:val="002A16E7"/>
    <w:rsid w:val="002A71FA"/>
    <w:rsid w:val="002B1758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057C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5FF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37285"/>
    <w:rsid w:val="00541E58"/>
    <w:rsid w:val="00546499"/>
    <w:rsid w:val="00546B28"/>
    <w:rsid w:val="005475CF"/>
    <w:rsid w:val="005501DB"/>
    <w:rsid w:val="00550854"/>
    <w:rsid w:val="005508CF"/>
    <w:rsid w:val="00560F96"/>
    <w:rsid w:val="0056610D"/>
    <w:rsid w:val="00574518"/>
    <w:rsid w:val="005811F4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1389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95F15"/>
    <w:rsid w:val="006A3786"/>
    <w:rsid w:val="006B2FCF"/>
    <w:rsid w:val="006C3B76"/>
    <w:rsid w:val="006C4542"/>
    <w:rsid w:val="006D65B4"/>
    <w:rsid w:val="006E36B4"/>
    <w:rsid w:val="006E5FB2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24A32"/>
    <w:rsid w:val="00927AEF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87450"/>
    <w:rsid w:val="009937ED"/>
    <w:rsid w:val="00993BCE"/>
    <w:rsid w:val="009A28BB"/>
    <w:rsid w:val="009A5E9B"/>
    <w:rsid w:val="009B0B5A"/>
    <w:rsid w:val="009B141C"/>
    <w:rsid w:val="009B5662"/>
    <w:rsid w:val="009B688D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0867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A26B0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17FCF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D4728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1A23"/>
    <w:rsid w:val="00F95319"/>
    <w:rsid w:val="00FB3056"/>
    <w:rsid w:val="00FB309C"/>
    <w:rsid w:val="00FB3C7C"/>
    <w:rsid w:val="00FB6E52"/>
    <w:rsid w:val="00FC486A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E0B2A99"/>
  <w15:docId w15:val="{BA5BDBFB-17A6-41A7-BB3D-631221814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17FCF"/>
  </w:style>
  <w:style w:type="paragraph" w:styleId="BalloonText">
    <w:name w:val="Balloon Text"/>
    <w:basedOn w:val="Normal"/>
    <w:link w:val="BalloonTextChar"/>
    <w:semiHidden/>
    <w:unhideWhenUsed/>
    <w:rsid w:val="005811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11F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BF129-350B-471F-AFFC-E89BC67C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696</Words>
  <Characters>3805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A2258</vt:lpstr>
    </vt:vector>
  </TitlesOfParts>
  <Manager>R225</Manager>
  <Company>OFFICE of LEGISLATIVE SERVICES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A2258</dc:title>
  <dc:subject/>
  <dc:creator>Assemblyman  DANCER</dc:creator>
  <cp:keywords>A2258|3|ER |308|65|21|F|0|</cp:keywords>
  <dc:description>PREFILED 2020</dc:description>
  <cp:lastModifiedBy>Todaro, Vivian</cp:lastModifiedBy>
  <cp:revision>2</cp:revision>
  <cp:lastPrinted>2021-11-10T18:05:00Z</cp:lastPrinted>
  <dcterms:created xsi:type="dcterms:W3CDTF">2021-11-10T18:05:00Z</dcterms:created>
  <dcterms:modified xsi:type="dcterms:W3CDTF">2021-11-10T18:05:00Z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