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2386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HEALTH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2386C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2280</w:t>
      </w:r>
      <w:r w:rsidR="0063703D" w:rsidRPr="00ED5E27">
        <w:rPr>
          <w:b/>
          <w:sz w:val="36"/>
          <w:szCs w:val="36"/>
        </w:rPr>
        <w:t xml:space="preserve"> </w:t>
      </w:r>
    </w:p>
    <w:p w:rsidR="0042386C" w:rsidRDefault="0042386C" w:rsidP="00ED5E27">
      <w:pPr>
        <w:pStyle w:val="TopofPage1"/>
        <w:rPr>
          <w:sz w:val="24"/>
          <w:szCs w:val="36"/>
        </w:rPr>
      </w:pPr>
    </w:p>
    <w:p w:rsidR="0042386C" w:rsidRPr="0042386C" w:rsidRDefault="0042386C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2386C">
        <w:rPr>
          <w:caps/>
          <w:szCs w:val="24"/>
        </w:rPr>
        <w:t>MARCH 5, 2020</w:t>
      </w:r>
    </w:p>
    <w:p w:rsidR="004144CF" w:rsidRDefault="004144CF" w:rsidP="0083060A"/>
    <w:p w:rsidR="00655CA3" w:rsidRDefault="00C70371" w:rsidP="0083060A">
      <w:r>
        <w:tab/>
        <w:t xml:space="preserve">The Assembly </w:t>
      </w:r>
      <w:r w:rsidRPr="00012696">
        <w:t xml:space="preserve">Health </w:t>
      </w:r>
      <w:r>
        <w:t>Committee reports favorably and with committee amendments Assembly Bill No. 2280.</w:t>
      </w:r>
    </w:p>
    <w:p w:rsidR="00E054BD" w:rsidRPr="00E054BD" w:rsidRDefault="0099701C" w:rsidP="00E054BD">
      <w:r w:rsidRPr="0099701C">
        <w:rPr>
          <w:spacing w:val="4"/>
          <w:szCs w:val="24"/>
        </w:rPr>
        <w:tab/>
      </w:r>
      <w:r w:rsidR="00E054BD">
        <w:rPr>
          <w:spacing w:val="4"/>
          <w:szCs w:val="24"/>
        </w:rPr>
        <w:t xml:space="preserve">As amended, </w:t>
      </w:r>
      <w:r w:rsidR="008A1AC1">
        <w:rPr>
          <w:spacing w:val="4"/>
          <w:szCs w:val="24"/>
        </w:rPr>
        <w:t>this</w:t>
      </w:r>
      <w:r w:rsidR="00E054BD">
        <w:rPr>
          <w:spacing w:val="4"/>
          <w:szCs w:val="24"/>
        </w:rPr>
        <w:t xml:space="preserve"> bill provides that </w:t>
      </w:r>
      <w:r w:rsidR="00E054BD" w:rsidRPr="00E054BD">
        <w:t>a person</w:t>
      </w:r>
      <w:r w:rsidR="00110D87">
        <w:t xml:space="preserve"> is guilty of a crime of </w:t>
      </w:r>
      <w:r w:rsidR="00E054BD" w:rsidRPr="00E054BD">
        <w:t>the f</w:t>
      </w:r>
      <w:r w:rsidR="00E054BD">
        <w:t>ourth degree if the person</w:t>
      </w:r>
      <w:r w:rsidR="00110D87">
        <w:t xml:space="preserve"> knowingly</w:t>
      </w:r>
      <w:r w:rsidR="00E054BD" w:rsidRPr="00E054BD">
        <w:t xml:space="preserve"> makes or receives a payment or otherwise furnishes or receives any fee, commission, or rebate </w:t>
      </w:r>
      <w:r w:rsidR="00D17358">
        <w:t>to any person in connection with the</w:t>
      </w:r>
      <w:r w:rsidR="00E054BD" w:rsidRPr="00E054BD">
        <w:t xml:space="preserve"> refer</w:t>
      </w:r>
      <w:r w:rsidR="00D17358">
        <w:t xml:space="preserve">ral of </w:t>
      </w:r>
      <w:r w:rsidR="00E054BD" w:rsidRPr="00E054BD">
        <w:t xml:space="preserve">patients to </w:t>
      </w:r>
      <w:r w:rsidR="008A1AC1">
        <w:t>substance use treatment disorder facilities regulated by the Division of Mental Health and Addiction Services in the Department of Human Services</w:t>
      </w:r>
      <w:r w:rsidR="00B06F66">
        <w:t>.  The bill provides that a</w:t>
      </w:r>
      <w:r w:rsidR="00B06F66" w:rsidRPr="00B06F66">
        <w:t xml:space="preserve"> person is guilty of a crime of the fourth degree if the person knowingly assists, conspires with, or urges any person to</w:t>
      </w:r>
      <w:r w:rsidR="00B06F66">
        <w:t xml:space="preserve"> violate a provision of this bill</w:t>
      </w:r>
      <w:r w:rsidR="00B06F66" w:rsidRPr="00B06F66">
        <w:t xml:space="preserve">.   </w:t>
      </w:r>
    </w:p>
    <w:p w:rsidR="00E054BD" w:rsidRDefault="00E054BD" w:rsidP="00E054BD">
      <w:r w:rsidRPr="00E054BD">
        <w:tab/>
      </w:r>
      <w:r>
        <w:t xml:space="preserve">Under the bill, it is not a crime </w:t>
      </w:r>
      <w:r w:rsidRPr="00E054BD">
        <w:t xml:space="preserve">to make or receive a payment or otherwise furnish or </w:t>
      </w:r>
      <w:r>
        <w:t>receive</w:t>
      </w:r>
      <w:r w:rsidRPr="00E054BD">
        <w:t xml:space="preserve"> any fee, commission, or rebate that does not vary based on:</w:t>
      </w:r>
      <w:r>
        <w:t xml:space="preserve"> 1) </w:t>
      </w:r>
      <w:r w:rsidRPr="00E054BD">
        <w:t>the number of patients referred to a substance use disorder treatment facility;</w:t>
      </w:r>
      <w:r>
        <w:t xml:space="preserve"> 2) </w:t>
      </w:r>
      <w:r w:rsidRPr="00E054BD">
        <w:t>the duration, level, volume, or nature of the substance use disorder treatment services provided to a patient; or</w:t>
      </w:r>
      <w:r>
        <w:t xml:space="preserve"> 3) </w:t>
      </w:r>
      <w:r w:rsidRPr="00E054BD">
        <w:t>the amount of benefits provided by a carrier to a substance use disorder treatment facility for treatment or services provided to a patient.</w:t>
      </w:r>
    </w:p>
    <w:p w:rsidR="00110D87" w:rsidRPr="00E054BD" w:rsidRDefault="00110D87" w:rsidP="00E054BD">
      <w:r>
        <w:tab/>
      </w:r>
      <w:r w:rsidRPr="00110D87">
        <w:t>A crime of the fourth degree is gener</w:t>
      </w:r>
      <w:r>
        <w:t xml:space="preserve">ally punishable by a term of </w:t>
      </w:r>
      <w:r w:rsidRPr="00110D87">
        <w:t>imprisonment of up to 18 months or a fine of up to $10,000 or both.</w:t>
      </w:r>
    </w:p>
    <w:p w:rsidR="00E054BD" w:rsidRDefault="00E054BD" w:rsidP="0083060A"/>
    <w:p w:rsidR="004B2ABF" w:rsidRDefault="00B52F8E" w:rsidP="0083060A">
      <w:pPr>
        <w:rPr>
          <w:u w:val="double"/>
        </w:rPr>
      </w:pPr>
      <w:r w:rsidRPr="00B52F8E">
        <w:rPr>
          <w:u w:val="double"/>
        </w:rPr>
        <w:t>COMMITTEE AMENDMENTS:</w:t>
      </w:r>
    </w:p>
    <w:p w:rsidR="00B52F8E" w:rsidRPr="00E054BD" w:rsidRDefault="00E054BD" w:rsidP="00576020">
      <w:r>
        <w:tab/>
        <w:t>T</w:t>
      </w:r>
      <w:r w:rsidR="00110D87">
        <w:t>he committee amendments</w:t>
      </w:r>
      <w:r w:rsidR="008A1AC1">
        <w:t>:</w:t>
      </w:r>
      <w:r w:rsidR="00110D87">
        <w:t xml:space="preserve"> </w:t>
      </w:r>
      <w:r w:rsidR="008A1AC1">
        <w:t xml:space="preserve"> 1) remove</w:t>
      </w:r>
      <w:r>
        <w:t xml:space="preserve"> civil penalties</w:t>
      </w:r>
      <w:r w:rsidR="008A1AC1">
        <w:t xml:space="preserve"> and impose</w:t>
      </w:r>
      <w:r w:rsidR="00110D87">
        <w:t xml:space="preserve"> criminal penalties</w:t>
      </w:r>
      <w:r>
        <w:t xml:space="preserve"> for certain referrals to substance use disorder treatment fa</w:t>
      </w:r>
      <w:r w:rsidR="00D17358">
        <w:t>cilities as provided in the bill</w:t>
      </w:r>
      <w:r w:rsidR="008A1AC1">
        <w:t>; 2)</w:t>
      </w:r>
      <w:r w:rsidR="00D17358">
        <w:t xml:space="preserve"> make technical changes to the title and synopsis</w:t>
      </w:r>
      <w:r w:rsidR="008A1AC1">
        <w:t>; and 3) remove the provision of the bill requiring the Commissioner of Human Services to adopt rules and regulations.</w:t>
      </w:r>
      <w:r>
        <w:t xml:space="preserve"> </w:t>
      </w:r>
    </w:p>
    <w:sectPr w:rsidR="00B52F8E" w:rsidRPr="00E054B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86C" w:rsidRDefault="0042386C">
      <w:r>
        <w:separator/>
      </w:r>
    </w:p>
  </w:endnote>
  <w:endnote w:type="continuationSeparator" w:id="0">
    <w:p w:rsidR="0042386C" w:rsidRDefault="00423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86C" w:rsidRDefault="0042386C">
      <w:r>
        <w:separator/>
      </w:r>
    </w:p>
  </w:footnote>
  <w:footnote w:type="continuationSeparator" w:id="0">
    <w:p w:rsidR="0042386C" w:rsidRDefault="00423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76020" w:rsidP="0057602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76020" w:rsidRDefault="00576020" w:rsidP="0057602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86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0D87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72C9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5550"/>
    <w:rsid w:val="002D29CF"/>
    <w:rsid w:val="002D5DF6"/>
    <w:rsid w:val="002E6F1C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386C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6020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3F78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1AC1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0EA8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701C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6F66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8E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0371"/>
    <w:rsid w:val="00C863A3"/>
    <w:rsid w:val="00C87FC7"/>
    <w:rsid w:val="00C94EFB"/>
    <w:rsid w:val="00C9642B"/>
    <w:rsid w:val="00C96D54"/>
    <w:rsid w:val="00C975EB"/>
    <w:rsid w:val="00CA2896"/>
    <w:rsid w:val="00CA42E8"/>
    <w:rsid w:val="00CC39A3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7358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54BD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8C016F9D-B2C5-4F10-8013-F170E3BE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760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760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303</Words>
  <Characters>1518</Characters>
  <Application>Microsoft Office Word</Application>
  <DocSecurity>0</DocSecurity>
  <Lines>41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A2280 AHE Statement 3/5/20</vt:lpstr>
    </vt:vector>
  </TitlesOfParts>
  <Manager>R211</Manager>
  <Company>NJ OLS DMU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A2280 AHE Statement 3/5/20</dc:title>
  <dc:subject/>
  <dc:creator>Assembly AHE</dc:creator>
  <cp:keywords>A2280|1|HS |263|0|0|!||</cp:keywords>
  <dc:description/>
  <cp:lastModifiedBy>Sommers, Shelly</cp:lastModifiedBy>
  <cp:revision>2</cp:revision>
  <cp:lastPrinted>2020-03-06T16:21:00Z</cp:lastPrinted>
  <dcterms:created xsi:type="dcterms:W3CDTF">2020-03-06T20:19:00Z</dcterms:created>
  <dcterms:modified xsi:type="dcterms:W3CDTF">2020-03-06T20:19:00Z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