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90D19" w:rsidP="00407C9E">
      <w:pPr>
        <w:pStyle w:val="NoteOrEstimate"/>
      </w:pPr>
      <w:r>
        <w:t>LEGISLATIVE FISCAL ESTIMATE</w:t>
      </w:r>
    </w:p>
    <w:p w:rsidR="0094558A" w:rsidRPr="0094558A" w:rsidRDefault="0094558A" w:rsidP="0094558A">
      <w:pPr>
        <w:pStyle w:val="Reprint"/>
      </w:pPr>
      <w:r>
        <w:t>[First Reprint]</w:t>
      </w:r>
    </w:p>
    <w:p w:rsidR="003C5892" w:rsidRDefault="00290D1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2285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9369B" w:rsidP="0099369B">
      <w:pPr>
        <w:pStyle w:val="BillNo"/>
      </w:pPr>
      <w:r>
        <w:t>219th LEGISLATURE</w:t>
      </w:r>
    </w:p>
    <w:p w:rsidR="00353325" w:rsidRDefault="00353325" w:rsidP="00353325"/>
    <w:p w:rsidR="0099369B" w:rsidRDefault="0099369B" w:rsidP="0099369B">
      <w:pPr>
        <w:jc w:val="center"/>
      </w:pPr>
      <w:r>
        <w:t>DATED: NOVEMBER 1, 2021</w:t>
      </w:r>
    </w:p>
    <w:p w:rsidR="0099369B" w:rsidRDefault="0099369B" w:rsidP="00353325"/>
    <w:p w:rsidR="0099369B" w:rsidRDefault="0099369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31F74" w:rsidP="00515AC5">
            <w:r w:rsidRPr="00F31F74">
              <w:t>Establishes standard medical expense deduction under SNAP for certain senior citizens.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362D9" w:rsidP="00515AC5">
            <w:r>
              <w:t xml:space="preserve">One-time </w:t>
            </w:r>
            <w:r w:rsidR="00004908">
              <w:t xml:space="preserve">State </w:t>
            </w:r>
            <w:r>
              <w:t>e</w:t>
            </w:r>
            <w:r w:rsidR="006C4C73">
              <w:t xml:space="preserve">xpenditure </w:t>
            </w:r>
            <w:r w:rsidR="00072A5A">
              <w:t>and revenue i</w:t>
            </w:r>
            <w:r w:rsidR="00004908">
              <w:t>ncrease</w:t>
            </w:r>
            <w:r w:rsidR="006C4C73">
              <w:t>.</w:t>
            </w:r>
            <w:r w:rsidR="00004908">
              <w:t xml:space="preserve">  One-time increase in County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C4C73" w:rsidP="00515AC5">
            <w:r>
              <w:t>Division of Family Development in the Department of Human Services; County welfare agencies.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6130"/>
        <w:gridCol w:w="15"/>
      </w:tblGrid>
      <w:tr w:rsidR="00C75246" w:rsidTr="00004908">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C4C73" w:rsidTr="00004908">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6C4C73" w:rsidRPr="00F11982" w:rsidRDefault="006C4C73"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30" w:type="dxa"/>
            <w:tcBorders>
              <w:top w:val="single" w:sz="6" w:space="0" w:color="auto"/>
              <w:left w:val="nil"/>
              <w:bottom w:val="single" w:sz="12" w:space="0" w:color="auto"/>
              <w:right w:val="single" w:sz="6" w:space="0" w:color="auto"/>
            </w:tcBorders>
            <w:shd w:val="pct20" w:color="auto" w:fill="auto"/>
            <w:vAlign w:val="bottom"/>
          </w:tcPr>
          <w:p w:rsidR="006C4C73" w:rsidRPr="00F11982" w:rsidRDefault="0000490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One-T</w:t>
            </w:r>
            <w:r w:rsidR="006C4C73">
              <w:rPr>
                <w:b/>
                <w:u w:val="single"/>
              </w:rPr>
              <w:t>ime</w:t>
            </w:r>
          </w:p>
        </w:tc>
      </w:tr>
      <w:tr w:rsidR="006C4C73" w:rsidTr="00004908">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6C4C73" w:rsidRPr="00F11982" w:rsidRDefault="006C4C73" w:rsidP="002D7863">
            <w:pPr>
              <w:tabs>
                <w:tab w:val="left" w:pos="360"/>
                <w:tab w:val="left" w:pos="720"/>
                <w:tab w:val="left" w:pos="1440"/>
                <w:tab w:val="left" w:pos="2160"/>
                <w:tab w:val="left" w:pos="2880"/>
                <w:tab w:val="left" w:pos="3600"/>
                <w:tab w:val="left" w:pos="4320"/>
                <w:tab w:val="left" w:pos="5040"/>
              </w:tabs>
              <w:rPr>
                <w:b/>
              </w:rPr>
            </w:pPr>
            <w:r>
              <w:rPr>
                <w:b/>
              </w:rPr>
              <w:t>State Expenditure</w:t>
            </w:r>
            <w:r w:rsidR="00004908">
              <w:rPr>
                <w:b/>
              </w:rPr>
              <w:t xml:space="preserve"> </w:t>
            </w:r>
            <w:r w:rsidR="00004908" w:rsidRPr="00004908">
              <w:rPr>
                <w:b/>
              </w:rPr>
              <w:t>Increase</w:t>
            </w:r>
          </w:p>
        </w:tc>
        <w:tc>
          <w:tcPr>
            <w:tcW w:w="6130" w:type="dxa"/>
            <w:tcBorders>
              <w:top w:val="nil"/>
              <w:left w:val="nil"/>
              <w:bottom w:val="nil"/>
              <w:right w:val="single" w:sz="6" w:space="0" w:color="auto"/>
            </w:tcBorders>
            <w:tcMar>
              <w:bottom w:w="29" w:type="dxa"/>
            </w:tcMar>
            <w:vAlign w:val="bottom"/>
          </w:tcPr>
          <w:p w:rsidR="006C4C73" w:rsidRDefault="006C4C73" w:rsidP="00004908">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6C4C73" w:rsidTr="00004908">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6C4C73" w:rsidRPr="00F11982" w:rsidRDefault="006C4C73" w:rsidP="002D7863">
            <w:pPr>
              <w:tabs>
                <w:tab w:val="left" w:pos="360"/>
                <w:tab w:val="left" w:pos="720"/>
                <w:tab w:val="left" w:pos="1440"/>
                <w:tab w:val="left" w:pos="2160"/>
                <w:tab w:val="left" w:pos="2880"/>
                <w:tab w:val="left" w:pos="3600"/>
                <w:tab w:val="left" w:pos="4320"/>
                <w:tab w:val="left" w:pos="5040"/>
              </w:tabs>
              <w:rPr>
                <w:b/>
              </w:rPr>
            </w:pPr>
            <w:r>
              <w:rPr>
                <w:b/>
              </w:rPr>
              <w:t>County Expenditure</w:t>
            </w:r>
            <w:r w:rsidR="00004908">
              <w:rPr>
                <w:b/>
              </w:rPr>
              <w:t xml:space="preserve"> </w:t>
            </w:r>
            <w:r w:rsidR="00004908" w:rsidRPr="00004908">
              <w:rPr>
                <w:b/>
              </w:rPr>
              <w:t>Increase</w:t>
            </w:r>
          </w:p>
        </w:tc>
        <w:tc>
          <w:tcPr>
            <w:tcW w:w="6130" w:type="dxa"/>
            <w:tcBorders>
              <w:top w:val="nil"/>
              <w:left w:val="nil"/>
              <w:bottom w:val="nil"/>
              <w:right w:val="single" w:sz="6" w:space="0" w:color="auto"/>
            </w:tcBorders>
            <w:tcMar>
              <w:bottom w:w="29" w:type="dxa"/>
            </w:tcMar>
            <w:vAlign w:val="bottom"/>
          </w:tcPr>
          <w:p w:rsidR="006C4C73" w:rsidRDefault="006C4C73" w:rsidP="00004908">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7928F4" w:rsidTr="00004908">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7928F4" w:rsidRDefault="007928F4" w:rsidP="002D7863">
            <w:pPr>
              <w:tabs>
                <w:tab w:val="left" w:pos="360"/>
                <w:tab w:val="left" w:pos="720"/>
                <w:tab w:val="left" w:pos="1440"/>
                <w:tab w:val="left" w:pos="2160"/>
                <w:tab w:val="left" w:pos="2880"/>
                <w:tab w:val="left" w:pos="3600"/>
                <w:tab w:val="left" w:pos="4320"/>
                <w:tab w:val="left" w:pos="5040"/>
              </w:tabs>
              <w:rPr>
                <w:b/>
              </w:rPr>
            </w:pPr>
            <w:r>
              <w:rPr>
                <w:b/>
              </w:rPr>
              <w:t>Federal Revenue</w:t>
            </w:r>
            <w:r w:rsidR="00004908">
              <w:rPr>
                <w:b/>
              </w:rPr>
              <w:t xml:space="preserve"> </w:t>
            </w:r>
            <w:r w:rsidR="00004908" w:rsidRPr="00004908">
              <w:rPr>
                <w:b/>
              </w:rPr>
              <w:t>Increase</w:t>
            </w:r>
          </w:p>
        </w:tc>
        <w:tc>
          <w:tcPr>
            <w:tcW w:w="6130" w:type="dxa"/>
            <w:tcBorders>
              <w:top w:val="nil"/>
              <w:left w:val="nil"/>
              <w:bottom w:val="nil"/>
              <w:right w:val="single" w:sz="6" w:space="0" w:color="auto"/>
            </w:tcBorders>
            <w:tcMar>
              <w:bottom w:w="29" w:type="dxa"/>
            </w:tcMar>
            <w:vAlign w:val="bottom"/>
          </w:tcPr>
          <w:p w:rsidR="007928F4" w:rsidRDefault="007928F4" w:rsidP="00004908">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00490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99369B">
      <w:pPr>
        <w:tabs>
          <w:tab w:val="left" w:pos="360"/>
          <w:tab w:val="left" w:pos="720"/>
          <w:tab w:val="left" w:pos="1440"/>
          <w:tab w:val="left" w:pos="2160"/>
          <w:tab w:val="left" w:pos="2880"/>
          <w:tab w:val="left" w:pos="3600"/>
          <w:tab w:val="left" w:pos="4320"/>
          <w:tab w:val="left" w:pos="5040"/>
        </w:tabs>
      </w:pPr>
    </w:p>
    <w:p w:rsidR="0099369B" w:rsidRPr="0099369B" w:rsidRDefault="0094558A" w:rsidP="0099369B">
      <w:pPr>
        <w:pStyle w:val="StyleBulletedSymbolsymbol"/>
        <w:tabs>
          <w:tab w:val="num" w:pos="360"/>
        </w:tabs>
        <w:spacing w:after="0"/>
      </w:pPr>
      <w:r>
        <w:t>The Office of Legislative Services (OLS) assumes the State and county governments may experience a one-time increase in expenditures under the bill, to the extent that the Division of Family Development (DFD) in the Department of Human Services (DHS) and county welfare agencies incur administrative costs to implement a standard medical expense deduction for the elderly and disabled</w:t>
      </w:r>
      <w:r w:rsidR="006957CA">
        <w:t xml:space="preserve"> under the</w:t>
      </w:r>
      <w:r w:rsidR="006957CA" w:rsidRPr="006957CA">
        <w:rPr>
          <w:lang w:val="en"/>
        </w:rPr>
        <w:t xml:space="preserve"> </w:t>
      </w:r>
      <w:r w:rsidR="006957CA">
        <w:rPr>
          <w:lang w:val="en"/>
        </w:rPr>
        <w:t>Supplemental Nutrition Assistance Program (SNAP)</w:t>
      </w:r>
      <w:r>
        <w:t>.  A</w:t>
      </w:r>
      <w:r>
        <w:rPr>
          <w:lang w:val="en"/>
        </w:rPr>
        <w:t>s the federal government shares all administrative expenses of the program with the State, the bill may also result in an</w:t>
      </w:r>
      <w:r w:rsidR="006957CA">
        <w:rPr>
          <w:lang w:val="en"/>
        </w:rPr>
        <w:t xml:space="preserve"> increase in federal SNAP</w:t>
      </w:r>
      <w:r>
        <w:rPr>
          <w:lang w:val="en"/>
        </w:rPr>
        <w:t xml:space="preserve"> revenue.</w:t>
      </w:r>
    </w:p>
    <w:p w:rsidR="007928F4" w:rsidRPr="00072A5A" w:rsidRDefault="0094558A" w:rsidP="0099369B">
      <w:pPr>
        <w:pStyle w:val="StyleBulletedSymbolsymbol"/>
        <w:numPr>
          <w:ilvl w:val="0"/>
          <w:numId w:val="0"/>
        </w:numPr>
        <w:spacing w:after="0"/>
        <w:ind w:left="360"/>
      </w:pPr>
      <w:r>
        <w:t> </w:t>
      </w:r>
    </w:p>
    <w:p w:rsidR="00072A5A" w:rsidRPr="007928F4" w:rsidRDefault="00072A5A" w:rsidP="0099369B">
      <w:pPr>
        <w:pStyle w:val="StyleBulletedSymbolsymbol"/>
        <w:tabs>
          <w:tab w:val="num" w:pos="360"/>
        </w:tabs>
        <w:spacing w:after="0"/>
      </w:pPr>
      <w:r>
        <w:t xml:space="preserve">Any increase in SNAP benefits under the bill would not have any fiscal impact on the State, as SNAP benefits are paid directly from federal funds.  </w:t>
      </w:r>
    </w:p>
    <w:p w:rsidR="00255944" w:rsidRDefault="00255944" w:rsidP="007E5EB3"/>
    <w:p w:rsidR="0099369B" w:rsidRDefault="0099369B"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31F74" w:rsidRPr="0094558A" w:rsidRDefault="00F31F74" w:rsidP="001629D8">
      <w:pPr>
        <w:tabs>
          <w:tab w:val="left" w:pos="360"/>
        </w:tabs>
        <w:rPr>
          <w:szCs w:val="20"/>
        </w:rPr>
      </w:pPr>
      <w:r w:rsidRPr="00F31F74">
        <w:rPr>
          <w:szCs w:val="20"/>
        </w:rPr>
        <w:tab/>
        <w:t>This bill establishes a standard medical expense deduction for ce</w:t>
      </w:r>
      <w:r w:rsidR="006957CA">
        <w:rPr>
          <w:szCs w:val="20"/>
        </w:rPr>
        <w:t>rtain elderly and disabled persons</w:t>
      </w:r>
      <w:r w:rsidR="00C3449F">
        <w:rPr>
          <w:szCs w:val="20"/>
        </w:rPr>
        <w:t xml:space="preserve"> under SNAP</w:t>
      </w:r>
      <w:r w:rsidRPr="00F31F74">
        <w:rPr>
          <w:szCs w:val="20"/>
        </w:rPr>
        <w:t xml:space="preserve">. </w:t>
      </w:r>
      <w:r w:rsidR="00AA661E">
        <w:rPr>
          <w:szCs w:val="20"/>
        </w:rPr>
        <w:t xml:space="preserve"> </w:t>
      </w:r>
      <w:r w:rsidRPr="00F31F74">
        <w:rPr>
          <w:szCs w:val="20"/>
        </w:rPr>
        <w:t>Specifically, this bill requires th</w:t>
      </w:r>
      <w:r w:rsidR="00C3449F">
        <w:rPr>
          <w:szCs w:val="20"/>
        </w:rPr>
        <w:t>e DFD in the DHS</w:t>
      </w:r>
      <w:r w:rsidRPr="00F31F74">
        <w:rPr>
          <w:szCs w:val="20"/>
        </w:rPr>
        <w:t xml:space="preserve"> to implement a standard medical expense </w:t>
      </w:r>
      <w:r w:rsidRPr="0094558A">
        <w:rPr>
          <w:szCs w:val="20"/>
        </w:rPr>
        <w:t xml:space="preserve">deduction </w:t>
      </w:r>
      <w:r w:rsidR="0094558A" w:rsidRPr="0094558A">
        <w:rPr>
          <w:rFonts w:eastAsia="Calibri"/>
          <w:color w:val="000000"/>
        </w:rPr>
        <w:t xml:space="preserve">based on the results of a required cost-benefit analysis in a manner that </w:t>
      </w:r>
      <w:r w:rsidR="0094558A" w:rsidRPr="0094558A">
        <w:rPr>
          <w:rFonts w:eastAsia="Calibri"/>
          <w:color w:val="000000"/>
        </w:rPr>
        <w:lastRenderedPageBreak/>
        <w:t xml:space="preserve">has no significant negative impact to other SNAP households </w:t>
      </w:r>
      <w:r w:rsidRPr="0094558A">
        <w:rPr>
          <w:szCs w:val="20"/>
        </w:rPr>
        <w:t>for the purposes of determin</w:t>
      </w:r>
      <w:r w:rsidR="00C3449F" w:rsidRPr="0094558A">
        <w:rPr>
          <w:szCs w:val="20"/>
        </w:rPr>
        <w:t xml:space="preserve">ing income eligibility under </w:t>
      </w:r>
      <w:r w:rsidRPr="0094558A">
        <w:rPr>
          <w:szCs w:val="20"/>
        </w:rPr>
        <w:t>SNAP for any household that</w:t>
      </w:r>
      <w:r w:rsidR="0094558A" w:rsidRPr="0094558A">
        <w:rPr>
          <w:szCs w:val="20"/>
        </w:rPr>
        <w:t xml:space="preserve"> includes a</w:t>
      </w:r>
      <w:r w:rsidR="006957CA">
        <w:rPr>
          <w:szCs w:val="20"/>
        </w:rPr>
        <w:t>n</w:t>
      </w:r>
      <w:r w:rsidR="0094558A" w:rsidRPr="0094558A">
        <w:rPr>
          <w:szCs w:val="20"/>
        </w:rPr>
        <w:t xml:space="preserve"> elderly or disabled person</w:t>
      </w:r>
      <w:r w:rsidRPr="0094558A">
        <w:rPr>
          <w:szCs w:val="20"/>
        </w:rPr>
        <w:t xml:space="preserve">.  </w:t>
      </w:r>
      <w:r w:rsidR="0094558A" w:rsidRPr="0094558A">
        <w:t xml:space="preserve">Implementation of the standard medical expense deduction </w:t>
      </w:r>
      <w:r w:rsidR="0094558A" w:rsidRPr="0094558A">
        <w:rPr>
          <w:rFonts w:eastAsia="Calibri"/>
          <w:color w:val="000000"/>
        </w:rPr>
        <w:t>is not to proceed if the cost-benefit analysis demonstrates that benefits to other enrollees would need to be decreased to implement the deduction.</w:t>
      </w:r>
    </w:p>
    <w:p w:rsidR="00F31F74" w:rsidRPr="00F31F74" w:rsidRDefault="00F31F74" w:rsidP="00F31F74">
      <w:pPr>
        <w:tabs>
          <w:tab w:val="left" w:pos="360"/>
          <w:tab w:val="left" w:pos="720"/>
          <w:tab w:val="left" w:pos="1080"/>
          <w:tab w:val="left" w:pos="1440"/>
          <w:tab w:val="left" w:pos="2160"/>
          <w:tab w:val="left" w:pos="2880"/>
          <w:tab w:val="left" w:pos="3600"/>
        </w:tabs>
        <w:rPr>
          <w:szCs w:val="20"/>
        </w:rPr>
      </w:pPr>
      <w:r w:rsidRPr="00F31F74">
        <w:rPr>
          <w:szCs w:val="20"/>
        </w:rPr>
        <w:tab/>
        <w:t>Under the bill, a househol</w:t>
      </w:r>
      <w:r w:rsidR="0094558A">
        <w:rPr>
          <w:szCs w:val="20"/>
        </w:rPr>
        <w:t>d that includes an elderly or disabled person</w:t>
      </w:r>
      <w:r w:rsidRPr="00F31F74">
        <w:rPr>
          <w:szCs w:val="20"/>
        </w:rPr>
        <w:t xml:space="preserve"> is to be entitled to a standard medical expense deduction in an amo</w:t>
      </w:r>
      <w:r w:rsidR="00D079A4">
        <w:rPr>
          <w:szCs w:val="20"/>
        </w:rPr>
        <w:t>unt agreed upon by the department</w:t>
      </w:r>
      <w:r w:rsidRPr="00F31F74">
        <w:rPr>
          <w:szCs w:val="20"/>
        </w:rPr>
        <w:t xml:space="preserve"> and the United States Department of Agriculture, provided that the amount of actual costs of allowable medical expense</w:t>
      </w:r>
      <w:r w:rsidR="006957CA">
        <w:rPr>
          <w:szCs w:val="20"/>
        </w:rPr>
        <w:t>s incurred by the elderly or disabled person</w:t>
      </w:r>
      <w:r w:rsidRPr="00F31F74">
        <w:rPr>
          <w:szCs w:val="20"/>
        </w:rPr>
        <w:t xml:space="preserve"> for a month, exclusive of special diets, is equal to or greater than $35 and does not include any expenses paid on behalf of the household by a third party.  If the amount of actual costs of allowable medical expense</w:t>
      </w:r>
      <w:r w:rsidR="006957CA">
        <w:rPr>
          <w:szCs w:val="20"/>
        </w:rPr>
        <w:t>s incurred by the elderly or disabled person</w:t>
      </w:r>
      <w:r w:rsidRPr="00F31F74">
        <w:rPr>
          <w:szCs w:val="20"/>
        </w:rPr>
        <w:t xml:space="preserve"> for a month, exclusive of special diets, is greater than the established standard medical deduction, then the medical expense deduction is to be equal to the amount of those actual costs.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C4C7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3449F" w:rsidRPr="007928F4" w:rsidRDefault="00C3449F" w:rsidP="00C3449F">
      <w:pPr>
        <w:tabs>
          <w:tab w:val="left" w:pos="360"/>
          <w:tab w:val="left" w:pos="720"/>
          <w:tab w:val="left" w:pos="1440"/>
          <w:tab w:val="left" w:pos="2160"/>
          <w:tab w:val="left" w:pos="2880"/>
          <w:tab w:val="left" w:pos="3600"/>
          <w:tab w:val="left" w:pos="4320"/>
          <w:tab w:val="left" w:pos="5040"/>
        </w:tabs>
      </w:pPr>
      <w:r>
        <w:tab/>
      </w:r>
      <w:r>
        <w:rPr>
          <w:color w:val="000000"/>
        </w:rPr>
        <w:t>T</w:t>
      </w:r>
      <w:r w:rsidRPr="00D06517">
        <w:t xml:space="preserve">he county welfare agencies in </w:t>
      </w:r>
      <w:r>
        <w:t>New Jersey</w:t>
      </w:r>
      <w:r w:rsidRPr="00D06517">
        <w:t xml:space="preserve">, under the supervision of the </w:t>
      </w:r>
      <w:r>
        <w:t>DFD in the DHS</w:t>
      </w:r>
      <w:r w:rsidR="001629D8">
        <w:t>,</w:t>
      </w:r>
      <w:r>
        <w:t xml:space="preserve"> administer SNAP.  As such, the OLS assumes the S</w:t>
      </w:r>
      <w:r w:rsidR="00BF4953">
        <w:t>tate and county governments may</w:t>
      </w:r>
      <w:r>
        <w:t xml:space="preserve"> experience a one-time increase in expenditures under the bill, to the extent that the DFD and county welfare agencies incur admin</w:t>
      </w:r>
      <w:r w:rsidR="00BF4953">
        <w:t>istrative costs to implement a</w:t>
      </w:r>
      <w:r>
        <w:t xml:space="preserve"> standard medical expense deduction</w:t>
      </w:r>
      <w:r w:rsidR="006957CA">
        <w:t xml:space="preserve"> in SNAP for the elderly and disabled</w:t>
      </w:r>
      <w:r>
        <w:t>.  Examples</w:t>
      </w:r>
      <w:r w:rsidR="006957CA">
        <w:t xml:space="preserve"> of administrative costs include</w:t>
      </w:r>
      <w:r>
        <w:t xml:space="preserve"> effecting changes to the SNAP application or to the processing systems regarding SNAP eligibility determinations.  A</w:t>
      </w:r>
      <w:r>
        <w:rPr>
          <w:lang w:val="en"/>
        </w:rPr>
        <w:t xml:space="preserve">s the federal government shares all administrative expenses of the program with the State, the bill may also result in an increase in federal SNAP revenue.  </w:t>
      </w:r>
      <w:r>
        <w:t xml:space="preserve">Any increase in SNAP benefits under the bill would not have any fiscal impact on the State, as SNAP benefits are paid directly from federal funds.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928F4" w:rsidP="001629D8">
            <w:pPr>
              <w:pStyle w:val="10pointItalics"/>
              <w:rPr>
                <w:sz w:val="24"/>
              </w:rPr>
            </w:pPr>
            <w:r>
              <w:t xml:space="preserve">Human Services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31F74" w:rsidP="00EF17BC">
            <w:pPr>
              <w:pStyle w:val="10pointItalics"/>
            </w:pPr>
            <w:bookmarkStart w:id="2" w:name="UserFullName"/>
            <w:bookmarkEnd w:id="2"/>
            <w:r>
              <w:t>Sarah M. Schmidt</w:t>
            </w:r>
          </w:p>
          <w:p w:rsidR="00EF17BC" w:rsidRDefault="00F31F74" w:rsidP="00F31F74">
            <w:pPr>
              <w:pStyle w:val="10pointItalics"/>
              <w:rPr>
                <w:sz w:val="24"/>
              </w:rPr>
            </w:pPr>
            <w:r w:rsidRPr="00D32D76">
              <w:t>Senior Research</w:t>
            </w:r>
            <w:r>
              <w:rPr>
                <w:i w:val="0"/>
              </w:rPr>
              <w:t xml:space="preserve"> </w:t>
            </w:r>
            <w:r>
              <w:t>Analyst</w:t>
            </w:r>
          </w:p>
        </w:tc>
      </w:tr>
      <w:tr w:rsidR="00EF17BC" w:rsidTr="00216A05">
        <w:trPr>
          <w:trHeight w:val="63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16A05" w:rsidRDefault="00216A05" w:rsidP="00EF17BC">
      <w:pPr>
        <w:tabs>
          <w:tab w:val="left" w:pos="360"/>
          <w:tab w:val="left" w:pos="720"/>
          <w:tab w:val="left" w:pos="1440"/>
          <w:tab w:val="left" w:pos="2160"/>
          <w:tab w:val="left" w:pos="2880"/>
          <w:tab w:val="left" w:pos="3600"/>
          <w:tab w:val="left" w:pos="4320"/>
          <w:tab w:val="left" w:pos="5040"/>
        </w:tabs>
      </w:pPr>
    </w:p>
    <w:p w:rsidR="00EF17BC" w:rsidRDefault="00290D1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16A05" w:rsidRDefault="00216A05"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90D1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9FC" w:rsidRDefault="002F39FC">
      <w:r>
        <w:separator/>
      </w:r>
    </w:p>
  </w:endnote>
  <w:endnote w:type="continuationSeparator" w:id="0">
    <w:p w:rsidR="002F39FC" w:rsidRDefault="002F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856B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72732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9FC" w:rsidRDefault="002F39FC">
      <w:r>
        <w:separator/>
      </w:r>
    </w:p>
  </w:footnote>
  <w:footnote w:type="continuationSeparator" w:id="0">
    <w:p w:rsidR="002F39FC" w:rsidRDefault="002F3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D19" w:rsidRDefault="00290D19" w:rsidP="00290D19">
    <w:pPr>
      <w:pStyle w:val="Header"/>
      <w:jc w:val="center"/>
    </w:pPr>
    <w:r>
      <w:t xml:space="preserve">FE to A2285 </w:t>
    </w:r>
    <w:r w:rsidR="00AA661E">
      <w:t>[1</w:t>
    </w:r>
    <w:r w:rsidR="0094558A">
      <w:t>R]</w:t>
    </w:r>
  </w:p>
  <w:p w:rsidR="00290D19" w:rsidRDefault="00290D19" w:rsidP="00290D19">
    <w:pPr>
      <w:pStyle w:val="Header"/>
      <w:jc w:val="center"/>
    </w:pPr>
    <w:r>
      <w:fldChar w:fldCharType="begin"/>
    </w:r>
    <w:r>
      <w:instrText xml:space="preserve"> PAGE  \* MERGEFORMAT </w:instrText>
    </w:r>
    <w:r>
      <w:fldChar w:fldCharType="separate"/>
    </w:r>
    <w:r w:rsidR="005856BC">
      <w:rPr>
        <w:noProof/>
      </w:rPr>
      <w:t>2</w:t>
    </w:r>
    <w:r>
      <w:fldChar w:fldCharType="end"/>
    </w:r>
  </w:p>
  <w:p w:rsidR="00290D19" w:rsidRDefault="00290D19" w:rsidP="00290D1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D19"/>
    <w:rsid w:val="00004908"/>
    <w:rsid w:val="00011EDD"/>
    <w:rsid w:val="00013973"/>
    <w:rsid w:val="000333DF"/>
    <w:rsid w:val="00036860"/>
    <w:rsid w:val="00042B0B"/>
    <w:rsid w:val="000629F9"/>
    <w:rsid w:val="000701B0"/>
    <w:rsid w:val="00070F62"/>
    <w:rsid w:val="00072A5A"/>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46CC"/>
    <w:rsid w:val="00145CE4"/>
    <w:rsid w:val="00157AED"/>
    <w:rsid w:val="001629D8"/>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6A05"/>
    <w:rsid w:val="00220166"/>
    <w:rsid w:val="00231207"/>
    <w:rsid w:val="00234802"/>
    <w:rsid w:val="00241AAD"/>
    <w:rsid w:val="002427E6"/>
    <w:rsid w:val="002451F9"/>
    <w:rsid w:val="002518C8"/>
    <w:rsid w:val="00255944"/>
    <w:rsid w:val="00261FC7"/>
    <w:rsid w:val="002633EC"/>
    <w:rsid w:val="00275600"/>
    <w:rsid w:val="00290D19"/>
    <w:rsid w:val="00290E57"/>
    <w:rsid w:val="0029229D"/>
    <w:rsid w:val="002977FC"/>
    <w:rsid w:val="002A15C4"/>
    <w:rsid w:val="002A2F18"/>
    <w:rsid w:val="002A5C0C"/>
    <w:rsid w:val="002D2A46"/>
    <w:rsid w:val="002D4307"/>
    <w:rsid w:val="002D7381"/>
    <w:rsid w:val="002D7863"/>
    <w:rsid w:val="002E3A30"/>
    <w:rsid w:val="002F39FC"/>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53E"/>
    <w:rsid w:val="00487ED8"/>
    <w:rsid w:val="004911CB"/>
    <w:rsid w:val="00491918"/>
    <w:rsid w:val="004A10CD"/>
    <w:rsid w:val="004A2E7F"/>
    <w:rsid w:val="004A35B9"/>
    <w:rsid w:val="004A5A65"/>
    <w:rsid w:val="004B1485"/>
    <w:rsid w:val="004C6ECA"/>
    <w:rsid w:val="004D6C2C"/>
    <w:rsid w:val="004D7D86"/>
    <w:rsid w:val="004E1959"/>
    <w:rsid w:val="004E6202"/>
    <w:rsid w:val="004F1874"/>
    <w:rsid w:val="004F2034"/>
    <w:rsid w:val="004F585C"/>
    <w:rsid w:val="004F7F49"/>
    <w:rsid w:val="00506904"/>
    <w:rsid w:val="00510A23"/>
    <w:rsid w:val="0051514A"/>
    <w:rsid w:val="00515AC5"/>
    <w:rsid w:val="00520DC2"/>
    <w:rsid w:val="00536F40"/>
    <w:rsid w:val="005470F3"/>
    <w:rsid w:val="00570997"/>
    <w:rsid w:val="00577AA8"/>
    <w:rsid w:val="005850CE"/>
    <w:rsid w:val="005856BC"/>
    <w:rsid w:val="005A6D23"/>
    <w:rsid w:val="005C1947"/>
    <w:rsid w:val="005C1E9D"/>
    <w:rsid w:val="005E03E7"/>
    <w:rsid w:val="005E75AB"/>
    <w:rsid w:val="00601255"/>
    <w:rsid w:val="00601F73"/>
    <w:rsid w:val="00625D15"/>
    <w:rsid w:val="00651611"/>
    <w:rsid w:val="00653AE2"/>
    <w:rsid w:val="006671C7"/>
    <w:rsid w:val="006917CF"/>
    <w:rsid w:val="00692BD4"/>
    <w:rsid w:val="006957CA"/>
    <w:rsid w:val="006B22F3"/>
    <w:rsid w:val="006B2FD5"/>
    <w:rsid w:val="006B5C2D"/>
    <w:rsid w:val="006B6C16"/>
    <w:rsid w:val="006C4C73"/>
    <w:rsid w:val="006D6F6C"/>
    <w:rsid w:val="006F239A"/>
    <w:rsid w:val="006F505D"/>
    <w:rsid w:val="006F7203"/>
    <w:rsid w:val="00722AEF"/>
    <w:rsid w:val="00737A6C"/>
    <w:rsid w:val="00743F01"/>
    <w:rsid w:val="00744AE4"/>
    <w:rsid w:val="00763D60"/>
    <w:rsid w:val="007833B1"/>
    <w:rsid w:val="007920AC"/>
    <w:rsid w:val="007928F4"/>
    <w:rsid w:val="007A0F7E"/>
    <w:rsid w:val="007A42C5"/>
    <w:rsid w:val="007A65A1"/>
    <w:rsid w:val="007B1FCF"/>
    <w:rsid w:val="007C4620"/>
    <w:rsid w:val="007E337B"/>
    <w:rsid w:val="007E4CA7"/>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E2AFE"/>
    <w:rsid w:val="00937A78"/>
    <w:rsid w:val="0094558A"/>
    <w:rsid w:val="00947B1E"/>
    <w:rsid w:val="00953C08"/>
    <w:rsid w:val="00973C29"/>
    <w:rsid w:val="0099369B"/>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62D9"/>
    <w:rsid w:val="00A37886"/>
    <w:rsid w:val="00A63176"/>
    <w:rsid w:val="00A70D0C"/>
    <w:rsid w:val="00A710EE"/>
    <w:rsid w:val="00A9794C"/>
    <w:rsid w:val="00AA661E"/>
    <w:rsid w:val="00AB0440"/>
    <w:rsid w:val="00AC3FC5"/>
    <w:rsid w:val="00AD340B"/>
    <w:rsid w:val="00AE3966"/>
    <w:rsid w:val="00AE59F1"/>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E0A2A"/>
    <w:rsid w:val="00BE5E17"/>
    <w:rsid w:val="00BF47F9"/>
    <w:rsid w:val="00BF4953"/>
    <w:rsid w:val="00C07688"/>
    <w:rsid w:val="00C260AB"/>
    <w:rsid w:val="00C32933"/>
    <w:rsid w:val="00C3314D"/>
    <w:rsid w:val="00C3449F"/>
    <w:rsid w:val="00C35E7F"/>
    <w:rsid w:val="00C75246"/>
    <w:rsid w:val="00C80B0B"/>
    <w:rsid w:val="00C91EDF"/>
    <w:rsid w:val="00C97447"/>
    <w:rsid w:val="00CC6622"/>
    <w:rsid w:val="00D079A4"/>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1F74"/>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C028E4D-8814-4524-9513-195B06E09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643</Words>
  <Characters>3561</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A2285 [1R]   FISCAL ESTIMATE</vt:lpstr>
    </vt:vector>
  </TitlesOfParts>
  <Manager>Sarah M. Schmidt; R229</Manager>
  <Company>Office of Legislative Services</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A2285 1R  FISCAL ESTIMATE</dc:title>
  <dc:subject>21-2779</dc:subject>
  <dc:creator>Assemblyman ARMATO and Assemblywoman VAINIERI HUTTLE</dc:creator>
  <cp:keywords>A2285|2|HS |228|219|219|!||</cp:keywords>
  <dc:description>Sponsor 10/26 BPU 10/29</dc:description>
  <cp:lastModifiedBy>Bell, Careema</cp:lastModifiedBy>
  <cp:revision>2</cp:revision>
  <dcterms:created xsi:type="dcterms:W3CDTF">2021-11-01T16:00:00Z</dcterms:created>
  <dcterms:modified xsi:type="dcterms:W3CDTF">2021-11-01T16:00:00Z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