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1C" w:rsidRDefault="00EB601C" w:rsidP="00EB601C">
      <w:pPr>
        <w:pStyle w:val="bpuBill"/>
      </w:pPr>
      <w:bookmarkStart w:id="0" w:name="bpuFrontPg"/>
      <w:bookmarkEnd w:id="0"/>
      <w:r>
        <w:t xml:space="preserve">ASSEMBLY, No. 2296 </w:t>
      </w:r>
    </w:p>
    <w:p w:rsidR="00EB601C" w:rsidRPr="009D38FF" w:rsidRDefault="00EB601C" w:rsidP="00EB60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602574" r:id="rId7"/>
        </w:object>
      </w:r>
    </w:p>
    <w:p w:rsidR="00EB601C" w:rsidRDefault="00EB601C" w:rsidP="00EB601C">
      <w:pPr>
        <w:pStyle w:val="bpuState"/>
      </w:pPr>
      <w:r>
        <w:t>STATE OF NEW JERSEY</w:t>
      </w:r>
    </w:p>
    <w:p w:rsidR="00EB601C" w:rsidRDefault="00EB601C" w:rsidP="00EB601C">
      <w:pPr>
        <w:pStyle w:val="bpuLegislature"/>
      </w:pPr>
      <w:r>
        <w:t>219th LEGISLATURE</w:t>
      </w:r>
    </w:p>
    <w:p w:rsidR="00EB601C" w:rsidRDefault="00EB601C" w:rsidP="00EB601C">
      <w:pPr>
        <w:pStyle w:val="bpuWpGraphic"/>
      </w:pPr>
      <w:r>
        <w:object w:dxaOrig="8985" w:dyaOrig="255">
          <v:shape id="_x0000_i1026" type="#_x0000_t75" style="width:6in;height:11.8pt" o:ole="">
            <v:imagedata r:id="rId6" o:title=""/>
          </v:shape>
          <o:OLEObject Type="Embed" ProgID="WPWin6.1" ShapeID="_x0000_i1026" DrawAspect="Content" ObjectID="_1645602575" r:id="rId8"/>
        </w:object>
      </w:r>
      <w:r>
        <w:t xml:space="preserve">  </w:t>
      </w:r>
    </w:p>
    <w:p w:rsidR="00EB601C" w:rsidRDefault="00EB601C" w:rsidP="00EB601C">
      <w:pPr>
        <w:pStyle w:val="bpuIntro"/>
      </w:pPr>
      <w:r>
        <w:t>INTRODUCED JANUARY 27, 2020</w:t>
      </w:r>
    </w:p>
    <w:p w:rsidR="00EB601C" w:rsidRDefault="00EB601C" w:rsidP="00EB601C">
      <w:pPr>
        <w:pStyle w:val="bpuIntro"/>
      </w:pPr>
    </w:p>
    <w:p w:rsidR="00EB601C" w:rsidRDefault="00EB601C" w:rsidP="00EB601C">
      <w:pPr>
        <w:pStyle w:val="bpuIntro"/>
        <w:sectPr w:rsidR="00EB601C" w:rsidSect="008351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601C" w:rsidRDefault="00EB601C" w:rsidP="00EB601C">
      <w:pPr>
        <w:pStyle w:val="bpuIntro"/>
      </w:pPr>
    </w:p>
    <w:p w:rsidR="00EB601C" w:rsidRDefault="00EB601C" w:rsidP="00EB601C">
      <w:pPr>
        <w:pStyle w:val="bpuSponsor"/>
      </w:pPr>
      <w:r>
        <w:t>Sponsored by:</w:t>
      </w:r>
    </w:p>
    <w:p w:rsidR="00EB601C" w:rsidRDefault="00EB601C" w:rsidP="00EB601C">
      <w:pPr>
        <w:pStyle w:val="bpuSponsor"/>
      </w:pPr>
      <w:r>
        <w:t>Assemblywoman  ELI</w:t>
      </w:r>
      <w:bookmarkStart w:id="1" w:name="_GoBack"/>
      <w:bookmarkEnd w:id="1"/>
      <w:r>
        <w:t>ANA PINTOR MARIN</w:t>
      </w:r>
    </w:p>
    <w:p w:rsidR="00EB601C" w:rsidRDefault="00EB601C" w:rsidP="00EB601C">
      <w:pPr>
        <w:pStyle w:val="bpuSponsor"/>
      </w:pPr>
      <w:r>
        <w:t>District 29 (Essex)</w:t>
      </w:r>
    </w:p>
    <w:p w:rsidR="00EB601C" w:rsidRDefault="008351CC" w:rsidP="008351CC">
      <w:pPr>
        <w:pStyle w:val="bpuSponsor"/>
      </w:pPr>
      <w:r>
        <w:t>Assemblywoman  SHANIQUE SPEIGHT</w:t>
      </w:r>
    </w:p>
    <w:p w:rsidR="008351CC" w:rsidRDefault="008351CC" w:rsidP="008351CC">
      <w:pPr>
        <w:pStyle w:val="bpuSponsor"/>
      </w:pPr>
      <w:r>
        <w:t>District 29 (Essex)</w:t>
      </w:r>
    </w:p>
    <w:p w:rsidR="008351CC" w:rsidRDefault="007D588A" w:rsidP="007D588A">
      <w:pPr>
        <w:pStyle w:val="bpuSponsor"/>
      </w:pPr>
      <w:r>
        <w:t>Assemblywoman  ANNETTE QUIJANO</w:t>
      </w:r>
    </w:p>
    <w:p w:rsidR="007D588A" w:rsidRDefault="007D588A" w:rsidP="007D588A">
      <w:pPr>
        <w:pStyle w:val="bpuSponsor"/>
      </w:pPr>
      <w:r>
        <w:t>District 20 (Union)</w:t>
      </w:r>
    </w:p>
    <w:p w:rsidR="007D588A" w:rsidRPr="007D588A" w:rsidRDefault="007D588A" w:rsidP="007D588A">
      <w:pPr>
        <w:pStyle w:val="bpuSponsor"/>
      </w:pPr>
    </w:p>
    <w:p w:rsidR="00EB601C" w:rsidRDefault="00080D77" w:rsidP="00080D77">
      <w:pPr>
        <w:pStyle w:val="bpuSponsor"/>
      </w:pPr>
      <w:r>
        <w:t>Co-Sponsored by:</w:t>
      </w:r>
    </w:p>
    <w:p w:rsidR="00080D77" w:rsidRDefault="00080D77" w:rsidP="00080D77">
      <w:pPr>
        <w:pStyle w:val="bpuSponsor"/>
      </w:pPr>
      <w:r w:rsidRPr="00080D77">
        <w:t>Assemblywoman Reynolds-Jackson</w:t>
      </w:r>
    </w:p>
    <w:p w:rsidR="00080D77" w:rsidRDefault="00080D77" w:rsidP="00080D77"/>
    <w:p w:rsidR="00080D77" w:rsidRPr="00080D77" w:rsidRDefault="00080D77" w:rsidP="00080D77"/>
    <w:p w:rsidR="00EB601C" w:rsidRDefault="00EB601C" w:rsidP="00EB601C">
      <w:pPr>
        <w:pStyle w:val="bpuSponsor"/>
      </w:pPr>
    </w:p>
    <w:p w:rsidR="00EB601C" w:rsidRDefault="00EB601C" w:rsidP="00EB601C">
      <w:pPr>
        <w:pStyle w:val="bpuSponsor"/>
      </w:pPr>
    </w:p>
    <w:p w:rsidR="00EB601C" w:rsidRDefault="00EB601C" w:rsidP="00EB601C">
      <w:pPr>
        <w:pStyle w:val="bpuSponsor"/>
      </w:pPr>
      <w:r>
        <w:t>SYNOPSIS</w:t>
      </w:r>
    </w:p>
    <w:p w:rsidR="00EB601C" w:rsidRDefault="006B44DD" w:rsidP="00EB601C">
      <w:pPr>
        <w:pStyle w:val="bpuNormText"/>
      </w:pPr>
      <w:r>
        <w:tab/>
      </w:r>
      <w:r w:rsidR="00EB601C">
        <w:t xml:space="preserve">Permits incarcerated person to renew driver’s license using existing digitized picture on file with MVC.  </w:t>
      </w:r>
    </w:p>
    <w:p w:rsidR="00EB601C" w:rsidRDefault="00EB601C" w:rsidP="00EB601C">
      <w:pPr>
        <w:pStyle w:val="bpuNormText"/>
      </w:pPr>
    </w:p>
    <w:p w:rsidR="00EB601C" w:rsidRDefault="00EB601C" w:rsidP="00EB601C">
      <w:pPr>
        <w:pStyle w:val="bpuSponsor"/>
      </w:pPr>
      <w:r>
        <w:t xml:space="preserve">CURRENT VERSION OF TEXT </w:t>
      </w:r>
    </w:p>
    <w:p w:rsidR="00EB601C" w:rsidRDefault="00EB601C" w:rsidP="00EB601C">
      <w:pPr>
        <w:pStyle w:val="bpuNormText"/>
      </w:pPr>
      <w:r>
        <w:tab/>
        <w:t>As introduced.</w:t>
      </w:r>
    </w:p>
    <w:p w:rsidR="00EB601C" w:rsidRDefault="00EB601C" w:rsidP="00EB60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601C" w:rsidRDefault="00EB601C" w:rsidP="008916EC">
      <w:pPr>
        <w:pStyle w:val="FronterPage"/>
        <w:tabs>
          <w:tab w:val="clear" w:pos="720"/>
          <w:tab w:val="clear" w:pos="1440"/>
          <w:tab w:val="clear" w:pos="2160"/>
          <w:tab w:val="clear" w:pos="2880"/>
          <w:tab w:val="clear" w:pos="3600"/>
          <w:tab w:val="clear" w:pos="4320"/>
          <w:tab w:val="clear" w:pos="5040"/>
        </w:tabs>
        <w:sectPr w:rsidR="00EB601C" w:rsidSect="00EB601C">
          <w:type w:val="continuous"/>
          <w:pgSz w:w="12240" w:h="20160" w:code="5"/>
          <w:pgMar w:top="1440" w:right="2275" w:bottom="1440" w:left="2275" w:header="72" w:footer="720" w:gutter="0"/>
          <w:pgNumType w:start="1"/>
          <w:cols w:space="720"/>
          <w:docGrid w:linePitch="360"/>
        </w:sectPr>
      </w:pPr>
    </w:p>
    <w:p w:rsidR="00686AEB" w:rsidRPr="00677316" w:rsidRDefault="00A33F3A" w:rsidP="00D41193">
      <w:pPr>
        <w:pStyle w:val="HangingAnAct"/>
        <w:rPr>
          <w:rStyle w:val="HangingAnActChar"/>
        </w:rPr>
      </w:pPr>
      <w:r>
        <w:rPr>
          <w:rStyle w:val="BillHead"/>
        </w:rPr>
        <w:lastRenderedPageBreak/>
        <w:t>An Act</w:t>
      </w:r>
      <w:r w:rsidR="00686AEB" w:rsidRPr="006B7FA7">
        <w:rPr>
          <w:rStyle w:val="HangingAnActChar"/>
        </w:rPr>
        <w:t xml:space="preserve"> </w:t>
      </w:r>
      <w:r w:rsidR="00D41193" w:rsidRPr="00D41193">
        <w:t>concerning the renewal of driver’s licenses for certain persons</w:t>
      </w:r>
      <w:r w:rsidR="00EF581E">
        <w:t xml:space="preserve"> and amending P.L.1979, c.261</w:t>
      </w:r>
      <w:r w:rsidR="00D41193" w:rsidRPr="00D41193">
        <w:t xml:space="preserve"> and P.L.2009, c.329.</w:t>
      </w:r>
    </w:p>
    <w:p w:rsidR="000B1054" w:rsidRPr="00D71D68" w:rsidRDefault="000B1054" w:rsidP="000B1054"/>
    <w:p w:rsidR="00686AEB" w:rsidRPr="00AA7880" w:rsidRDefault="00686AEB" w:rsidP="00686AEB">
      <w:r>
        <w:tab/>
      </w:r>
      <w:r w:rsidR="00A33F3A">
        <w:rPr>
          <w:rStyle w:val="BillHeading2"/>
        </w:rPr>
        <w:t>Be It Enacted</w:t>
      </w:r>
      <w:r>
        <w:rPr>
          <w:rStyle w:val="BillHeading2"/>
        </w:rPr>
        <w:t xml:space="preserve"> </w:t>
      </w:r>
      <w:r w:rsidR="00A33F3A">
        <w:rPr>
          <w:rStyle w:val="BillLanguage"/>
        </w:rPr>
        <w:t>by the Senate and General Assembly of the State of New Jersey:</w:t>
      </w:r>
    </w:p>
    <w:p w:rsidR="00686AEB" w:rsidRPr="00D71D68" w:rsidRDefault="00686AEB" w:rsidP="00686AEB"/>
    <w:p w:rsidR="00D41193" w:rsidRDefault="00994A45" w:rsidP="00994A45">
      <w:pPr>
        <w:tabs>
          <w:tab w:val="clear" w:pos="288"/>
          <w:tab w:val="left" w:pos="270"/>
        </w:tabs>
      </w:pPr>
      <w:r>
        <w:tab/>
      </w:r>
      <w:r w:rsidR="006B44DD">
        <w:t>1.</w:t>
      </w:r>
      <w:r w:rsidR="006B44DD">
        <w:tab/>
      </w:r>
      <w:r w:rsidR="00D41193">
        <w:t>Section 2 of P.L.</w:t>
      </w:r>
      <w:r w:rsidR="00D41193" w:rsidRPr="00AF78FE">
        <w:t>2009, c.329</w:t>
      </w:r>
      <w:r w:rsidR="00D41193">
        <w:t xml:space="preserve"> (C.</w:t>
      </w:r>
      <w:r w:rsidR="00D41193" w:rsidRPr="00AF78FE">
        <w:t>30:1B-6.2</w:t>
      </w:r>
      <w:r w:rsidR="00D41193">
        <w:t>) is amended to read as follows:</w:t>
      </w:r>
    </w:p>
    <w:p w:rsidR="00D41193" w:rsidRDefault="00D41193" w:rsidP="00D41193">
      <w:r>
        <w:tab/>
        <w:t>2.</w:t>
      </w:r>
      <w:r>
        <w:tab/>
        <w:t xml:space="preserve">The Commissioner of Corrections shall provide to each inmate at least ten days prior to release from a State correctional facility: </w:t>
      </w:r>
    </w:p>
    <w:p w:rsidR="00D41193" w:rsidRDefault="00D41193" w:rsidP="00D41193">
      <w:r>
        <w:tab/>
        <w:t>a.</w:t>
      </w:r>
      <w:r>
        <w:tab/>
        <w:t xml:space="preserve">A copy of the inmate's criminal history record and written information on the inmate's right to have his criminal records expunged under chapter 52 of Title 2C of the New Jersey Statutes; </w:t>
      </w:r>
    </w:p>
    <w:p w:rsidR="00D41193" w:rsidRDefault="00D41193" w:rsidP="00D41193">
      <w:r>
        <w:tab/>
        <w:t>b.</w:t>
      </w:r>
      <w:r>
        <w:tab/>
        <w:t xml:space="preserve">General written information on the inmate's right to vote under R.S.19:4-1; </w:t>
      </w:r>
    </w:p>
    <w:p w:rsidR="00D41193" w:rsidRDefault="00D41193" w:rsidP="00D41193">
      <w:r>
        <w:tab/>
        <w:t>c.</w:t>
      </w:r>
      <w:r>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D41193" w:rsidRDefault="00D41193" w:rsidP="00D41193">
      <w:r>
        <w:tab/>
        <w:t>d.</w:t>
      </w:r>
      <w:r>
        <w:tab/>
        <w:t xml:space="preserve">A detailed written record of the inmate's participation in educational, training, employment, and medical or other treatment programs while the inmate was incarcerated; </w:t>
      </w:r>
    </w:p>
    <w:p w:rsidR="00D41193" w:rsidRDefault="00D41193" w:rsidP="00D41193">
      <w:r>
        <w:tab/>
        <w:t>e.</w:t>
      </w:r>
      <w:r>
        <w:tab/>
        <w:t xml:space="preserve">A written accounting of the fines, assessments, surcharges, restitution, penalties, child support arrearages, and any other obligations due and payable by the inmate upon release; </w:t>
      </w:r>
    </w:p>
    <w:p w:rsidR="00D41193" w:rsidRDefault="00D41193" w:rsidP="00D41193">
      <w:r>
        <w:tab/>
        <w:t>f.</w:t>
      </w:r>
      <w:r>
        <w:tab/>
        <w:t xml:space="preserve">A non-driver identification card, which shall be issued by the New Jersey Motor Vehicle Commission </w:t>
      </w:r>
      <w:r>
        <w:rPr>
          <w:u w:val="single"/>
        </w:rPr>
        <w:t>pursuant to section 2 of P.</w:t>
      </w:r>
      <w:r w:rsidRPr="00AF78FE">
        <w:rPr>
          <w:u w:val="single"/>
        </w:rPr>
        <w:t>L.1980, c.47</w:t>
      </w:r>
      <w:r>
        <w:rPr>
          <w:u w:val="single"/>
        </w:rPr>
        <w:t xml:space="preserve"> (C.3</w:t>
      </w:r>
      <w:r w:rsidRPr="00410CAC">
        <w:rPr>
          <w:u w:val="single"/>
        </w:rPr>
        <w:t>9:3-29.3</w:t>
      </w:r>
      <w:r>
        <w:rPr>
          <w:u w:val="single"/>
        </w:rPr>
        <w:t>)</w:t>
      </w:r>
      <w:r>
        <w:t xml:space="preserve"> and for which the Motor Vehicle Commission shall accept a former inmate's Department of Corrections identification card to have a two-point value in applying for the non-driver identification card; </w:t>
      </w:r>
    </w:p>
    <w:p w:rsidR="00D41193" w:rsidRDefault="00D41193" w:rsidP="00D41193">
      <w:r>
        <w:tab/>
        <w:t>g.</w:t>
      </w:r>
      <w:r>
        <w:tab/>
        <w:t xml:space="preserve">A copy of the inmate's birth certificate if the inmate was born in New Jersey; </w:t>
      </w:r>
    </w:p>
    <w:p w:rsidR="00D41193" w:rsidRDefault="00D41193" w:rsidP="00D41193">
      <w:r>
        <w:tab/>
        <w:t>h.</w:t>
      </w:r>
      <w:r>
        <w:tab/>
        <w:t>Assistance in obtaining a Social Security card;</w:t>
      </w:r>
    </w:p>
    <w:p w:rsidR="00D41193" w:rsidRDefault="00D41193" w:rsidP="00D41193">
      <w:r>
        <w:tab/>
      </w:r>
      <w:proofErr w:type="spellStart"/>
      <w:r>
        <w:t>i</w:t>
      </w:r>
      <w:proofErr w:type="spellEnd"/>
      <w:r>
        <w:t>.</w:t>
      </w:r>
      <w:r>
        <w:tab/>
        <w:t>A one-day New Jersey bus or rail pass;</w:t>
      </w:r>
    </w:p>
    <w:p w:rsidR="00D41193" w:rsidRDefault="00D41193" w:rsidP="00D41193">
      <w:r>
        <w:tab/>
        <w:t>j.</w:t>
      </w:r>
      <w:r>
        <w:tab/>
        <w:t xml:space="preserve">A two-week supply of prescription medication; </w:t>
      </w:r>
    </w:p>
    <w:p w:rsidR="00D41193" w:rsidRDefault="00D41193" w:rsidP="00D41193">
      <w:r>
        <w:tab/>
        <w:t>k.</w:t>
      </w:r>
      <w: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D41193" w:rsidRDefault="006B44DD" w:rsidP="006B44DD">
      <w:pPr>
        <w:tabs>
          <w:tab w:val="clear" w:pos="720"/>
          <w:tab w:val="clear" w:pos="1440"/>
          <w:tab w:val="left" w:pos="630"/>
          <w:tab w:val="left" w:pos="1170"/>
        </w:tabs>
      </w:pPr>
      <w:r>
        <w:lastRenderedPageBreak/>
        <w:tab/>
        <w:t>l.</w:t>
      </w:r>
      <w:r>
        <w:tab/>
        <w:t>(1)</w:t>
      </w:r>
      <w:r>
        <w:tab/>
      </w:r>
      <w:r w:rsidR="00D41193">
        <w:t>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w:t>
      </w:r>
    </w:p>
    <w:p w:rsidR="00D41193" w:rsidRDefault="00D41193" w:rsidP="00D41193">
      <w:r>
        <w:tab/>
        <w:t>(2)</w:t>
      </w:r>
      <w:r>
        <w:tab/>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p>
    <w:p w:rsidR="00D41193" w:rsidRDefault="00D41193" w:rsidP="00D41193">
      <w:r>
        <w:t>(</w:t>
      </w:r>
      <w:proofErr w:type="spellStart"/>
      <w:r>
        <w:t>cf</w:t>
      </w:r>
      <w:proofErr w:type="spellEnd"/>
      <w:r>
        <w:t>: P.L.2011, c.191, s.1)</w:t>
      </w:r>
    </w:p>
    <w:p w:rsidR="00D41193" w:rsidRDefault="00D41193" w:rsidP="00D41193"/>
    <w:p w:rsidR="00D41193" w:rsidRDefault="00683B5C" w:rsidP="00D41193">
      <w:r>
        <w:tab/>
        <w:t>2.</w:t>
      </w:r>
      <w:r>
        <w:tab/>
      </w:r>
      <w:r w:rsidR="00D41193">
        <w:t xml:space="preserve">Section 1 of P.L.1979, c.261 (C.39:3-10f) is amended to read as follows: </w:t>
      </w:r>
    </w:p>
    <w:p w:rsidR="00D41193" w:rsidRDefault="00683B5C" w:rsidP="00D41193">
      <w:r>
        <w:tab/>
      </w:r>
      <w:r w:rsidR="00D41193">
        <w:t>1.</w:t>
      </w:r>
      <w:r w:rsidR="00D41193">
        <w:tab/>
        <w:t xml:space="preserve">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The chief administrator may, for good cause, extend a license and any endorsement thereon beyond their expiration dates for periods not to exceed 12 additional months.  The chief administrator may extend the expiration date of a license and any endorsement thereon without payment of a proportionate fee </w:t>
      </w:r>
      <w:r w:rsidR="00D41193" w:rsidRPr="00437967">
        <w:rPr>
          <w:rFonts w:ascii="Albertus Extra Bold" w:hAnsi="Albertus Extra Bold"/>
          <w:b/>
        </w:rPr>
        <w:t>[</w:t>
      </w:r>
      <w:r w:rsidR="00D41193">
        <w:t>when the chief administrator determines that the extension is necessary</w:t>
      </w:r>
      <w:r w:rsidR="00D41193" w:rsidRPr="00437967">
        <w:rPr>
          <w:rFonts w:ascii="Albertus Extra Bold" w:hAnsi="Albertus Extra Bold"/>
          <w:b/>
        </w:rPr>
        <w:t>]</w:t>
      </w:r>
      <w:r w:rsidR="00D41193">
        <w:t xml:space="preserve"> for good cause.  If any license and endorsements thereon are so extended, the licensee shall pay upon renewal the full license fee for the period fixed by the chief administrator as if no extension had been granted.</w:t>
      </w:r>
    </w:p>
    <w:p w:rsidR="00D41193" w:rsidRDefault="00D41193" w:rsidP="00D41193">
      <w:r>
        <w:tab/>
        <w:t xml:space="preserve">Each initial driver's license issued to a person under the age of 21 after the effective date of P.L.1999, c.28 (C.39:3-10f1 et al.) </w:t>
      </w:r>
      <w:r>
        <w:lastRenderedPageBreak/>
        <w:t>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D41193" w:rsidRDefault="00D41193" w:rsidP="00D41193">
      <w:r>
        <w:tab/>
        <w:t xml:space="preserve">As </w:t>
      </w:r>
      <w:r w:rsidRPr="00437967">
        <w:rPr>
          <w:rFonts w:ascii="Albertus Extra Bold" w:hAnsi="Albertus Extra Bold"/>
          <w:b/>
        </w:rPr>
        <w:t>[</w:t>
      </w:r>
      <w:r>
        <w:t>conditions</w:t>
      </w:r>
      <w:r w:rsidRPr="00437967">
        <w:rPr>
          <w:rFonts w:ascii="Albertus Extra Bold" w:hAnsi="Albertus Extra Bold"/>
          <w:b/>
        </w:rPr>
        <w:t>]</w:t>
      </w:r>
      <w:r>
        <w:t xml:space="preserve"> </w:t>
      </w:r>
      <w:r w:rsidRPr="00437967">
        <w:rPr>
          <w:u w:val="single"/>
        </w:rPr>
        <w:t>a condition</w:t>
      </w:r>
      <w:r>
        <w:t xml:space="preserve"> for the renewal of a driver's license, the chief administrator shall provide that the photograph of a licensee be updated except that the chief administrator may elect to use a stored photograph to renew a license for a period not exceeding four additional years for $18 for a standard license and $29 for a REAL ID license, in addition to the digitized photograph fee.</w:t>
      </w:r>
    </w:p>
    <w:p w:rsidR="00D41193" w:rsidRDefault="00D41193" w:rsidP="00D41193">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D41193" w:rsidRDefault="00D41193" w:rsidP="00D41193">
      <w:r>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rsidR="00D41193" w:rsidRPr="00437967" w:rsidRDefault="00D41193" w:rsidP="00D41193">
      <w:pPr>
        <w:rPr>
          <w:u w:val="single"/>
        </w:rPr>
      </w:pPr>
      <w:r>
        <w:tab/>
      </w:r>
      <w:r w:rsidRPr="00D55DAB">
        <w:rPr>
          <w:u w:val="single"/>
        </w:rPr>
        <w:t xml:space="preserve">In addition to any other extension, the chief administrator shall allow a person </w:t>
      </w:r>
      <w:r>
        <w:rPr>
          <w:u w:val="single"/>
        </w:rPr>
        <w:t xml:space="preserve">who was a prisoner in any correctional institution in the State </w:t>
      </w:r>
      <w:r w:rsidRPr="00D55DAB">
        <w:rPr>
          <w:u w:val="single"/>
        </w:rPr>
        <w:t>to use a stored picture to renew a license for</w:t>
      </w:r>
      <w:r>
        <w:rPr>
          <w:u w:val="single"/>
        </w:rPr>
        <w:t xml:space="preserve"> a period not exceeding one year from the date that the person has been released from imprisonment</w:t>
      </w:r>
      <w:r w:rsidRPr="00D55DAB">
        <w:rPr>
          <w:u w:val="single"/>
        </w:rPr>
        <w:t xml:space="preserve"> if th</w:t>
      </w:r>
      <w:r>
        <w:rPr>
          <w:u w:val="single"/>
        </w:rPr>
        <w:t xml:space="preserve">e person presents to the chief administrator a Department of Corrections identification card or non-driver identification card issued pursuant to subsection f. of section 2 of P.L.2009, c.329 (C.30:1B-6.2). </w:t>
      </w:r>
      <w:r w:rsidRPr="00D55DAB">
        <w:rPr>
          <w:u w:val="single"/>
        </w:rPr>
        <w:t xml:space="preserve">  The fee for this extension shall be $18 and the person shall not be required to pay the digitized picture fee pursuant to section 4 of P.L.2001, c.391 (C.39:3-10f4).</w:t>
      </w:r>
    </w:p>
    <w:p w:rsidR="00D41193" w:rsidRDefault="00D41193" w:rsidP="00D41193">
      <w: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D41193" w:rsidRDefault="00D41193" w:rsidP="00D41193">
      <w:r>
        <w:lastRenderedPageBreak/>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D41193" w:rsidRDefault="00D41193" w:rsidP="00D41193">
      <w:r>
        <w:t>(</w:t>
      </w:r>
      <w:proofErr w:type="spellStart"/>
      <w:r>
        <w:t>cf</w:t>
      </w:r>
      <w:proofErr w:type="spellEnd"/>
      <w:r>
        <w:t>: P.L.2019, c.271, s.10)</w:t>
      </w:r>
    </w:p>
    <w:p w:rsidR="00D41193" w:rsidRPr="00D71D68" w:rsidRDefault="00D41193" w:rsidP="00D41193"/>
    <w:p w:rsidR="00D41193" w:rsidRDefault="00D41193" w:rsidP="00D41193">
      <w:r>
        <w:tab/>
        <w:t>3.</w:t>
      </w:r>
      <w:r>
        <w:tab/>
        <w:t xml:space="preserve">This act shall take effect on the first day of the 13th month following enactment and shall apply to any driver’s license issued on or after the effective date.  The Chief Administration of the New Jersey Motor Vehicle Commission, in consultation with the Commissioner for the Department of Corrections, may take such anticipatory actions, in advance of the effective date, as may be necessary for the timely implementation of this act. </w:t>
      </w:r>
    </w:p>
    <w:p w:rsidR="00D41193" w:rsidRDefault="00D41193" w:rsidP="00D41193"/>
    <w:p w:rsidR="00D41193" w:rsidRPr="00CE7BD8" w:rsidRDefault="00D41193" w:rsidP="00D41193"/>
    <w:p w:rsidR="00D41193" w:rsidRPr="00AA7880" w:rsidRDefault="00D41193" w:rsidP="00D41193">
      <w:pPr>
        <w:jc w:val="center"/>
      </w:pPr>
      <w:r w:rsidRPr="00D71D68">
        <w:t>STATEMENT</w:t>
      </w:r>
    </w:p>
    <w:p w:rsidR="00D41193" w:rsidRDefault="00D41193" w:rsidP="00D41193"/>
    <w:p w:rsidR="00D41193" w:rsidRPr="00437967" w:rsidRDefault="00D41193" w:rsidP="00D41193">
      <w:r>
        <w:tab/>
      </w:r>
      <w:r w:rsidRPr="00437967">
        <w:t xml:space="preserve">This bill permits a person who was incarcerated to renew the person’s driver’s license for a period not exceeding one year from the date that the person was released from imprisonment using a picture on file with the New Jersey Motor Vehicle Commission (MVC).  </w:t>
      </w:r>
    </w:p>
    <w:p w:rsidR="00D41193" w:rsidRDefault="00D41193">
      <w:r w:rsidRPr="00437967">
        <w:tab/>
        <w:t xml:space="preserve">The bill permits a person who was incarcerated to renew a driver’s license if the person presents a </w:t>
      </w:r>
      <w:r>
        <w:t xml:space="preserve">New Jersey </w:t>
      </w:r>
      <w:r w:rsidRPr="00437967">
        <w:t>Department of Corrections</w:t>
      </w:r>
      <w:r>
        <w:t xml:space="preserve"> (DOC)</w:t>
      </w:r>
      <w:r w:rsidRPr="00437967">
        <w:t xml:space="preserve"> identification card or non-driver identification card issued by the MVC.  Under the bill, the fee for this extension is $18 but the person is not be required to pay the digitized picture fee required for the renewal of driver’s licenses.  The bill also amends the “Fair Release and Reentry Act of 2009” to clari</w:t>
      </w:r>
      <w:r>
        <w:t>fy that the Commissioner for the</w:t>
      </w:r>
      <w:r w:rsidRPr="00437967">
        <w:t xml:space="preserve"> D</w:t>
      </w:r>
      <w:r>
        <w:t>OC</w:t>
      </w:r>
      <w:r w:rsidRPr="00437967">
        <w:t xml:space="preserve"> is required to provide to each inmate at least ten days prior to release from a State correctional facility, among other documents and information, a non-driver identification card issued </w:t>
      </w:r>
      <w:r>
        <w:t>pursuant to State law by the MVC</w:t>
      </w:r>
      <w:r w:rsidRPr="00437967">
        <w:t xml:space="preserve">. </w:t>
      </w:r>
    </w:p>
    <w:sectPr w:rsidR="00D41193" w:rsidSect="006B44DD">
      <w:headerReference w:type="default" r:id="rId13"/>
      <w:footerReference w:type="default" r:id="rId14"/>
      <w:headerReference w:type="first" r:id="rId15"/>
      <w:footerReference w:type="first" r:id="rId16"/>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45F" w:rsidRDefault="005B345F">
      <w:r>
        <w:separator/>
      </w:r>
    </w:p>
  </w:endnote>
  <w:endnote w:type="continuationSeparator" w:id="0">
    <w:p w:rsidR="005B345F" w:rsidRDefault="005B3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1CC" w:rsidRDefault="008351CC" w:rsidP="008351C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F3A" w:rsidRPr="00921C91" w:rsidRDefault="00A33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F3A" w:rsidRPr="00921C91" w:rsidRDefault="00A33F3A">
    <w:pPr>
      <w:pStyle w:val="Footer"/>
      <w:rPr>
        <w:szCs w:val="18"/>
      </w:rPr>
    </w:pPr>
  </w:p>
  <w:p w:rsidR="00A33F3A" w:rsidRPr="00921C91" w:rsidRDefault="00A33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3F3A" w:rsidRDefault="00A33F3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45F" w:rsidRDefault="005B345F">
      <w:r>
        <w:separator/>
      </w:r>
    </w:p>
  </w:footnote>
  <w:footnote w:type="continuationSeparator" w:id="0">
    <w:p w:rsidR="005B345F" w:rsidRDefault="005B3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9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601C" w:rsidRDefault="00EB601C" w:rsidP="00EB601C">
    <w:pPr>
      <w:pStyle w:val="bpuHeadSpon"/>
    </w:pPr>
    <w:r w:rsidRPr="00EB601C">
      <w:rPr>
        <w:rStyle w:val="bpuHeadSponChar"/>
      </w:rPr>
      <w:t>A2296</w:t>
    </w:r>
    <w:r>
      <w:t xml:space="preserve"> PINTOR MARIN</w:t>
    </w:r>
    <w:r w:rsidR="008351CC">
      <w:t>, SPEIGHT</w:t>
    </w:r>
  </w:p>
  <w:p w:rsidR="00EB601C" w:rsidRDefault="00EB601C" w:rsidP="00EB601C">
    <w:pPr>
      <w:pStyle w:val="bpuHeadSpon"/>
    </w:pPr>
    <w:r>
      <w:fldChar w:fldCharType="begin"/>
    </w:r>
    <w:r>
      <w:instrText xml:space="preserve"> PAGE  \* MERGEFORMAT </w:instrText>
    </w:r>
    <w:r>
      <w:fldChar w:fldCharType="separate"/>
    </w:r>
    <w:r w:rsidR="006D7849">
      <w:rPr>
        <w:noProof/>
      </w:rPr>
      <w:t>5</w:t>
    </w:r>
    <w:r>
      <w:fldChar w:fldCharType="end"/>
    </w:r>
  </w:p>
  <w:p w:rsidR="00EB601C" w:rsidRDefault="00EB601C" w:rsidP="00EB60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601C" w:rsidRDefault="00EB601C" w:rsidP="00EB601C">
    <w:pPr>
      <w:pStyle w:val="bpuHeadSpon"/>
    </w:pPr>
    <w:r w:rsidRPr="00EB601C">
      <w:rPr>
        <w:rStyle w:val="bpuHeadSponChar"/>
      </w:rPr>
      <w:t>A2296</w:t>
    </w:r>
    <w:r>
      <w:t xml:space="preserve"> PINTOR MARIN</w:t>
    </w:r>
    <w:r w:rsidR="008351CC">
      <w:t>, SPEIGHT</w:t>
    </w:r>
  </w:p>
  <w:p w:rsidR="00EB601C" w:rsidRDefault="00EB601C" w:rsidP="00EB601C">
    <w:pPr>
      <w:pStyle w:val="bpuHeadSpon"/>
    </w:pPr>
    <w:r>
      <w:fldChar w:fldCharType="begin"/>
    </w:r>
    <w:r>
      <w:instrText xml:space="preserve"> PAGE  \* MERGEFORMAT </w:instrText>
    </w:r>
    <w:r>
      <w:fldChar w:fldCharType="separate"/>
    </w:r>
    <w:r w:rsidR="006D7849">
      <w:rPr>
        <w:noProof/>
      </w:rPr>
      <w:t>2</w:t>
    </w:r>
    <w:r>
      <w:fldChar w:fldCharType="end"/>
    </w:r>
  </w:p>
  <w:p w:rsidR="00EB601C" w:rsidRDefault="00EB601C" w:rsidP="00EB60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45F"/>
    <w:rsid w:val="000051BD"/>
    <w:rsid w:val="000160A5"/>
    <w:rsid w:val="0002335B"/>
    <w:rsid w:val="0003549A"/>
    <w:rsid w:val="000367AE"/>
    <w:rsid w:val="00043B22"/>
    <w:rsid w:val="00054975"/>
    <w:rsid w:val="00057D20"/>
    <w:rsid w:val="0006197C"/>
    <w:rsid w:val="0006281F"/>
    <w:rsid w:val="00080D7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B62"/>
    <w:rsid w:val="00133F81"/>
    <w:rsid w:val="00135943"/>
    <w:rsid w:val="00163D25"/>
    <w:rsid w:val="001645FB"/>
    <w:rsid w:val="00173D2B"/>
    <w:rsid w:val="00181676"/>
    <w:rsid w:val="00183603"/>
    <w:rsid w:val="001935FA"/>
    <w:rsid w:val="00194E78"/>
    <w:rsid w:val="0019707B"/>
    <w:rsid w:val="00197E8B"/>
    <w:rsid w:val="00197FA4"/>
    <w:rsid w:val="001A161A"/>
    <w:rsid w:val="001A3B79"/>
    <w:rsid w:val="001A66B6"/>
    <w:rsid w:val="001B4716"/>
    <w:rsid w:val="001B4EA4"/>
    <w:rsid w:val="001C7C52"/>
    <w:rsid w:val="001D25F3"/>
    <w:rsid w:val="001E15F1"/>
    <w:rsid w:val="001E16FA"/>
    <w:rsid w:val="001E582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CCE"/>
    <w:rsid w:val="003C7FB2"/>
    <w:rsid w:val="003D24DE"/>
    <w:rsid w:val="003E26D4"/>
    <w:rsid w:val="003E47BA"/>
    <w:rsid w:val="003F3B37"/>
    <w:rsid w:val="0040195A"/>
    <w:rsid w:val="00402DC0"/>
    <w:rsid w:val="00416C4B"/>
    <w:rsid w:val="0041751E"/>
    <w:rsid w:val="004211E5"/>
    <w:rsid w:val="00422091"/>
    <w:rsid w:val="004329E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4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B5C"/>
    <w:rsid w:val="00686AEB"/>
    <w:rsid w:val="006B44DD"/>
    <w:rsid w:val="006B7897"/>
    <w:rsid w:val="006B7FA7"/>
    <w:rsid w:val="006C086A"/>
    <w:rsid w:val="006C21C1"/>
    <w:rsid w:val="006C7327"/>
    <w:rsid w:val="006D00E5"/>
    <w:rsid w:val="006D784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88A"/>
    <w:rsid w:val="007D59C0"/>
    <w:rsid w:val="007D7D9C"/>
    <w:rsid w:val="007F485D"/>
    <w:rsid w:val="007F6050"/>
    <w:rsid w:val="00813627"/>
    <w:rsid w:val="00832816"/>
    <w:rsid w:val="008351C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BE"/>
    <w:rsid w:val="008B2850"/>
    <w:rsid w:val="008C79B3"/>
    <w:rsid w:val="008D77BD"/>
    <w:rsid w:val="008E454C"/>
    <w:rsid w:val="008F1E5A"/>
    <w:rsid w:val="008F443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A4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F3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FD0"/>
    <w:rsid w:val="00CD0F93"/>
    <w:rsid w:val="00CD1BD1"/>
    <w:rsid w:val="00CD4D3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93"/>
    <w:rsid w:val="00D500E9"/>
    <w:rsid w:val="00D507BC"/>
    <w:rsid w:val="00D6090A"/>
    <w:rsid w:val="00D62FA3"/>
    <w:rsid w:val="00D63B6F"/>
    <w:rsid w:val="00D63F81"/>
    <w:rsid w:val="00D64A90"/>
    <w:rsid w:val="00D66D82"/>
    <w:rsid w:val="00D9410B"/>
    <w:rsid w:val="00D9695B"/>
    <w:rsid w:val="00DA2417"/>
    <w:rsid w:val="00DA5585"/>
    <w:rsid w:val="00DA66FF"/>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1C"/>
    <w:rsid w:val="00EC5281"/>
    <w:rsid w:val="00EC791D"/>
    <w:rsid w:val="00EC7CA6"/>
    <w:rsid w:val="00ED3C5D"/>
    <w:rsid w:val="00ED4553"/>
    <w:rsid w:val="00EF581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D9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AD0462"/>
  <w15:docId w15:val="{F69A474D-6950-4E15-A73F-B56785CC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601C"/>
  </w:style>
  <w:style w:type="paragraph" w:styleId="BalloonText">
    <w:name w:val="Balloon Text"/>
    <w:basedOn w:val="Normal"/>
    <w:link w:val="BalloonTextChar"/>
    <w:semiHidden/>
    <w:unhideWhenUsed/>
    <w:rsid w:val="008F44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44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1687</Words>
  <Characters>8913</Characters>
  <Application>Microsoft Office Word</Application>
  <DocSecurity>0</DocSecurity>
  <Lines>209</Lines>
  <Paragraphs>49</Paragraphs>
  <ScaleCrop>false</ScaleCrop>
  <HeadingPairs>
    <vt:vector size="2" baseType="variant">
      <vt:variant>
        <vt:lpstr>Title</vt:lpstr>
      </vt:variant>
      <vt:variant>
        <vt:i4>1</vt:i4>
      </vt:variant>
    </vt:vector>
  </HeadingPairs>
  <TitlesOfParts>
    <vt:vector size="1" baseType="lpstr">
      <vt:lpstr>A2296</vt:lpstr>
    </vt:vector>
  </TitlesOfParts>
  <Manager>R230</Manager>
  <Company>NJ Office of Legislative Services</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A2296</dc:title>
  <dc:subject/>
  <dc:creator>Assemblywoman  PINTOR MARIN</dc:creator>
  <cp:keywords>A2296|5|AU |273|220|306|F|36|</cp:keywords>
  <dc:description>INTRODUCED JANUARY 27, 2020</dc:description>
  <cp:lastModifiedBy>Puleo, Roseanne</cp:lastModifiedBy>
  <cp:revision>2</cp:revision>
  <cp:lastPrinted>2020-01-30T16:07:00Z</cp:lastPrinted>
  <dcterms:created xsi:type="dcterms:W3CDTF">2020-03-13T15:03:00Z</dcterms:created>
  <dcterms:modified xsi:type="dcterms:W3CDTF">2020-03-13T15:03:00Z</dcterms:modified>
  <cp:category>s.3: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