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A0E" w:rsidRDefault="00A86A0E" w:rsidP="00A86A0E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4B38E2" w:rsidRDefault="004B38E2" w:rsidP="004B38E2">
      <w:pPr>
        <w:pStyle w:val="bpuBill"/>
      </w:pPr>
      <w:r>
        <w:t xml:space="preserve">ASSEMBLY, No. 2308 </w:t>
      </w:r>
    </w:p>
    <w:p w:rsidR="004B38E2" w:rsidRPr="009D38FF" w:rsidRDefault="004B38E2" w:rsidP="004B38E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515629" r:id="rId7"/>
        </w:object>
      </w:r>
    </w:p>
    <w:p w:rsidR="004B38E2" w:rsidRDefault="004B38E2" w:rsidP="004B38E2">
      <w:pPr>
        <w:pStyle w:val="bpuState"/>
      </w:pPr>
      <w:r>
        <w:t>STATE OF NEW JERSEY</w:t>
      </w:r>
    </w:p>
    <w:p w:rsidR="004B38E2" w:rsidRDefault="004B38E2" w:rsidP="004B38E2">
      <w:pPr>
        <w:pStyle w:val="bpuLegislature"/>
      </w:pPr>
      <w:r>
        <w:t>219th LEGISLATURE</w:t>
      </w:r>
    </w:p>
    <w:p w:rsidR="004B38E2" w:rsidRDefault="004B38E2" w:rsidP="004B38E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515630" r:id="rId8"/>
        </w:object>
      </w:r>
      <w:r>
        <w:t xml:space="preserve">  </w:t>
      </w:r>
    </w:p>
    <w:p w:rsidR="004B38E2" w:rsidRDefault="004B38E2" w:rsidP="004B38E2">
      <w:pPr>
        <w:pStyle w:val="bpuIntro"/>
      </w:pPr>
      <w:r>
        <w:t>INTRODUCED JANUARY 27, 2020</w:t>
      </w:r>
    </w:p>
    <w:p w:rsidR="004B38E2" w:rsidRDefault="004B38E2" w:rsidP="004B38E2">
      <w:pPr>
        <w:pStyle w:val="bpuIntro"/>
      </w:pPr>
    </w:p>
    <w:p w:rsidR="004B38E2" w:rsidRDefault="004B38E2" w:rsidP="004B38E2">
      <w:pPr>
        <w:pStyle w:val="bpuIntro"/>
        <w:sectPr w:rsidR="004B38E2" w:rsidSect="005327D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B38E2" w:rsidRDefault="004B38E2" w:rsidP="004B38E2">
      <w:pPr>
        <w:pStyle w:val="bpuIntro"/>
      </w:pPr>
    </w:p>
    <w:p w:rsidR="004B38E2" w:rsidRDefault="004B38E2" w:rsidP="004B38E2">
      <w:pPr>
        <w:pStyle w:val="bpuSponsor"/>
      </w:pPr>
      <w:r>
        <w:t>Sponsored by:</w:t>
      </w:r>
    </w:p>
    <w:p w:rsidR="004B38E2" w:rsidRDefault="004B38E2" w:rsidP="004B38E2">
      <w:pPr>
        <w:pStyle w:val="bpuSponsor"/>
      </w:pPr>
      <w:r>
        <w:t>Assemblywoman  VALERIE VAINIERI HUTTLE</w:t>
      </w:r>
    </w:p>
    <w:p w:rsidR="004B38E2" w:rsidRDefault="004B38E2" w:rsidP="004B38E2">
      <w:pPr>
        <w:pStyle w:val="bpuSponsor"/>
      </w:pPr>
      <w:r>
        <w:t>District 37 (Bergen)</w:t>
      </w:r>
    </w:p>
    <w:p w:rsidR="004B38E2" w:rsidRDefault="00297631" w:rsidP="00297631">
      <w:pPr>
        <w:pStyle w:val="bpuSponsor"/>
      </w:pPr>
      <w:r>
        <w:t>Assemblyman  GORDON M. JOHNSON</w:t>
      </w:r>
    </w:p>
    <w:p w:rsidR="00297631" w:rsidRDefault="00297631" w:rsidP="00297631">
      <w:pPr>
        <w:pStyle w:val="bpuSponsor"/>
      </w:pPr>
      <w:r>
        <w:t>District 37 (Bergen)</w:t>
      </w:r>
    </w:p>
    <w:p w:rsidR="00297631" w:rsidRDefault="005327D5" w:rsidP="005327D5">
      <w:pPr>
        <w:pStyle w:val="bpuSponsor"/>
      </w:pPr>
      <w:r>
        <w:t>Assemblywoman  JOANN DOWNEY</w:t>
      </w:r>
    </w:p>
    <w:p w:rsidR="005327D5" w:rsidRDefault="005327D5" w:rsidP="005327D5">
      <w:pPr>
        <w:pStyle w:val="bpuSponsor"/>
      </w:pPr>
      <w:r>
        <w:t>District 11 (Monmouth)</w:t>
      </w:r>
    </w:p>
    <w:p w:rsidR="005327D5" w:rsidRPr="005327D5" w:rsidRDefault="005327D5" w:rsidP="005327D5">
      <w:pPr>
        <w:pStyle w:val="bpuSponsor"/>
      </w:pPr>
    </w:p>
    <w:p w:rsidR="004B38E2" w:rsidRDefault="004B38E2" w:rsidP="004B38E2">
      <w:pPr>
        <w:pStyle w:val="bpuSponsor"/>
      </w:pPr>
    </w:p>
    <w:p w:rsidR="004B38E2" w:rsidRDefault="004B38E2" w:rsidP="004B38E2">
      <w:pPr>
        <w:pStyle w:val="bpuSponsor"/>
      </w:pPr>
    </w:p>
    <w:p w:rsidR="004B38E2" w:rsidRDefault="004B38E2" w:rsidP="004B38E2">
      <w:pPr>
        <w:pStyle w:val="bpuSponsor"/>
      </w:pPr>
    </w:p>
    <w:p w:rsidR="004B38E2" w:rsidRDefault="004B38E2" w:rsidP="004B38E2">
      <w:pPr>
        <w:pStyle w:val="bpuSponsor"/>
      </w:pPr>
      <w:r>
        <w:t>SYNOPSIS</w:t>
      </w:r>
    </w:p>
    <w:p w:rsidR="004B38E2" w:rsidRDefault="003D7902" w:rsidP="004B38E2">
      <w:pPr>
        <w:pStyle w:val="bpuNormText"/>
      </w:pPr>
      <w:r>
        <w:tab/>
      </w:r>
      <w:r w:rsidR="004B38E2">
        <w:t>Concerns names required on applications for professional and occupational licensure.</w:t>
      </w:r>
    </w:p>
    <w:p w:rsidR="004B38E2" w:rsidRDefault="004B38E2" w:rsidP="004B38E2">
      <w:pPr>
        <w:pStyle w:val="bpuNormText"/>
      </w:pPr>
    </w:p>
    <w:p w:rsidR="004B38E2" w:rsidRDefault="004B38E2" w:rsidP="004B38E2">
      <w:pPr>
        <w:pStyle w:val="bpuSponsor"/>
      </w:pPr>
      <w:r>
        <w:t xml:space="preserve">CURRENT VERSION OF TEXT </w:t>
      </w:r>
    </w:p>
    <w:p w:rsidR="004B38E2" w:rsidRDefault="00A86A0E" w:rsidP="004B38E2">
      <w:pPr>
        <w:pStyle w:val="bpuNormText"/>
      </w:pPr>
      <w:r>
        <w:tab/>
        <w:t>As amended by the General Assembly on March 1, 2021.</w:t>
      </w:r>
    </w:p>
    <w:p w:rsidR="004B38E2" w:rsidRDefault="004B38E2" w:rsidP="004B38E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38E2" w:rsidRDefault="004B38E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B38E2" w:rsidSect="004B38E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30D86" w:rsidRPr="00677316" w:rsidRDefault="00A30D86" w:rsidP="00A30D86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the names required on applications for professional and occupational licensure and supplementing P.L.1978, c.73 (C.45:1-21 et seq.).</w:t>
      </w:r>
    </w:p>
    <w:p w:rsidR="00A30D86" w:rsidRPr="00D71D68" w:rsidRDefault="00A30D86" w:rsidP="00A30D86"/>
    <w:p w:rsidR="00A30D86" w:rsidRPr="004F4697" w:rsidRDefault="00A30D86" w:rsidP="00A30D86">
      <w:pPr>
        <w:rPr>
          <w:i/>
          <w:szCs w:val="18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30D86" w:rsidRDefault="00A30D86" w:rsidP="00A30D86"/>
    <w:p w:rsidR="00A86A0E" w:rsidRPr="00A86A0E" w:rsidRDefault="00A86A0E" w:rsidP="00A86A0E">
      <w:pPr>
        <w:tabs>
          <w:tab w:val="clear" w:pos="1440"/>
          <w:tab w:val="left" w:pos="1080"/>
        </w:tabs>
      </w:pPr>
      <w:r w:rsidRPr="00A86A0E">
        <w:tab/>
        <w:t>1.</w:t>
      </w:r>
      <w:r w:rsidRPr="00A86A0E">
        <w:tab/>
        <w:t>a.</w:t>
      </w:r>
      <w:r w:rsidRPr="00A86A0E">
        <w:tab/>
        <w:t xml:space="preserve">An application to be completed for a professional or occupational license, certificate of registration, or certification, or for a renewal, reactivation or reinstatement of a professional or occupational license, certificate of registration, or certification, shall include: </w:t>
      </w:r>
    </w:p>
    <w:p w:rsidR="00A86A0E" w:rsidRPr="00A86A0E" w:rsidRDefault="00A86A0E" w:rsidP="00A86A0E">
      <w:r w:rsidRPr="00A86A0E">
        <w:tab/>
        <w:t>(1)</w:t>
      </w:r>
      <w:r w:rsidRPr="00A86A0E">
        <w:tab/>
        <w:t xml:space="preserve">a line for the applicant to list a professional name; </w:t>
      </w:r>
    </w:p>
    <w:p w:rsidR="00A86A0E" w:rsidRPr="00A86A0E" w:rsidRDefault="00A86A0E" w:rsidP="00A86A0E">
      <w:r w:rsidRPr="00A86A0E">
        <w:tab/>
        <w:t>(2)</w:t>
      </w:r>
      <w:r w:rsidRPr="00A86A0E">
        <w:tab/>
        <w:t xml:space="preserve">a line for the individual to list a legal name, if different from the professional name; and </w:t>
      </w:r>
    </w:p>
    <w:p w:rsidR="00A86A0E" w:rsidRPr="00A86A0E" w:rsidRDefault="00A86A0E" w:rsidP="00A86A0E">
      <w:r w:rsidRPr="00A86A0E">
        <w:tab/>
        <w:t>(3)</w:t>
      </w:r>
      <w:r w:rsidRPr="00A86A0E">
        <w:tab/>
        <w:t>the ability for the applicant to choose which of the names is to appear on the license, certificate of registration or certification.</w:t>
      </w:r>
    </w:p>
    <w:p w:rsidR="00A30D86" w:rsidRDefault="00A86A0E" w:rsidP="00A86A0E">
      <w:r w:rsidRPr="00A86A0E">
        <w:tab/>
        <w:t>b.</w:t>
      </w:r>
      <w:r w:rsidRPr="00A86A0E">
        <w:tab/>
        <w:t xml:space="preserve">Notwithstanding any law, rule, or regulation to the contrary, </w:t>
      </w:r>
      <w:r w:rsidRPr="00A86A0E">
        <w:rPr>
          <w:rFonts w:ascii="Albertus Extra Bold" w:hAnsi="Albertus Extra Bold"/>
          <w:b/>
          <w:vertAlign w:val="superscript"/>
        </w:rPr>
        <w:t>1</w:t>
      </w:r>
      <w:r w:rsidRPr="00A86A0E">
        <w:rPr>
          <w:rFonts w:ascii="Albertus Extra Bold" w:hAnsi="Albertus Extra Bold"/>
          <w:b/>
        </w:rPr>
        <w:t>[</w:t>
      </w:r>
      <w:r w:rsidRPr="00A86A0E">
        <w:t>this section</w:t>
      </w:r>
      <w:r w:rsidRPr="00A86A0E">
        <w:rPr>
          <w:rFonts w:ascii="Albertus Extra Bold" w:hAnsi="Albertus Extra Bold"/>
          <w:b/>
        </w:rPr>
        <w:t>]</w:t>
      </w:r>
      <w:r w:rsidRPr="00A86A0E">
        <w:rPr>
          <w:spacing w:val="0"/>
        </w:rPr>
        <w:t xml:space="preserve"> </w:t>
      </w:r>
      <w:r w:rsidRPr="00A86A0E">
        <w:rPr>
          <w:spacing w:val="0"/>
          <w:u w:val="single"/>
        </w:rPr>
        <w:t>the provisions of this section</w:t>
      </w:r>
      <w:r w:rsidRPr="00A86A0E">
        <w:rPr>
          <w:rFonts w:ascii="Albertus Extra Bold" w:hAnsi="Albertus Extra Bold"/>
          <w:b/>
          <w:vertAlign w:val="superscript"/>
        </w:rPr>
        <w:t>1</w:t>
      </w:r>
      <w:r w:rsidRPr="00A86A0E">
        <w:t xml:space="preserve"> shall apply to every applicant for or holder of a professional or occupational license, certificate of registration, or certification issued, renewed, reactivated, or reinstated by a board specified in section 2 of P.L.2013, c. 253 (C.45:1-15)</w:t>
      </w:r>
      <w:r w:rsidRPr="00A86A0E">
        <w:rPr>
          <w:rFonts w:ascii="Albertus Extra Bold" w:hAnsi="Albertus Extra Bold"/>
          <w:b/>
          <w:vertAlign w:val="superscript"/>
        </w:rPr>
        <w:t>1</w:t>
      </w:r>
      <w:r w:rsidRPr="00A86A0E">
        <w:rPr>
          <w:spacing w:val="0"/>
          <w:u w:val="single"/>
        </w:rPr>
        <w:t>, or by any principal department of the Executive Branch of State government or any entity within any department or any other entity hereafter created to license or otherwise regulate a profession or occupation</w:t>
      </w:r>
      <w:r w:rsidRPr="00A86A0E">
        <w:rPr>
          <w:rFonts w:ascii="Albertus Extra Bold" w:hAnsi="Albertus Extra Bold"/>
          <w:b/>
          <w:vertAlign w:val="superscript"/>
        </w:rPr>
        <w:t>1</w:t>
      </w:r>
      <w:r w:rsidRPr="00A86A0E">
        <w:t>.</w:t>
      </w:r>
    </w:p>
    <w:p w:rsidR="00A30D86" w:rsidRPr="00D71D68" w:rsidRDefault="00A30D86" w:rsidP="00A30D86"/>
    <w:p w:rsidR="00A30D86" w:rsidRDefault="00A30D86" w:rsidP="00A86A0E">
      <w:r>
        <w:tab/>
        <w:t>2.</w:t>
      </w:r>
      <w:r>
        <w:tab/>
        <w:t xml:space="preserve">This act shall take effect on the first day of the sixth month next following enactment, except that anticipatory administrative action in advance may be taken as necessary for </w:t>
      </w:r>
      <w:r w:rsidR="00A86A0E">
        <w:t>the implementation of this act.</w:t>
      </w:r>
    </w:p>
    <w:sectPr w:rsidR="00A30D86" w:rsidSect="003D790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08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39C" w:rsidRDefault="0051639C">
      <w:r>
        <w:separator/>
      </w:r>
    </w:p>
  </w:endnote>
  <w:endnote w:type="continuationSeparator" w:id="0">
    <w:p w:rsidR="0051639C" w:rsidRDefault="00516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631" w:rsidRDefault="005327D5" w:rsidP="005327D5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A0E" w:rsidRPr="00921C91" w:rsidRDefault="00A86A0E" w:rsidP="00A86A0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86A0E" w:rsidRPr="00921C91" w:rsidRDefault="00A86A0E" w:rsidP="00A86A0E">
    <w:pPr>
      <w:pStyle w:val="Footer"/>
      <w:rPr>
        <w:szCs w:val="18"/>
      </w:rPr>
    </w:pPr>
  </w:p>
  <w:p w:rsidR="00A86A0E" w:rsidRPr="00921C91" w:rsidRDefault="00A86A0E" w:rsidP="00A86A0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86A0E" w:rsidRDefault="00A86A0E" w:rsidP="00686AEB">
    <w:pPr>
      <w:pStyle w:val="Footer"/>
    </w:pPr>
    <w:r>
      <w:tab/>
      <w:t>Matter enclosed in superscript numerals has been adopted as follows:</w:t>
    </w:r>
  </w:p>
  <w:p w:rsidR="00A86A0E" w:rsidRDefault="00A86A0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floor amendments adopted March 1, 2021.</w:t>
    </w:r>
  </w:p>
  <w:p w:rsidR="00A86A0E" w:rsidRPr="00A86A0E" w:rsidRDefault="00A86A0E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39C" w:rsidRDefault="0051639C">
      <w:r>
        <w:separator/>
      </w:r>
    </w:p>
  </w:footnote>
  <w:footnote w:type="continuationSeparator" w:id="0">
    <w:p w:rsidR="0051639C" w:rsidRDefault="00516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61C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B38E2" w:rsidRDefault="004B38E2" w:rsidP="004B38E2">
    <w:pPr>
      <w:pStyle w:val="bpuHeadSpon"/>
    </w:pPr>
    <w:r w:rsidRPr="004B38E2">
      <w:rPr>
        <w:rStyle w:val="bpuHeadSponChar"/>
      </w:rPr>
      <w:t>A2308</w:t>
    </w:r>
    <w:r>
      <w:t xml:space="preserve"> </w:t>
    </w:r>
    <w:r w:rsidR="00A86A0E">
      <w:t xml:space="preserve">[1R] </w:t>
    </w:r>
    <w:r>
      <w:t>VAINIERI HUTTLE</w:t>
    </w:r>
  </w:p>
  <w:p w:rsidR="004B38E2" w:rsidRDefault="004B38E2" w:rsidP="004B38E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6A0E">
      <w:rPr>
        <w:noProof/>
      </w:rPr>
      <w:t>3</w:t>
    </w:r>
    <w:r>
      <w:fldChar w:fldCharType="end"/>
    </w:r>
  </w:p>
  <w:p w:rsidR="004B38E2" w:rsidRDefault="004B38E2" w:rsidP="004B38E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8E2" w:rsidRDefault="004B38E2" w:rsidP="004B38E2">
    <w:pPr>
      <w:pStyle w:val="bpuHeadSpon"/>
    </w:pPr>
    <w:r w:rsidRPr="004B38E2">
      <w:rPr>
        <w:rStyle w:val="bpuHeadSponChar"/>
      </w:rPr>
      <w:t>A2308</w:t>
    </w:r>
    <w:r>
      <w:t xml:space="preserve"> </w:t>
    </w:r>
    <w:r w:rsidR="00A86A0E">
      <w:t xml:space="preserve">[1R] </w:t>
    </w:r>
    <w:r>
      <w:t>VAINIERI HUTTLE</w:t>
    </w:r>
    <w:r w:rsidR="00297631">
      <w:t>, JOHNSON</w:t>
    </w:r>
  </w:p>
  <w:p w:rsidR="004B38E2" w:rsidRDefault="004B38E2" w:rsidP="004B38E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62DB">
      <w:rPr>
        <w:noProof/>
      </w:rPr>
      <w:t>2</w:t>
    </w:r>
    <w:r>
      <w:fldChar w:fldCharType="end"/>
    </w:r>
  </w:p>
  <w:p w:rsidR="004B38E2" w:rsidRDefault="004B38E2" w:rsidP="004B38E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9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2E52"/>
    <w:rsid w:val="0008141C"/>
    <w:rsid w:val="00086B36"/>
    <w:rsid w:val="00094A55"/>
    <w:rsid w:val="000952C4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484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631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089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790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8E2"/>
    <w:rsid w:val="004C742C"/>
    <w:rsid w:val="004D5B0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39C"/>
    <w:rsid w:val="0052424F"/>
    <w:rsid w:val="00527BFB"/>
    <w:rsid w:val="005327D5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2D1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888"/>
    <w:rsid w:val="006F4334"/>
    <w:rsid w:val="006F47AF"/>
    <w:rsid w:val="006F6B8A"/>
    <w:rsid w:val="007050D5"/>
    <w:rsid w:val="00707CD3"/>
    <w:rsid w:val="00716BB9"/>
    <w:rsid w:val="007256D1"/>
    <w:rsid w:val="007279FD"/>
    <w:rsid w:val="007502CB"/>
    <w:rsid w:val="00752D79"/>
    <w:rsid w:val="00752E20"/>
    <w:rsid w:val="00756EDE"/>
    <w:rsid w:val="00761CE4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3E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3D48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5F02"/>
    <w:rsid w:val="009F4FAC"/>
    <w:rsid w:val="00A017C0"/>
    <w:rsid w:val="00A11228"/>
    <w:rsid w:val="00A222C2"/>
    <w:rsid w:val="00A305D6"/>
    <w:rsid w:val="00A30D86"/>
    <w:rsid w:val="00A342C4"/>
    <w:rsid w:val="00A50F6B"/>
    <w:rsid w:val="00A52237"/>
    <w:rsid w:val="00A52910"/>
    <w:rsid w:val="00A551D6"/>
    <w:rsid w:val="00A6251B"/>
    <w:rsid w:val="00A6754E"/>
    <w:rsid w:val="00A70F58"/>
    <w:rsid w:val="00A72987"/>
    <w:rsid w:val="00A7346B"/>
    <w:rsid w:val="00A84C4F"/>
    <w:rsid w:val="00A86A0E"/>
    <w:rsid w:val="00A932A1"/>
    <w:rsid w:val="00A96E06"/>
    <w:rsid w:val="00AA6197"/>
    <w:rsid w:val="00AA62DB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16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4A3"/>
    <w:rsid w:val="00D9410B"/>
    <w:rsid w:val="00D9695B"/>
    <w:rsid w:val="00DA2417"/>
    <w:rsid w:val="00DA5585"/>
    <w:rsid w:val="00DB02AC"/>
    <w:rsid w:val="00DB6AA2"/>
    <w:rsid w:val="00DB75D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1599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41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49FC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3E00C15-A8B5-4DD7-83B4-ED274758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B38E2"/>
  </w:style>
  <w:style w:type="paragraph" w:styleId="BalloonText">
    <w:name w:val="Balloon Text"/>
    <w:basedOn w:val="Normal"/>
    <w:link w:val="BalloonTextChar"/>
    <w:semiHidden/>
    <w:unhideWhenUsed/>
    <w:rsid w:val="00D864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864A3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A86A0E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308</Words>
  <Characters>1722</Characters>
  <Application>Microsoft Office Word</Application>
  <DocSecurity>0</DocSecurity>
  <Lines>60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A2308</vt:lpstr>
    </vt:vector>
  </TitlesOfParts>
  <Manager>R229</Manager>
  <Company>NJ Office of Legislative Services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A2308 1R</dc:title>
  <dc:subject>REGULATED PROFESSIONS</dc:subject>
  <dc:creator>Assemblywoman  VAINIERI HUTTLE and Assemblyman JOHNSON</dc:creator>
  <cp:keywords>A2308|2|CL |314|260|311|!||</cp:keywords>
  <dc:description>INTRODUCED JANUARY 27, 2020_x000d_
Amended 3/1/21</dc:description>
  <cp:lastModifiedBy>Todaro, Vivian</cp:lastModifiedBy>
  <cp:revision>2</cp:revision>
  <cp:lastPrinted>2021-03-29T13:34:00Z</cp:lastPrinted>
  <dcterms:created xsi:type="dcterms:W3CDTF">2021-03-29T13:34:00Z</dcterms:created>
  <dcterms:modified xsi:type="dcterms:W3CDTF">2021-03-29T13:34:00Z</dcterms:modified>
  <cp:category>s.1: C.45:1-21.5 to 2019/278_x000d_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