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48D" w:rsidRDefault="0062448D" w:rsidP="006244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2356 </w:t>
      </w:r>
    </w:p>
    <w:p w:rsidR="0062448D" w:rsidRPr="009D38FF" w:rsidRDefault="0062448D" w:rsidP="006244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3668" r:id="rId7"/>
        </w:object>
      </w:r>
    </w:p>
    <w:p w:rsidR="0062448D" w:rsidRDefault="0062448D" w:rsidP="0062448D">
      <w:pPr>
        <w:pStyle w:val="bpuState"/>
      </w:pPr>
      <w:r>
        <w:t>STATE OF NEW JERSEY</w:t>
      </w:r>
    </w:p>
    <w:p w:rsidR="0062448D" w:rsidRDefault="0062448D" w:rsidP="0062448D">
      <w:pPr>
        <w:pStyle w:val="bpuLegislature"/>
      </w:pPr>
      <w:r>
        <w:t>219th LEGISLATURE</w:t>
      </w:r>
    </w:p>
    <w:p w:rsidR="0062448D" w:rsidRDefault="0062448D" w:rsidP="0062448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3669" r:id="rId8"/>
        </w:object>
      </w:r>
      <w:r>
        <w:t xml:space="preserve">  </w:t>
      </w:r>
    </w:p>
    <w:p w:rsidR="0062448D" w:rsidRDefault="0062448D" w:rsidP="0062448D">
      <w:pPr>
        <w:pStyle w:val="bpuIntro"/>
      </w:pPr>
      <w:r>
        <w:t>INTRODUCED FEBRUARY 3, 2020</w:t>
      </w:r>
    </w:p>
    <w:p w:rsidR="0062448D" w:rsidRDefault="0062448D" w:rsidP="0062448D">
      <w:pPr>
        <w:pStyle w:val="bpuIntro"/>
      </w:pPr>
    </w:p>
    <w:p w:rsidR="0062448D" w:rsidRDefault="0062448D" w:rsidP="0062448D">
      <w:pPr>
        <w:pStyle w:val="bpuIntro"/>
        <w:sectPr w:rsidR="0062448D" w:rsidSect="0062448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2448D" w:rsidRDefault="0062448D" w:rsidP="0062448D">
      <w:pPr>
        <w:pStyle w:val="bpuIntro"/>
      </w:pPr>
    </w:p>
    <w:p w:rsidR="0062448D" w:rsidRDefault="0062448D" w:rsidP="0062448D">
      <w:pPr>
        <w:pStyle w:val="bpuSponsor"/>
      </w:pPr>
      <w:r>
        <w:t>Sponsored by:</w:t>
      </w:r>
    </w:p>
    <w:p w:rsidR="0062448D" w:rsidRDefault="0062448D" w:rsidP="0062448D">
      <w:pPr>
        <w:pStyle w:val="bpuSponsor"/>
      </w:pPr>
      <w:r>
        <w:t>Assemblyman  RONALD S. DANCER</w:t>
      </w:r>
    </w:p>
    <w:p w:rsidR="0062448D" w:rsidRDefault="0062448D" w:rsidP="0062448D">
      <w:pPr>
        <w:pStyle w:val="bpuSponsor"/>
      </w:pPr>
      <w:r>
        <w:t>District 12 (Burlington, Middlesex, Monmouth and Ocean)</w:t>
      </w:r>
    </w:p>
    <w:p w:rsidR="0062448D" w:rsidRDefault="0062448D" w:rsidP="0062448D">
      <w:pPr>
        <w:pStyle w:val="bpuSponsor"/>
      </w:pPr>
    </w:p>
    <w:p w:rsidR="0062448D" w:rsidRDefault="0062448D" w:rsidP="0062448D">
      <w:pPr>
        <w:pStyle w:val="bpuSponsor"/>
      </w:pPr>
    </w:p>
    <w:p w:rsidR="0062448D" w:rsidRDefault="0062448D" w:rsidP="0062448D">
      <w:pPr>
        <w:pStyle w:val="bpuSponsor"/>
      </w:pPr>
    </w:p>
    <w:p w:rsidR="0062448D" w:rsidRDefault="0062448D" w:rsidP="0062448D">
      <w:pPr>
        <w:pStyle w:val="bpuSponsor"/>
      </w:pPr>
    </w:p>
    <w:p w:rsidR="0062448D" w:rsidRDefault="0062448D" w:rsidP="0062448D">
      <w:pPr>
        <w:pStyle w:val="bpuSponsor"/>
      </w:pPr>
      <w:r>
        <w:t>SYNOPSIS</w:t>
      </w:r>
    </w:p>
    <w:p w:rsidR="0062448D" w:rsidRDefault="0062448D" w:rsidP="0062448D">
      <w:pPr>
        <w:pStyle w:val="bpuNormText"/>
      </w:pPr>
      <w:r>
        <w:tab/>
        <w:t xml:space="preserve">Excludes from gross income tax income received by student-athletes for use of their name, image, or likeness. </w:t>
      </w:r>
    </w:p>
    <w:p w:rsidR="0062448D" w:rsidRDefault="0062448D" w:rsidP="0062448D">
      <w:pPr>
        <w:pStyle w:val="bpuNormText"/>
      </w:pPr>
      <w:r>
        <w:t xml:space="preserve"> </w:t>
      </w:r>
    </w:p>
    <w:p w:rsidR="0062448D" w:rsidRDefault="0062448D" w:rsidP="0062448D">
      <w:pPr>
        <w:pStyle w:val="bpuSponsor"/>
      </w:pPr>
      <w:r>
        <w:t xml:space="preserve">CURRENT VERSION OF TEXT </w:t>
      </w:r>
    </w:p>
    <w:p w:rsidR="0062448D" w:rsidRDefault="0062448D" w:rsidP="0062448D">
      <w:pPr>
        <w:pStyle w:val="bpuNormText"/>
      </w:pPr>
      <w:r>
        <w:tab/>
        <w:t>As introduced.</w:t>
      </w:r>
    </w:p>
    <w:p w:rsidR="0062448D" w:rsidRDefault="0062448D" w:rsidP="006244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2448D" w:rsidRDefault="006244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2448D" w:rsidSect="006244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17885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A704A">
        <w:rPr>
          <w:rStyle w:val="HangingAnActChar"/>
        </w:rPr>
        <w:t xml:space="preserve">excluding </w:t>
      </w:r>
      <w:r w:rsidR="00E52F68">
        <w:rPr>
          <w:rStyle w:val="HangingAnActChar"/>
        </w:rPr>
        <w:t xml:space="preserve">from </w:t>
      </w:r>
      <w:r w:rsidR="00AF489D">
        <w:rPr>
          <w:rStyle w:val="HangingAnActChar"/>
        </w:rPr>
        <w:t>gross income tax</w:t>
      </w:r>
      <w:r w:rsidR="00E52F68">
        <w:rPr>
          <w:rStyle w:val="HangingAnActChar"/>
        </w:rPr>
        <w:t xml:space="preserve"> </w:t>
      </w:r>
      <w:r w:rsidR="008A704A">
        <w:rPr>
          <w:rStyle w:val="HangingAnActChar"/>
        </w:rPr>
        <w:t xml:space="preserve">income received by </w:t>
      </w:r>
      <w:r w:rsidR="00E1795A">
        <w:rPr>
          <w:rStyle w:val="HangingAnActChar"/>
        </w:rPr>
        <w:t xml:space="preserve">student-athletes </w:t>
      </w:r>
      <w:r w:rsidR="00B27059">
        <w:rPr>
          <w:rStyle w:val="HangingAnActChar"/>
        </w:rPr>
        <w:t>for use of their</w:t>
      </w:r>
      <w:r w:rsidR="008A704A">
        <w:rPr>
          <w:rStyle w:val="HangingAnActChar"/>
        </w:rPr>
        <w:t xml:space="preserve"> name, image, or likeness, supplementing Title </w:t>
      </w:r>
      <w:r w:rsidR="00E52F68">
        <w:rPr>
          <w:rStyle w:val="HangingAnActChar"/>
        </w:rPr>
        <w:t>54A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1788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1788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33AA9" w:rsidRDefault="00A779CD" w:rsidP="00686AEB">
      <w:r>
        <w:tab/>
      </w:r>
      <w:r w:rsidR="0093428B">
        <w:t>1.</w:t>
      </w:r>
      <w:r w:rsidR="0093428B">
        <w:tab/>
      </w:r>
      <w:r>
        <w:t xml:space="preserve">Gross income shall not include </w:t>
      </w:r>
      <w:r w:rsidR="00667065">
        <w:t>income</w:t>
      </w:r>
      <w:r>
        <w:t xml:space="preserve"> received </w:t>
      </w:r>
      <w:r w:rsidR="008601D0">
        <w:t xml:space="preserve">by a taxpayer </w:t>
      </w:r>
      <w:r w:rsidR="00343F6E">
        <w:t>for licensing the taxpa</w:t>
      </w:r>
      <w:r w:rsidR="001B1842">
        <w:t>yer’s name, image, or likeness; provided that,</w:t>
      </w:r>
      <w:r w:rsidR="00A33AA9">
        <w:t xml:space="preserve"> the </w:t>
      </w:r>
      <w:r w:rsidR="00CD310F">
        <w:t xml:space="preserve">income from the </w:t>
      </w:r>
      <w:r w:rsidR="00A33AA9">
        <w:t xml:space="preserve">licensing </w:t>
      </w:r>
      <w:r w:rsidR="008F3C0F">
        <w:t>of the</w:t>
      </w:r>
      <w:r w:rsidR="008F3C0F" w:rsidRPr="008F3C0F">
        <w:t xml:space="preserve"> </w:t>
      </w:r>
      <w:r w:rsidR="008F3C0F">
        <w:t xml:space="preserve">taxpayer’s name, image, or likeness </w:t>
      </w:r>
      <w:r w:rsidR="00A33AA9">
        <w:t>is directly related to the taxpayer’</w:t>
      </w:r>
      <w:r w:rsidR="00CD310F">
        <w:t xml:space="preserve">s ongoing performance </w:t>
      </w:r>
      <w:r w:rsidR="008F3C0F">
        <w:t>as a student-athlete.</w:t>
      </w:r>
    </w:p>
    <w:p w:rsidR="00A779CD" w:rsidRPr="00D71D68" w:rsidRDefault="00A779CD" w:rsidP="00686AEB"/>
    <w:p w:rsidR="00686AEB" w:rsidRPr="00AA7880" w:rsidRDefault="00686AEB" w:rsidP="00686AEB">
      <w:r>
        <w:tab/>
      </w:r>
      <w:r w:rsidR="008A704A">
        <w:t>2</w:t>
      </w:r>
      <w:r w:rsidR="0093428B">
        <w:t>.</w:t>
      </w:r>
      <w:r w:rsidR="0093428B">
        <w:tab/>
      </w:r>
      <w:r w:rsidR="00A17885">
        <w:t>This act shall take effect</w:t>
      </w:r>
      <w:r w:rsidR="008A704A">
        <w:t xml:space="preserve"> immediately. </w:t>
      </w:r>
    </w:p>
    <w:p w:rsidR="00686AEB" w:rsidRDefault="00686AEB" w:rsidP="00686AEB"/>
    <w:p w:rsidR="008A704A" w:rsidRPr="00CE7BD8" w:rsidRDefault="008A704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52F68" w:rsidRDefault="00E52F68" w:rsidP="00686AEB">
      <w:r>
        <w:tab/>
      </w:r>
      <w:r w:rsidR="002A075D">
        <w:t xml:space="preserve">This bill </w:t>
      </w:r>
      <w:r w:rsidR="00AF489D">
        <w:t>excludes</w:t>
      </w:r>
      <w:r w:rsidR="00AF489D">
        <w:rPr>
          <w:rStyle w:val="HangingAnActChar"/>
        </w:rPr>
        <w:t xml:space="preserve"> from the gross income tax</w:t>
      </w:r>
      <w:r w:rsidR="00AF489D">
        <w:t xml:space="preserve"> the</w:t>
      </w:r>
      <w:r w:rsidR="00E1795A">
        <w:t xml:space="preserve"> income </w:t>
      </w:r>
      <w:r w:rsidR="00654F78">
        <w:t xml:space="preserve">that college athletes receive </w:t>
      </w:r>
      <w:r w:rsidR="002A075D">
        <w:t>for licensing the</w:t>
      </w:r>
      <w:r w:rsidR="00E1795A">
        <w:t>ir</w:t>
      </w:r>
      <w:r w:rsidR="002A075D">
        <w:t xml:space="preserve"> name, ima</w:t>
      </w:r>
      <w:r w:rsidR="008601D0">
        <w:t>ge, or likeness.</w:t>
      </w:r>
    </w:p>
    <w:p w:rsidR="0091734F" w:rsidRDefault="002A075D" w:rsidP="00686AEB">
      <w:r>
        <w:tab/>
      </w:r>
      <w:r w:rsidR="00654F78">
        <w:t>The New Jersey Legislature is</w:t>
      </w:r>
      <w:r w:rsidR="0091734F">
        <w:t xml:space="preserve"> considering prohibiting colleges from being a part of </w:t>
      </w:r>
      <w:r>
        <w:t>an organization</w:t>
      </w:r>
      <w:r w:rsidR="00654F78">
        <w:t>,</w:t>
      </w:r>
      <w:r>
        <w:t xml:space="preserve"> </w:t>
      </w:r>
      <w:r w:rsidR="0091734F">
        <w:t xml:space="preserve">with authority over intercollegiate athletics, </w:t>
      </w:r>
      <w:r w:rsidR="00654F78">
        <w:t>that</w:t>
      </w:r>
      <w:r w:rsidR="0091734F">
        <w:t xml:space="preserve"> prohibits students from receiving </w:t>
      </w:r>
      <w:r w:rsidR="00667065">
        <w:t>income</w:t>
      </w:r>
      <w:r w:rsidR="0091734F">
        <w:t xml:space="preserve"> for use of the student’s name, image, or likeness. If students are allowed to receive such </w:t>
      </w:r>
      <w:r w:rsidR="00667065">
        <w:t>income</w:t>
      </w:r>
      <w:r w:rsidR="0091734F">
        <w:t xml:space="preserve">, </w:t>
      </w:r>
      <w:r w:rsidR="00AF489D">
        <w:t xml:space="preserve">as they would pursuant to Assembly Bill No. 2106 of </w:t>
      </w:r>
      <w:r w:rsidR="002B5B0A">
        <w:t>the 2020-2021 session</w:t>
      </w:r>
      <w:r w:rsidR="00AF489D">
        <w:t xml:space="preserve">, </w:t>
      </w:r>
      <w:r w:rsidR="0091734F">
        <w:t xml:space="preserve">the </w:t>
      </w:r>
      <w:r w:rsidR="00667065">
        <w:t>income</w:t>
      </w:r>
      <w:r w:rsidR="0091734F">
        <w:t xml:space="preserve"> they earn from licensing their name, i</w:t>
      </w:r>
      <w:r w:rsidR="00654F78">
        <w:t>mage, or</w:t>
      </w:r>
      <w:r w:rsidR="0091734F">
        <w:t xml:space="preserve"> likeness will be subject to taxation. </w:t>
      </w:r>
      <w:r w:rsidR="00AF489D">
        <w:t xml:space="preserve">Through this bill, the sponsor intends </w:t>
      </w:r>
      <w:r w:rsidR="0091734F">
        <w:t>to</w:t>
      </w:r>
      <w:r w:rsidR="00667065">
        <w:t xml:space="preserve"> </w:t>
      </w:r>
      <w:r w:rsidR="002B5B0A">
        <w:t xml:space="preserve">ensure that if Assembly Bill No. 2106 or a similar </w:t>
      </w:r>
      <w:r w:rsidR="00856A8A">
        <w:t>bill</w:t>
      </w:r>
      <w:r w:rsidR="002B5B0A">
        <w:t xml:space="preserve"> is enacted,  the</w:t>
      </w:r>
      <w:r w:rsidR="00667065">
        <w:t xml:space="preserve"> income </w:t>
      </w:r>
      <w:r w:rsidR="00654F78">
        <w:t xml:space="preserve">that </w:t>
      </w:r>
      <w:r w:rsidR="002B5B0A">
        <w:t>college students earn from licensing their name, i</w:t>
      </w:r>
      <w:r w:rsidR="00654F78">
        <w:t>mage, or</w:t>
      </w:r>
      <w:r w:rsidR="002B5B0A">
        <w:t xml:space="preserve"> likeness </w:t>
      </w:r>
      <w:r w:rsidR="0091734F">
        <w:t>will not</w:t>
      </w:r>
      <w:r w:rsidR="00B377C7">
        <w:t xml:space="preserve"> be</w:t>
      </w:r>
      <w:r w:rsidR="0091734F">
        <w:t xml:space="preserve"> subject to</w:t>
      </w:r>
      <w:r w:rsidR="008601D0">
        <w:t xml:space="preserve"> the State’s gross income tax.</w:t>
      </w:r>
    </w:p>
    <w:sectPr w:rsidR="0091734F" w:rsidSect="0062448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77E" w:rsidRDefault="003A777E">
      <w:r>
        <w:separator/>
      </w:r>
    </w:p>
  </w:endnote>
  <w:endnote w:type="continuationSeparator" w:id="0">
    <w:p w:rsidR="003A777E" w:rsidRDefault="003A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77E" w:rsidRDefault="003A777E">
      <w:r>
        <w:separator/>
      </w:r>
    </w:p>
  </w:footnote>
  <w:footnote w:type="continuationSeparator" w:id="0">
    <w:p w:rsidR="003A777E" w:rsidRDefault="003A7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217B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2448D" w:rsidRDefault="0062448D" w:rsidP="0062448D">
    <w:pPr>
      <w:pStyle w:val="bpuHeadSpon"/>
    </w:pPr>
    <w:r w:rsidRPr="0062448D">
      <w:rPr>
        <w:rStyle w:val="bpuHeadSponChar"/>
      </w:rPr>
      <w:t>A2356</w:t>
    </w:r>
    <w:r>
      <w:t xml:space="preserve"> DANCER</w:t>
    </w:r>
  </w:p>
  <w:p w:rsidR="0062448D" w:rsidRDefault="0062448D" w:rsidP="0062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3428B">
      <w:rPr>
        <w:noProof/>
      </w:rPr>
      <w:t>3</w:t>
    </w:r>
    <w:r>
      <w:fldChar w:fldCharType="end"/>
    </w:r>
  </w:p>
  <w:p w:rsidR="0062448D" w:rsidRDefault="0062448D" w:rsidP="0062448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2448D" w:rsidRDefault="0062448D" w:rsidP="0062448D">
    <w:pPr>
      <w:pStyle w:val="bpuHeadSpon"/>
    </w:pPr>
    <w:r w:rsidRPr="0062448D">
      <w:rPr>
        <w:rStyle w:val="bpuHeadSponChar"/>
      </w:rPr>
      <w:t>A2356</w:t>
    </w:r>
    <w:r>
      <w:t xml:space="preserve"> DANCER</w:t>
    </w:r>
  </w:p>
  <w:p w:rsidR="0062448D" w:rsidRDefault="0062448D" w:rsidP="006244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3428B">
      <w:rPr>
        <w:noProof/>
      </w:rPr>
      <w:t>2</w:t>
    </w:r>
    <w:r>
      <w:fldChar w:fldCharType="end"/>
    </w:r>
  </w:p>
  <w:p w:rsidR="0062448D" w:rsidRDefault="0062448D" w:rsidP="006244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7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84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7B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75D"/>
    <w:rsid w:val="002A1029"/>
    <w:rsid w:val="002A3A1A"/>
    <w:rsid w:val="002A4692"/>
    <w:rsid w:val="002A51BA"/>
    <w:rsid w:val="002B2E26"/>
    <w:rsid w:val="002B3FE6"/>
    <w:rsid w:val="002B5B0A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F6E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777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92A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448D"/>
    <w:rsid w:val="00626239"/>
    <w:rsid w:val="00635316"/>
    <w:rsid w:val="00635449"/>
    <w:rsid w:val="006378C5"/>
    <w:rsid w:val="00645E6A"/>
    <w:rsid w:val="00654F78"/>
    <w:rsid w:val="00665CBC"/>
    <w:rsid w:val="00667065"/>
    <w:rsid w:val="00667A5C"/>
    <w:rsid w:val="00677316"/>
    <w:rsid w:val="00686AEB"/>
    <w:rsid w:val="00694AC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CA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63AC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A8A"/>
    <w:rsid w:val="008573B0"/>
    <w:rsid w:val="008601D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04A"/>
    <w:rsid w:val="008B2850"/>
    <w:rsid w:val="008C79B3"/>
    <w:rsid w:val="008D77BD"/>
    <w:rsid w:val="008E454C"/>
    <w:rsid w:val="008F1E5A"/>
    <w:rsid w:val="008F3C0F"/>
    <w:rsid w:val="00901BDA"/>
    <w:rsid w:val="009121D8"/>
    <w:rsid w:val="00916F7A"/>
    <w:rsid w:val="0091734F"/>
    <w:rsid w:val="00917FE3"/>
    <w:rsid w:val="009318C7"/>
    <w:rsid w:val="00931C09"/>
    <w:rsid w:val="0093428B"/>
    <w:rsid w:val="009348C2"/>
    <w:rsid w:val="009440D0"/>
    <w:rsid w:val="009523A3"/>
    <w:rsid w:val="00952BDE"/>
    <w:rsid w:val="00960958"/>
    <w:rsid w:val="00963A46"/>
    <w:rsid w:val="00966A3E"/>
    <w:rsid w:val="00970345"/>
    <w:rsid w:val="00971493"/>
    <w:rsid w:val="00971AD9"/>
    <w:rsid w:val="00973069"/>
    <w:rsid w:val="00973523"/>
    <w:rsid w:val="00980766"/>
    <w:rsid w:val="00982844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7885"/>
    <w:rsid w:val="00A222C2"/>
    <w:rsid w:val="00A305D6"/>
    <w:rsid w:val="00A33AA9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9CD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489D"/>
    <w:rsid w:val="00B0116D"/>
    <w:rsid w:val="00B01173"/>
    <w:rsid w:val="00B02F35"/>
    <w:rsid w:val="00B05A3C"/>
    <w:rsid w:val="00B07100"/>
    <w:rsid w:val="00B1138C"/>
    <w:rsid w:val="00B2574A"/>
    <w:rsid w:val="00B27059"/>
    <w:rsid w:val="00B303AF"/>
    <w:rsid w:val="00B35D8A"/>
    <w:rsid w:val="00B377C7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10F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30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795A"/>
    <w:rsid w:val="00E25A5B"/>
    <w:rsid w:val="00E373C7"/>
    <w:rsid w:val="00E4267B"/>
    <w:rsid w:val="00E42F13"/>
    <w:rsid w:val="00E452DF"/>
    <w:rsid w:val="00E52F6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57B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565F"/>
    <w:rsid w:val="00FA0AFC"/>
    <w:rsid w:val="00FA1C82"/>
    <w:rsid w:val="00FA2ED1"/>
    <w:rsid w:val="00FA4A52"/>
    <w:rsid w:val="00FB1D5B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7715E86-B96B-46F0-AC70-DC5BC425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24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280</Words>
  <Characters>1492</Characters>
  <Application>Microsoft Office Word</Application>
  <DocSecurity>0</DocSecurity>
  <Lines>55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A2356</vt:lpstr>
    </vt:vector>
  </TitlesOfParts>
  <Manager>R211</Manager>
  <Company>NJ Office of Legislative Services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A2356</dc:title>
  <dc:subject>Dancer, student athlete no taxes</dc:subject>
  <dc:creator>Assemblyman  DANCER</dc:creator>
  <cp:keywords>A2356|2|RF |298|243|265|F|0|</cp:keywords>
  <dc:description>INTRODUCED FEBRUARY 3, 2020</dc:description>
  <cp:lastModifiedBy>Sommers, Shelly</cp:lastModifiedBy>
  <cp:revision>2</cp:revision>
  <cp:lastPrinted>2005-10-12T19:02:00Z</cp:lastPrinted>
  <dcterms:created xsi:type="dcterms:W3CDTF">2020-02-04T14:25:00Z</dcterms:created>
  <dcterms:modified xsi:type="dcterms:W3CDTF">2020-02-04T14:25:00Z</dcterms:modified>
  <cp:category>s.1: C.54A:6-32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