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3B0" w:rsidRDefault="008713B0" w:rsidP="008713B0">
      <w:pPr>
        <w:pStyle w:val="bpuBill"/>
      </w:pPr>
      <w:bookmarkStart w:id="0" w:name="bpuFrontPg"/>
      <w:bookmarkEnd w:id="0"/>
      <w:r>
        <w:t>A</w:t>
      </w:r>
      <w:r w:rsidR="00A457A7">
        <w:t>SSEMBLY, No. 2368</w:t>
      </w:r>
      <w:r>
        <w:t xml:space="preserve"> </w:t>
      </w:r>
    </w:p>
    <w:p w:rsidR="008713B0" w:rsidRPr="009D38FF" w:rsidRDefault="008713B0" w:rsidP="008713B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42406571" r:id="rId7"/>
        </w:object>
      </w:r>
    </w:p>
    <w:p w:rsidR="008713B0" w:rsidRDefault="008713B0" w:rsidP="008713B0">
      <w:pPr>
        <w:pStyle w:val="bpuState"/>
      </w:pPr>
      <w:r>
        <w:t>STATE OF NEW JERSEY</w:t>
      </w:r>
    </w:p>
    <w:p w:rsidR="008713B0" w:rsidRDefault="008713B0" w:rsidP="008713B0">
      <w:pPr>
        <w:pStyle w:val="bpuLegislature"/>
      </w:pPr>
      <w:r>
        <w:t>218th LEGISLATURE</w:t>
      </w:r>
    </w:p>
    <w:p w:rsidR="008713B0" w:rsidRDefault="008713B0" w:rsidP="008713B0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42406572" r:id="rId8"/>
        </w:object>
      </w:r>
      <w:r>
        <w:t xml:space="preserve">  </w:t>
      </w:r>
    </w:p>
    <w:p w:rsidR="008713B0" w:rsidRDefault="008713B0" w:rsidP="008713B0">
      <w:pPr>
        <w:pStyle w:val="bpuIntro"/>
      </w:pPr>
      <w:r>
        <w:t>INTRODUCED FEBRUARY 3, 2020</w:t>
      </w:r>
    </w:p>
    <w:p w:rsidR="008713B0" w:rsidRDefault="008713B0" w:rsidP="008713B0">
      <w:pPr>
        <w:pStyle w:val="bpuIntro"/>
      </w:pPr>
    </w:p>
    <w:p w:rsidR="008713B0" w:rsidRDefault="008713B0" w:rsidP="008713B0">
      <w:pPr>
        <w:pStyle w:val="bpuIntro"/>
        <w:sectPr w:rsidR="008713B0" w:rsidSect="008713B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713B0" w:rsidRDefault="008713B0" w:rsidP="008713B0">
      <w:pPr>
        <w:pStyle w:val="bpuIntro"/>
      </w:pPr>
    </w:p>
    <w:p w:rsidR="008713B0" w:rsidRDefault="008713B0" w:rsidP="008713B0">
      <w:pPr>
        <w:pStyle w:val="bpuSponsor"/>
      </w:pPr>
      <w:r>
        <w:t>Sponsored by:</w:t>
      </w:r>
    </w:p>
    <w:p w:rsidR="004F4351" w:rsidRDefault="004F4351" w:rsidP="004F4351">
      <w:pPr>
        <w:pStyle w:val="bpuSponsor"/>
      </w:pPr>
      <w:r>
        <w:t>Assemblyman  GARY S. SCHAER</w:t>
      </w:r>
    </w:p>
    <w:p w:rsidR="004F4351" w:rsidRDefault="004F4351" w:rsidP="004F4351">
      <w:pPr>
        <w:pStyle w:val="bpuSponsor"/>
      </w:pPr>
      <w:r>
        <w:t>District 36 (Bergen and Passaic)</w:t>
      </w:r>
    </w:p>
    <w:p w:rsidR="004F4351" w:rsidRPr="004F4351" w:rsidRDefault="004F4351" w:rsidP="004F4351">
      <w:pPr>
        <w:pStyle w:val="bpuSponsor"/>
      </w:pPr>
    </w:p>
    <w:p w:rsidR="008713B0" w:rsidRDefault="008713B0" w:rsidP="008713B0">
      <w:pPr>
        <w:pStyle w:val="bpuSponsor"/>
      </w:pPr>
    </w:p>
    <w:p w:rsidR="008713B0" w:rsidRDefault="008713B0" w:rsidP="008713B0">
      <w:pPr>
        <w:pStyle w:val="bpuSponsor"/>
      </w:pPr>
    </w:p>
    <w:p w:rsidR="008713B0" w:rsidRDefault="008713B0" w:rsidP="008713B0">
      <w:pPr>
        <w:pStyle w:val="bpuSponsor"/>
      </w:pPr>
    </w:p>
    <w:p w:rsidR="008713B0" w:rsidRDefault="008713B0" w:rsidP="008713B0">
      <w:pPr>
        <w:pStyle w:val="bpuSponsor"/>
      </w:pPr>
      <w:r>
        <w:t>SYNOPSIS</w:t>
      </w:r>
    </w:p>
    <w:p w:rsidR="008713B0" w:rsidRDefault="008713B0" w:rsidP="008713B0">
      <w:pPr>
        <w:pStyle w:val="bpuNormText"/>
      </w:pPr>
      <w:r>
        <w:tab/>
        <w:t>Makes supplemental appropriation of $15,100,000 from General Fund to DOE to increase per pupil funding for nonpublic security aid from $150 to $250.</w:t>
      </w:r>
    </w:p>
    <w:p w:rsidR="008713B0" w:rsidRDefault="008713B0" w:rsidP="008713B0">
      <w:pPr>
        <w:pStyle w:val="bpuNormText"/>
      </w:pPr>
      <w:r>
        <w:t xml:space="preserve"> </w:t>
      </w:r>
    </w:p>
    <w:p w:rsidR="008713B0" w:rsidRDefault="008713B0" w:rsidP="008713B0">
      <w:pPr>
        <w:pStyle w:val="bpuSponsor"/>
      </w:pPr>
      <w:r>
        <w:t xml:space="preserve">CURRENT VERSION OF TEXT </w:t>
      </w:r>
    </w:p>
    <w:p w:rsidR="008713B0" w:rsidRDefault="008713B0" w:rsidP="008713B0">
      <w:pPr>
        <w:pStyle w:val="bpuNormText"/>
      </w:pPr>
      <w:r>
        <w:tab/>
        <w:t>As introduced.</w:t>
      </w:r>
    </w:p>
    <w:p w:rsidR="008713B0" w:rsidRDefault="008713B0" w:rsidP="008713B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713B0" w:rsidRDefault="008713B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713B0" w:rsidSect="008713B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E6C3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B610A1">
        <w:rPr>
          <w:rStyle w:val="BillHead"/>
        </w:rPr>
        <w:t xml:space="preserve"> and amendment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regulating the disbursement thereof, "  approved June 30, 2019 (P.L.2019, c.150).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E6C3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E6C37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356408">
        <w:t>1.</w:t>
      </w:r>
      <w:r w:rsidR="00356408">
        <w:tab/>
      </w:r>
      <w:r w:rsidR="004E6C37">
        <w:t xml:space="preserve">In addition to the amounts appropriated under P.L.2019, c.150, </w:t>
      </w:r>
      <w:r w:rsidR="00E11888">
        <w:t xml:space="preserve">the annual appropriations act for Fiscal Year 2020, </w:t>
      </w:r>
      <w:r w:rsidR="004E6C37">
        <w:t xml:space="preserve">there is appropriated out of the </w:t>
      </w:r>
      <w:r w:rsidR="00FF6D3D">
        <w:t>General</w:t>
      </w:r>
      <w:r w:rsidR="004E6C37">
        <w:t xml:space="preserve"> Fund the following sum for the purpose specified:</w:t>
      </w:r>
    </w:p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4E6C37">
        <w:trPr>
          <w:trHeight w:val="900"/>
        </w:trPr>
        <w:tc>
          <w:tcPr>
            <w:tcW w:w="8136" w:type="dxa"/>
            <w:gridSpan w:val="3"/>
            <w:vAlign w:val="center"/>
          </w:tcPr>
          <w:p w:rsidR="004E6C37" w:rsidRPr="0089297C" w:rsidRDefault="0037775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34</w:t>
            </w:r>
            <w:r w:rsidR="004E6C37"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EDUCATION</w:t>
            </w:r>
          </w:p>
          <w:p w:rsidR="0037775C" w:rsidRPr="0037775C" w:rsidRDefault="0037775C" w:rsidP="0037775C">
            <w:pPr>
              <w:tabs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</w:pPr>
            <w:r w:rsidRPr="0037775C">
              <w:rPr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  <w:t>30 Educational, Cultural, and Intellectual Development</w:t>
            </w:r>
          </w:p>
          <w:p w:rsidR="004E6C37" w:rsidRDefault="0037775C" w:rsidP="0037775C">
            <w:pPr>
              <w:jc w:val="center"/>
              <w:rPr>
                <w:b/>
                <w:i/>
                <w:sz w:val="22"/>
                <w:szCs w:val="22"/>
              </w:rPr>
            </w:pPr>
            <w:r w:rsidRPr="0037775C">
              <w:rPr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  <w:t>31 Direct Educational Services and Assistance</w:t>
            </w:r>
          </w:p>
          <w:p w:rsidR="004E6C37" w:rsidRPr="00647E32" w:rsidRDefault="00E11888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STATE AID</w:t>
            </w:r>
          </w:p>
        </w:tc>
      </w:tr>
      <w:tr w:rsidR="004E6C37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4E6C37" w:rsidRPr="00B94C83" w:rsidRDefault="0037775C" w:rsidP="00455FD8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02</w:t>
            </w:r>
            <w:r w:rsidR="004E6C3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5120</w:t>
            </w:r>
            <w:r w:rsidR="004E6C3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Nonpublic School Aid </w:t>
            </w:r>
            <w:r w:rsidR="004E6C37">
              <w:rPr>
                <w:sz w:val="22"/>
                <w:szCs w:val="22"/>
              </w:rPr>
              <w:t>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4E6C37" w:rsidRDefault="004E6C37" w:rsidP="0037775C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37775C">
              <w:rPr>
                <w:sz w:val="22"/>
                <w:szCs w:val="22"/>
              </w:rPr>
              <w:t>15,100,000</w:t>
            </w:r>
          </w:p>
        </w:tc>
      </w:tr>
      <w:tr w:rsidR="004E6C37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4E6C37" w:rsidRPr="0089297C" w:rsidRDefault="004E6C37" w:rsidP="0037775C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37775C">
              <w:rPr>
                <w:sz w:val="22"/>
                <w:szCs w:val="22"/>
              </w:rPr>
              <w:t>State Aid</w:t>
            </w:r>
            <w:r>
              <w:rPr>
                <w:sz w:val="22"/>
                <w:szCs w:val="22"/>
              </w:rPr>
              <w:t xml:space="preserve"> </w:t>
            </w:r>
            <w:r w:rsidRPr="0089297C">
              <w:rPr>
                <w:sz w:val="22"/>
                <w:szCs w:val="22"/>
              </w:rPr>
              <w:t>Appropriation</w:t>
            </w:r>
            <w:r w:rsidR="0037775C">
              <w:rPr>
                <w:sz w:val="22"/>
                <w:szCs w:val="22"/>
              </w:rPr>
              <w:t xml:space="preserve">,       </w:t>
            </w:r>
            <w:r w:rsidRPr="0089297C">
              <w:rPr>
                <w:sz w:val="22"/>
                <w:szCs w:val="22"/>
              </w:rPr>
              <w:t xml:space="preserve">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4E6C37" w:rsidRDefault="004E6C37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37775C">
              <w:rPr>
                <w:sz w:val="22"/>
                <w:szCs w:val="22"/>
              </w:rPr>
              <w:t>15,100,000</w:t>
            </w:r>
          </w:p>
        </w:tc>
      </w:tr>
      <w:tr w:rsidR="004E6C37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4E6C37" w:rsidRPr="0089297C" w:rsidRDefault="004E6C37" w:rsidP="00455FD8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</w:t>
            </w:r>
            <w:r w:rsidR="0037775C">
              <w:rPr>
                <w:sz w:val="22"/>
                <w:szCs w:val="22"/>
              </w:rPr>
              <w:t>Direct Educational Services and Assistance</w:t>
            </w:r>
            <w:r>
              <w:rPr>
                <w:sz w:val="22"/>
                <w:szCs w:val="22"/>
              </w:rPr>
              <w:t xml:space="preserve"> ..</w:t>
            </w:r>
            <w:r w:rsidR="0037775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4E6C37" w:rsidRDefault="004E6C37">
            <w:pPr>
              <w:jc w:val="right"/>
            </w:pPr>
          </w:p>
        </w:tc>
      </w:tr>
      <w:tr w:rsidR="004E6C37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4E6C37" w:rsidRPr="00647E32" w:rsidRDefault="0037775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State Aid</w:t>
            </w:r>
            <w:r w:rsidR="004E6C37"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4E6C37" w:rsidRDefault="004E6C37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4E6C37" w:rsidRDefault="004E6C37"/>
        </w:tc>
      </w:tr>
      <w:tr w:rsidR="004E6C37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4E6C37" w:rsidRPr="00C42505" w:rsidRDefault="0037775C" w:rsidP="00455FD8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02</w:t>
            </w:r>
            <w:r w:rsidR="004E6C37" w:rsidRPr="0089297C">
              <w:rPr>
                <w:sz w:val="22"/>
                <w:szCs w:val="22"/>
              </w:rPr>
              <w:t xml:space="preserve">    </w:t>
            </w:r>
            <w:r w:rsidR="004E6C37">
              <w:rPr>
                <w:sz w:val="22"/>
                <w:szCs w:val="22"/>
              </w:rPr>
              <w:t xml:space="preserve">  </w:t>
            </w:r>
            <w:r w:rsidR="00455FD8">
              <w:rPr>
                <w:sz w:val="22"/>
                <w:szCs w:val="22"/>
              </w:rPr>
              <w:t>Nonpublic Security Aid..</w:t>
            </w:r>
            <w:r w:rsidR="004E6C37">
              <w:rPr>
                <w:sz w:val="20"/>
                <w:szCs w:val="20"/>
              </w:rPr>
              <w:t>…………...</w:t>
            </w:r>
          </w:p>
        </w:tc>
        <w:tc>
          <w:tcPr>
            <w:tcW w:w="1647" w:type="dxa"/>
            <w:vAlign w:val="center"/>
          </w:tcPr>
          <w:p w:rsidR="004E6C37" w:rsidRDefault="004E6C37" w:rsidP="0037775C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37775C">
              <w:rPr>
                <w:sz w:val="22"/>
                <w:szCs w:val="22"/>
              </w:rPr>
              <w:t>15,100,000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20" w:type="dxa"/>
            <w:vAlign w:val="center"/>
          </w:tcPr>
          <w:p w:rsidR="004E6C37" w:rsidRDefault="004E6C37"/>
        </w:tc>
      </w:tr>
    </w:tbl>
    <w:p w:rsidR="004E6C37" w:rsidRDefault="004E6C37">
      <w:pPr>
        <w:ind w:left="360" w:hanging="360"/>
      </w:pPr>
    </w:p>
    <w:p w:rsidR="004E6C37" w:rsidRDefault="00E11888" w:rsidP="00E11888">
      <w:pPr>
        <w:ind w:right="-1008"/>
      </w:pPr>
      <w:r>
        <w:tab/>
        <w:t xml:space="preserve">2. The following language </w:t>
      </w:r>
      <w:r w:rsidR="00B610A1">
        <w:t>provision in</w:t>
      </w:r>
      <w:r>
        <w:t xml:space="preserve"> section 1 of P.L.2019, c.150, the annual appropriations act for Fiscal Year 2020, is amended to read as follows:</w:t>
      </w:r>
    </w:p>
    <w:p w:rsidR="00E11888" w:rsidRDefault="00E11888" w:rsidP="00E11888">
      <w:pPr>
        <w:ind w:right="-1008"/>
      </w:pPr>
    </w:p>
    <w:p w:rsidR="00E11888" w:rsidRDefault="00E11888" w:rsidP="00E11888">
      <w:pPr>
        <w:ind w:right="-1008"/>
      </w:pPr>
    </w:p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8136"/>
      </w:tblGrid>
      <w:tr w:rsidR="00E11888" w:rsidTr="00363DF1">
        <w:trPr>
          <w:trHeight w:val="900"/>
        </w:trPr>
        <w:tc>
          <w:tcPr>
            <w:tcW w:w="8136" w:type="dxa"/>
            <w:vAlign w:val="center"/>
          </w:tcPr>
          <w:p w:rsidR="00E11888" w:rsidRPr="0089297C" w:rsidRDefault="00E11888" w:rsidP="00363DF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34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EDUCATION</w:t>
            </w:r>
          </w:p>
          <w:p w:rsidR="00E11888" w:rsidRPr="0089297C" w:rsidRDefault="00E11888" w:rsidP="00363DF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Educational, Cultural, and Intellectual Development</w:t>
            </w:r>
          </w:p>
          <w:p w:rsidR="00E11888" w:rsidRDefault="00E11888" w:rsidP="00363DF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31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Direct Educational Services and Assistance</w:t>
            </w:r>
          </w:p>
          <w:p w:rsidR="00E11888" w:rsidRPr="00647E32" w:rsidRDefault="00E11888" w:rsidP="00363DF1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STATE AID</w:t>
            </w:r>
          </w:p>
        </w:tc>
      </w:tr>
    </w:tbl>
    <w:p w:rsidR="00E11888" w:rsidRDefault="00E11888" w:rsidP="00E11888">
      <w:pPr>
        <w:ind w:right="-1008"/>
      </w:pPr>
    </w:p>
    <w:p w:rsidR="00E11888" w:rsidRDefault="00E11888" w:rsidP="00E11888">
      <w:pPr>
        <w:ind w:left="288" w:hanging="288"/>
        <w:rPr>
          <w:rFonts w:eastAsia="MingLiU-ExtB"/>
          <w:sz w:val="22"/>
          <w:szCs w:val="22"/>
        </w:rPr>
      </w:pPr>
      <w:r>
        <w:rPr>
          <w:rFonts w:eastAsia="MingLiU-ExtB"/>
          <w:sz w:val="22"/>
          <w:szCs w:val="22"/>
        </w:rPr>
        <w:t>From the amount</w:t>
      </w:r>
      <w:r w:rsidRPr="00032477">
        <w:rPr>
          <w:rFonts w:eastAsia="MingLiU-ExtB"/>
          <w:sz w:val="22"/>
          <w:szCs w:val="22"/>
        </w:rPr>
        <w:t xml:space="preserve"> hereinabove appropriated for Nonpublic Security Aid, the Commissioner of Education shall provide State aid to each school district in an amount equal to </w:t>
      </w:r>
      <w:r w:rsidRPr="00032477">
        <w:rPr>
          <w:rFonts w:ascii="Albertus Extra Bold" w:eastAsia="MingLiU-ExtB" w:hAnsi="Albertus Extra Bold"/>
          <w:b/>
          <w:szCs w:val="22"/>
        </w:rPr>
        <w:t>[</w:t>
      </w:r>
      <w:r w:rsidRPr="00032477">
        <w:rPr>
          <w:rFonts w:eastAsia="MingLiU-ExtB"/>
          <w:sz w:val="22"/>
          <w:szCs w:val="22"/>
        </w:rPr>
        <w:t>$</w:t>
      </w:r>
      <w:r>
        <w:rPr>
          <w:rFonts w:eastAsia="MingLiU-ExtB"/>
          <w:sz w:val="22"/>
          <w:szCs w:val="22"/>
        </w:rPr>
        <w:t>150</w:t>
      </w:r>
      <w:r w:rsidRPr="00032477">
        <w:rPr>
          <w:rFonts w:ascii="Albertus Extra Bold" w:eastAsia="MingLiU-ExtB" w:hAnsi="Albertus Extra Bold"/>
          <w:b/>
          <w:szCs w:val="22"/>
        </w:rPr>
        <w:t>]</w:t>
      </w:r>
      <w:r w:rsidRPr="00032477">
        <w:rPr>
          <w:rFonts w:eastAsia="MingLiU-ExtB"/>
          <w:sz w:val="22"/>
          <w:szCs w:val="22"/>
        </w:rPr>
        <w:t xml:space="preserve"> </w:t>
      </w:r>
      <w:r w:rsidRPr="00032477">
        <w:rPr>
          <w:rFonts w:eastAsia="MingLiU-ExtB"/>
          <w:sz w:val="22"/>
          <w:szCs w:val="22"/>
          <w:u w:val="single"/>
        </w:rPr>
        <w:t>$</w:t>
      </w:r>
      <w:r>
        <w:rPr>
          <w:rFonts w:eastAsia="MingLiU-ExtB"/>
          <w:sz w:val="22"/>
          <w:szCs w:val="22"/>
          <w:u w:val="single"/>
        </w:rPr>
        <w:t>25</w:t>
      </w:r>
      <w:r w:rsidRPr="00032477">
        <w:rPr>
          <w:rFonts w:eastAsia="MingLiU-ExtB"/>
          <w:sz w:val="22"/>
          <w:szCs w:val="22"/>
          <w:u w:val="single"/>
        </w:rPr>
        <w:t>0</w:t>
      </w:r>
      <w:r>
        <w:rPr>
          <w:rFonts w:eastAsia="MingLiU-ExtB"/>
          <w:sz w:val="22"/>
          <w:szCs w:val="22"/>
        </w:rPr>
        <w:t xml:space="preserve"> </w:t>
      </w:r>
      <w:r w:rsidRPr="00032477">
        <w:rPr>
          <w:rFonts w:eastAsia="MingLiU-ExtB"/>
          <w:sz w:val="22"/>
          <w:szCs w:val="22"/>
        </w:rPr>
        <w:t>multiplied by the number of nonpublic school students within the district identified by the district on or before November 5 for security services, equipment, or technology to ensure a safe and secure school environment for nonpublic school students.</w:t>
      </w:r>
    </w:p>
    <w:p w:rsidR="00E11888" w:rsidRDefault="00E11888" w:rsidP="00E11888">
      <w:pPr>
        <w:ind w:right="-1008"/>
      </w:pPr>
    </w:p>
    <w:p w:rsidR="004E6C37" w:rsidRPr="00647E32" w:rsidRDefault="00B610A1">
      <w:r>
        <w:tab/>
      </w:r>
      <w:r w:rsidR="00E11888">
        <w:t>3</w:t>
      </w:r>
      <w:r w:rsidR="004E6C37" w:rsidRPr="00647E32">
        <w:t>.</w:t>
      </w:r>
      <w:r w:rsidR="00356408">
        <w:tab/>
      </w:r>
      <w:r w:rsidR="004E6C37" w:rsidRPr="00647E32">
        <w:t xml:space="preserve">This act shall take effect </w:t>
      </w:r>
      <w:r w:rsidR="00E11888">
        <w:t>immediately</w:t>
      </w:r>
      <w:r w:rsidR="004E6C37" w:rsidRPr="00647E32">
        <w:t>.</w:t>
      </w:r>
    </w:p>
    <w:p w:rsidR="00356408" w:rsidRDefault="00356408" w:rsidP="00686AEB">
      <w:pPr>
        <w:jc w:val="center"/>
      </w:pP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F4351" w:rsidRDefault="00E11888" w:rsidP="004F4351">
      <w:r>
        <w:tab/>
        <w:t xml:space="preserve">This bill makes a supplemental appropriation of $15.1 million </w:t>
      </w:r>
      <w:bookmarkStart w:id="1" w:name="_GoBack"/>
      <w:bookmarkEnd w:id="1"/>
      <w:r w:rsidR="004F4351">
        <w:br w:type="page"/>
      </w:r>
    </w:p>
    <w:p w:rsidR="00E11888" w:rsidRDefault="00E11888" w:rsidP="00686AEB">
      <w:r>
        <w:t>from the General Fund to the Department of Education to increase fundi</w:t>
      </w:r>
      <w:r w:rsidR="00B610A1">
        <w:t xml:space="preserve">ng for nonpublic security aid. </w:t>
      </w:r>
      <w:r>
        <w:t xml:space="preserve">Under the </w:t>
      </w:r>
      <w:r w:rsidR="001B595B">
        <w:t>fiscal year</w:t>
      </w:r>
      <w:r w:rsidR="00B610A1">
        <w:t xml:space="preserve"> 2020 </w:t>
      </w:r>
      <w:r>
        <w:t>appropriations act, school districts received $</w:t>
      </w:r>
      <w:r w:rsidR="00C62C8D">
        <w:t>150</w:t>
      </w:r>
      <w:r>
        <w:t xml:space="preserve"> per student enrolled in a nonpublic school located in the district for the purpose of providing security services, equipment, or technology to the nonpublic school.  This bill increases the funding to $</w:t>
      </w:r>
      <w:r w:rsidR="00C62C8D">
        <w:t>2</w:t>
      </w:r>
      <w:r>
        <w:t>50 per pupil.</w:t>
      </w:r>
    </w:p>
    <w:sectPr w:rsidR="00E11888" w:rsidSect="008713B0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D63" w:rsidRDefault="00BE3D63">
      <w:r>
        <w:separator/>
      </w:r>
    </w:p>
  </w:endnote>
  <w:endnote w:type="continuationSeparator" w:id="0">
    <w:p w:rsidR="00BE3D63" w:rsidRDefault="00BE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C37" w:rsidRPr="00921C91" w:rsidRDefault="004E6C3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E6C37" w:rsidRPr="00921C91" w:rsidRDefault="004E6C37">
    <w:pPr>
      <w:pStyle w:val="Footer"/>
      <w:rPr>
        <w:szCs w:val="18"/>
      </w:rPr>
    </w:pPr>
  </w:p>
  <w:p w:rsidR="004E6C37" w:rsidRPr="00921C91" w:rsidRDefault="004E6C3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D63" w:rsidRDefault="00BE3D63">
      <w:r>
        <w:separator/>
      </w:r>
    </w:p>
  </w:footnote>
  <w:footnote w:type="continuationSeparator" w:id="0">
    <w:p w:rsidR="00BE3D63" w:rsidRDefault="00BE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612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713B0" w:rsidRDefault="008713B0" w:rsidP="008713B0">
    <w:pPr>
      <w:pStyle w:val="bpuHeadSpon"/>
    </w:pPr>
    <w:r w:rsidRPr="008713B0">
      <w:rPr>
        <w:rStyle w:val="bpuHeadSponChar"/>
      </w:rPr>
      <w:t>A236</w:t>
    </w:r>
    <w:r w:rsidR="00A457A7">
      <w:rPr>
        <w:rStyle w:val="bpuHeadSponChar"/>
      </w:rPr>
      <w:t>8</w:t>
    </w:r>
    <w:r>
      <w:t xml:space="preserve"> JOHNSON</w:t>
    </w:r>
  </w:p>
  <w:p w:rsidR="008713B0" w:rsidRDefault="008713B0" w:rsidP="008713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1218">
      <w:rPr>
        <w:noProof/>
      </w:rPr>
      <w:t>3</w:t>
    </w:r>
    <w:r>
      <w:fldChar w:fldCharType="end"/>
    </w:r>
  </w:p>
  <w:p w:rsidR="008713B0" w:rsidRDefault="008713B0" w:rsidP="008713B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3B0" w:rsidRDefault="008713B0" w:rsidP="008713B0">
    <w:pPr>
      <w:pStyle w:val="bpuHeadSpon"/>
    </w:pPr>
    <w:r w:rsidRPr="008713B0">
      <w:rPr>
        <w:rStyle w:val="bpuHeadSponChar"/>
      </w:rPr>
      <w:t>A236</w:t>
    </w:r>
    <w:r w:rsidR="00A457A7">
      <w:rPr>
        <w:rStyle w:val="bpuHeadSponChar"/>
      </w:rPr>
      <w:t>8</w:t>
    </w:r>
    <w:r>
      <w:t xml:space="preserve"> </w:t>
    </w:r>
    <w:r w:rsidR="004F4351">
      <w:t>SCHAER</w:t>
    </w:r>
  </w:p>
  <w:p w:rsidR="008713B0" w:rsidRDefault="008713B0" w:rsidP="008713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1218">
      <w:rPr>
        <w:noProof/>
      </w:rPr>
      <w:t>2</w:t>
    </w:r>
    <w:r>
      <w:fldChar w:fldCharType="end"/>
    </w:r>
  </w:p>
  <w:p w:rsidR="008713B0" w:rsidRDefault="008713B0" w:rsidP="008713B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D63"/>
    <w:rsid w:val="00001A2D"/>
    <w:rsid w:val="000051BD"/>
    <w:rsid w:val="000160A5"/>
    <w:rsid w:val="0002335B"/>
    <w:rsid w:val="0003549A"/>
    <w:rsid w:val="000367AE"/>
    <w:rsid w:val="00041615"/>
    <w:rsid w:val="00043B22"/>
    <w:rsid w:val="00054975"/>
    <w:rsid w:val="00057D20"/>
    <w:rsid w:val="0006197C"/>
    <w:rsid w:val="0006281F"/>
    <w:rsid w:val="0008141C"/>
    <w:rsid w:val="00087E5B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6A5"/>
    <w:rsid w:val="00154A31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95B"/>
    <w:rsid w:val="001D25F3"/>
    <w:rsid w:val="001E15F1"/>
    <w:rsid w:val="001E16FA"/>
    <w:rsid w:val="001E6213"/>
    <w:rsid w:val="001F14C7"/>
    <w:rsid w:val="001F7405"/>
    <w:rsid w:val="00205533"/>
    <w:rsid w:val="00212B8D"/>
    <w:rsid w:val="00214642"/>
    <w:rsid w:val="00222983"/>
    <w:rsid w:val="002370D0"/>
    <w:rsid w:val="00255958"/>
    <w:rsid w:val="00257FA2"/>
    <w:rsid w:val="00261218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6408"/>
    <w:rsid w:val="0036180C"/>
    <w:rsid w:val="00363CF5"/>
    <w:rsid w:val="00364344"/>
    <w:rsid w:val="003702CA"/>
    <w:rsid w:val="00370617"/>
    <w:rsid w:val="0037775C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5FD8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6C37"/>
    <w:rsid w:val="004F21BD"/>
    <w:rsid w:val="004F4351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098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24F2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57176"/>
    <w:rsid w:val="00762235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3169"/>
    <w:rsid w:val="007D40CB"/>
    <w:rsid w:val="007D5796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3B0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6599"/>
    <w:rsid w:val="00A11228"/>
    <w:rsid w:val="00A222C2"/>
    <w:rsid w:val="00A305D6"/>
    <w:rsid w:val="00A342C4"/>
    <w:rsid w:val="00A457A7"/>
    <w:rsid w:val="00A50F6B"/>
    <w:rsid w:val="00A52237"/>
    <w:rsid w:val="00A551D6"/>
    <w:rsid w:val="00A6251B"/>
    <w:rsid w:val="00A6754E"/>
    <w:rsid w:val="00A70F58"/>
    <w:rsid w:val="00A72987"/>
    <w:rsid w:val="00A7346B"/>
    <w:rsid w:val="00A81364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6538"/>
    <w:rsid w:val="00AD70D6"/>
    <w:rsid w:val="00AD75BC"/>
    <w:rsid w:val="00AD7BB0"/>
    <w:rsid w:val="00AD7BC9"/>
    <w:rsid w:val="00AE1656"/>
    <w:rsid w:val="00AE1871"/>
    <w:rsid w:val="00AF1A2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0A1"/>
    <w:rsid w:val="00B61D86"/>
    <w:rsid w:val="00B6342D"/>
    <w:rsid w:val="00B726BD"/>
    <w:rsid w:val="00B732BC"/>
    <w:rsid w:val="00B750F3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3D63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2C8D"/>
    <w:rsid w:val="00C6453C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196D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1888"/>
    <w:rsid w:val="00E15573"/>
    <w:rsid w:val="00E25A5B"/>
    <w:rsid w:val="00E373C7"/>
    <w:rsid w:val="00E42F13"/>
    <w:rsid w:val="00E452DF"/>
    <w:rsid w:val="00E543CF"/>
    <w:rsid w:val="00E546FD"/>
    <w:rsid w:val="00E608F1"/>
    <w:rsid w:val="00E611B9"/>
    <w:rsid w:val="00E7144F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BE5C51B-0556-421E-B7DB-9187647F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7622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6223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71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18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373</Words>
  <Characters>2140</Characters>
  <Application>Microsoft Office Word</Application>
  <DocSecurity>0</DocSecurity>
  <Lines>83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A2368</vt:lpstr>
    </vt:vector>
  </TitlesOfParts>
  <Manager>R211</Manager>
  <Company>NJ Office of Legislative Services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A2368</dc:title>
  <dc:subject>supplemental appropriation</dc:subject>
  <dc:creator>Assemblyman  SCHAER</dc:creator>
  <cp:keywords>A2368|3|ER |303|21|302|N|0|</cp:keywords>
  <dc:description>INTRODUCED FEBRUARY 3, 2020</dc:description>
  <cp:lastModifiedBy>Brabson, Dawn</cp:lastModifiedBy>
  <cp:revision>2</cp:revision>
  <cp:lastPrinted>2020-02-05T16:15:00Z</cp:lastPrinted>
  <dcterms:created xsi:type="dcterms:W3CDTF">2020-02-05T16:16:00Z</dcterms:created>
  <dcterms:modified xsi:type="dcterms:W3CDTF">2020-02-05T16:16:00Z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