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E7B1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E7B18" w:rsidRPr="006E7B18" w:rsidRDefault="006E7B18" w:rsidP="00292D7C">
      <w:pPr>
        <w:pStyle w:val="TopofPage1"/>
        <w:rPr>
          <w:sz w:val="24"/>
        </w:rPr>
      </w:pPr>
    </w:p>
    <w:p w:rsidR="00292D7C" w:rsidRPr="006E7B18" w:rsidRDefault="006E7B18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6E7B1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E7B18">
        <w:rPr>
          <w:caps/>
          <w:szCs w:val="24"/>
        </w:rPr>
        <w:t>AUGUST 24, 2020</w:t>
      </w:r>
    </w:p>
    <w:p w:rsidR="004144CF" w:rsidRDefault="004144CF" w:rsidP="0083060A"/>
    <w:p w:rsidR="009C0661" w:rsidRDefault="009C0661" w:rsidP="009C0661">
      <w:r>
        <w:tab/>
        <w:t>The Senate Judiciary Committee reports favorably the First Reprint of Assembly Bill  No. 2370.</w:t>
      </w:r>
    </w:p>
    <w:p w:rsidR="003625D3" w:rsidRPr="003B0286" w:rsidRDefault="0076502E" w:rsidP="003625D3">
      <w:r>
        <w:tab/>
      </w:r>
      <w:r w:rsidR="007B01F7">
        <w:t xml:space="preserve">This bill would create a compassionate release program based on Recommendation 7 of the first annual report of the New Jersey Criminal Sentencing and Disposition Commission (the CSDC), created by P.L.2009, c.81 (C.2C:48A-1 et seq.) but delayed in being constituted and actively reviewing the State’s sentencing laws.  The bill would specifically establish </w:t>
      </w:r>
      <w:r w:rsidR="007B01F7" w:rsidRPr="003B0286">
        <w:t>compassionate release</w:t>
      </w:r>
      <w:r w:rsidR="007B01F7">
        <w:t>, which could be granted any time during a term of incarceration,</w:t>
      </w:r>
      <w:r w:rsidR="007B01F7" w:rsidRPr="003B0286">
        <w:t xml:space="preserve"> for certain inmates </w:t>
      </w:r>
      <w:r w:rsidR="007B01F7">
        <w:t>determined to be suffering from a medical affliction warranting release, based on a terminal condition, disease or syndrome, or permanent physical incapacity.  The bill would also repeal</w:t>
      </w:r>
      <w:r w:rsidR="007B01F7" w:rsidRPr="003B0286">
        <w:t xml:space="preserve"> the current medical parole law</w:t>
      </w:r>
      <w:r w:rsidR="007B01F7">
        <w:t>, per Recommendation 7, which would be replaced by the bill’s compassionate release process.</w:t>
      </w:r>
      <w:r w:rsidR="003625D3" w:rsidRPr="003B0286">
        <w:t xml:space="preserve">  </w:t>
      </w:r>
    </w:p>
    <w:p w:rsidR="003625D3" w:rsidRPr="003B0286" w:rsidRDefault="003625D3" w:rsidP="003625D3">
      <w:r>
        <w:tab/>
      </w:r>
      <w:r w:rsidRPr="003B0286">
        <w:t xml:space="preserve">The bill defines “terminal condition, disease or syndrome” </w:t>
      </w:r>
      <w:r>
        <w:t xml:space="preserve">as </w:t>
      </w:r>
      <w:r w:rsidRPr="003B0286">
        <w:t>a pro</w:t>
      </w:r>
      <w:r>
        <w:t>gnosis that an</w:t>
      </w:r>
      <w:r w:rsidRPr="003B0286">
        <w:t xml:space="preserve"> </w:t>
      </w:r>
      <w:r>
        <w:t>affliction provides an inmate six months or less to live.  T</w:t>
      </w:r>
      <w:r w:rsidRPr="003B0286">
        <w:t>he bill defines “permane</w:t>
      </w:r>
      <w:r>
        <w:t xml:space="preserve">nt physical incapacity” </w:t>
      </w:r>
      <w:r w:rsidRPr="003B0286">
        <w:t>a</w:t>
      </w:r>
      <w:r>
        <w:t>s</w:t>
      </w:r>
      <w:r w:rsidRPr="003B0286">
        <w:t xml:space="preserve"> </w:t>
      </w:r>
      <w:r>
        <w:t xml:space="preserve">a </w:t>
      </w:r>
      <w:r w:rsidRPr="003B0286">
        <w:t xml:space="preserve">prognosis that an </w:t>
      </w:r>
      <w:r>
        <w:t xml:space="preserve">affliction, which did not exist at the time of sentencing, has rendered an </w:t>
      </w:r>
      <w:r w:rsidRPr="003B0286">
        <w:t xml:space="preserve">inmate permanently unable to perform activities of basic daily living, </w:t>
      </w:r>
      <w:r>
        <w:t>and requires</w:t>
      </w:r>
      <w:r w:rsidRPr="003B0286">
        <w:t xml:space="preserve"> 24-hour care.  </w:t>
      </w:r>
    </w:p>
    <w:p w:rsidR="003625D3" w:rsidRPr="003B0286" w:rsidRDefault="003625D3" w:rsidP="003625D3">
      <w:r>
        <w:tab/>
      </w:r>
      <w:r w:rsidR="006E7A46">
        <w:t>Under the bill, t</w:t>
      </w:r>
      <w:r w:rsidRPr="003B0286">
        <w:t xml:space="preserve">he </w:t>
      </w:r>
      <w:r>
        <w:t>Commissioner of Corrections would</w:t>
      </w:r>
      <w:r w:rsidRPr="003B0286">
        <w:t xml:space="preserve"> establish a process for an inmate to obtain a diagnosis from two licensed physicians to deter</w:t>
      </w:r>
      <w:r>
        <w:t>mine whether the inmate</w:t>
      </w:r>
      <w:r w:rsidRPr="003B0286">
        <w:t xml:space="preserve"> is eligible for compassio</w:t>
      </w:r>
      <w:r>
        <w:t xml:space="preserve">nate release.  The diagnosis would be required to include, but would </w:t>
      </w:r>
      <w:r w:rsidRPr="003B0286">
        <w:t xml:space="preserve">not </w:t>
      </w:r>
      <w:r>
        <w:t xml:space="preserve">be </w:t>
      </w:r>
      <w:r w:rsidRPr="003B0286">
        <w:t xml:space="preserve">limited to: </w:t>
      </w:r>
    </w:p>
    <w:p w:rsidR="003625D3" w:rsidRPr="003B0286" w:rsidRDefault="003625D3" w:rsidP="003625D3">
      <w:r>
        <w:tab/>
        <w:t xml:space="preserve">-  </w:t>
      </w:r>
      <w:r w:rsidRPr="003B0286">
        <w:t xml:space="preserve">a description of the </w:t>
      </w:r>
      <w:r>
        <w:t xml:space="preserve">terminal </w:t>
      </w:r>
      <w:r w:rsidRPr="003B0286">
        <w:t>condition, disease or syndrome, or permanent physical incapacity</w:t>
      </w:r>
      <w:r>
        <w:t>, and prognosis concerning the likelihood of recovering from that affliction</w:t>
      </w:r>
      <w:r w:rsidRPr="003B0286">
        <w:t>;</w:t>
      </w:r>
      <w:r>
        <w:t xml:space="preserve"> and</w:t>
      </w:r>
    </w:p>
    <w:p w:rsidR="003625D3" w:rsidRPr="003B0286" w:rsidRDefault="003625D3" w:rsidP="003625D3">
      <w:r>
        <w:tab/>
        <w:t xml:space="preserve">-  </w:t>
      </w:r>
      <w:r w:rsidRPr="003B0286">
        <w:t>a description of the type of ongoing treatment that would be required if the inmate is granted compassionate release.</w:t>
      </w:r>
    </w:p>
    <w:p w:rsidR="00315B6D" w:rsidRPr="00966CBF" w:rsidRDefault="003625D3" w:rsidP="00315B6D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 w:rsidR="00315B6D">
        <w:t xml:space="preserve">In </w:t>
      </w:r>
      <w:r w:rsidR="00315B6D" w:rsidRPr="003B0286">
        <w:t xml:space="preserve">the </w:t>
      </w:r>
      <w:r w:rsidR="00315B6D">
        <w:t xml:space="preserve">event that the inmate was </w:t>
      </w:r>
      <w:r w:rsidR="00315B6D" w:rsidRPr="003B0286">
        <w:t xml:space="preserve">diagnosed with a terminal condition, disease or syndrome, or permanent </w:t>
      </w:r>
      <w:r w:rsidR="00315B6D">
        <w:t xml:space="preserve">physical incapacity by the two examining physicians, the DOC would promptly </w:t>
      </w:r>
      <w:r w:rsidR="00315B6D" w:rsidRPr="003B0286">
        <w:t xml:space="preserve">provide the inmate </w:t>
      </w:r>
      <w:r w:rsidR="00315B6D">
        <w:t xml:space="preserve">with a </w:t>
      </w:r>
      <w:r w:rsidR="00315B6D" w:rsidRPr="00FF76DE">
        <w:rPr>
          <w:szCs w:val="24"/>
        </w:rPr>
        <w:t>Certificate of Eligibility for Compassionate R</w:t>
      </w:r>
      <w:r w:rsidR="00315B6D">
        <w:rPr>
          <w:szCs w:val="24"/>
        </w:rPr>
        <w:t>elease</w:t>
      </w:r>
      <w:r w:rsidR="00315B6D">
        <w:t xml:space="preserve">, </w:t>
      </w:r>
      <w:r w:rsidR="00315B6D" w:rsidRPr="003B0286">
        <w:t xml:space="preserve">and </w:t>
      </w:r>
      <w:r w:rsidR="00315B6D">
        <w:t xml:space="preserve">a copy of the certificate to the </w:t>
      </w:r>
      <w:r w:rsidR="00315B6D" w:rsidRPr="003B0286">
        <w:t>inmate’s atto</w:t>
      </w:r>
      <w:r w:rsidR="00315B6D">
        <w:t>rney, or the Public Defender,</w:t>
      </w:r>
      <w:r w:rsidR="00315B6D" w:rsidRPr="00966CBF">
        <w:rPr>
          <w:spacing w:val="4"/>
          <w:szCs w:val="24"/>
        </w:rPr>
        <w:t xml:space="preserve"> </w:t>
      </w:r>
      <w:r w:rsidR="00315B6D">
        <w:rPr>
          <w:spacing w:val="4"/>
          <w:szCs w:val="24"/>
        </w:rPr>
        <w:t xml:space="preserve">who can be requested to represent the inmate </w:t>
      </w:r>
      <w:r w:rsidR="00315B6D">
        <w:t xml:space="preserve">if the inmate </w:t>
      </w:r>
      <w:r w:rsidR="00315B6D">
        <w:lastRenderedPageBreak/>
        <w:t xml:space="preserve">does not have an attorney.  </w:t>
      </w:r>
      <w:r w:rsidR="00315B6D">
        <w:rPr>
          <w:spacing w:val="4"/>
          <w:szCs w:val="24"/>
        </w:rPr>
        <w:t>In the event that the</w:t>
      </w:r>
      <w:r w:rsidR="00315B6D" w:rsidRPr="00F07590">
        <w:rPr>
          <w:spacing w:val="4"/>
          <w:szCs w:val="24"/>
        </w:rPr>
        <w:t xml:space="preserve"> medical diagnosis </w:t>
      </w:r>
      <w:r w:rsidR="00315B6D">
        <w:rPr>
          <w:spacing w:val="4"/>
          <w:szCs w:val="24"/>
        </w:rPr>
        <w:t xml:space="preserve">instead </w:t>
      </w:r>
      <w:r w:rsidR="00315B6D" w:rsidRPr="00F07590">
        <w:rPr>
          <w:spacing w:val="4"/>
          <w:szCs w:val="24"/>
        </w:rPr>
        <w:t>determines that an inmate is suffering fr</w:t>
      </w:r>
      <w:r w:rsidR="00315B6D">
        <w:rPr>
          <w:spacing w:val="4"/>
          <w:szCs w:val="24"/>
        </w:rPr>
        <w:t xml:space="preserve">om a “grave medical condition,” meaning a prognosis that an affliction provides an inmate more than six months but no more than 12 months to live, </w:t>
      </w:r>
      <w:r w:rsidR="00315B6D" w:rsidRPr="00F07590">
        <w:rPr>
          <w:spacing w:val="4"/>
          <w:szCs w:val="24"/>
        </w:rPr>
        <w:t xml:space="preserve">the Department of Corrections </w:t>
      </w:r>
      <w:r w:rsidR="00315B6D">
        <w:rPr>
          <w:spacing w:val="4"/>
          <w:szCs w:val="24"/>
        </w:rPr>
        <w:t xml:space="preserve">would </w:t>
      </w:r>
      <w:r w:rsidR="00315B6D" w:rsidRPr="00F07590">
        <w:rPr>
          <w:spacing w:val="4"/>
          <w:szCs w:val="24"/>
        </w:rPr>
        <w:t>promptly notify the inmate’s attorney or, if the inmate does not have an attorney, the Public Defender,</w:t>
      </w:r>
      <w:r w:rsidR="00315B6D">
        <w:rPr>
          <w:spacing w:val="4"/>
          <w:szCs w:val="24"/>
        </w:rPr>
        <w:t xml:space="preserve"> </w:t>
      </w:r>
      <w:r w:rsidR="00315B6D" w:rsidRPr="00F07590">
        <w:rPr>
          <w:spacing w:val="4"/>
          <w:szCs w:val="24"/>
        </w:rPr>
        <w:t>to initiate the process of petitioning for compassionate releas</w:t>
      </w:r>
      <w:r w:rsidR="00315B6D">
        <w:rPr>
          <w:spacing w:val="4"/>
          <w:szCs w:val="24"/>
        </w:rPr>
        <w:t>e</w:t>
      </w:r>
      <w:r w:rsidR="00315B6D">
        <w:rPr>
          <w:szCs w:val="24"/>
        </w:rPr>
        <w:t>.  However, a</w:t>
      </w:r>
      <w:r w:rsidR="00315B6D" w:rsidRPr="00FF76DE">
        <w:rPr>
          <w:szCs w:val="24"/>
        </w:rPr>
        <w:t xml:space="preserve"> petition </w:t>
      </w:r>
      <w:r w:rsidR="00315B6D">
        <w:rPr>
          <w:szCs w:val="24"/>
        </w:rPr>
        <w:t>could not</w:t>
      </w:r>
      <w:r w:rsidR="00315B6D" w:rsidRPr="00FF76DE">
        <w:rPr>
          <w:szCs w:val="24"/>
        </w:rPr>
        <w:t xml:space="preserve"> be filed </w:t>
      </w:r>
      <w:r w:rsidR="00315B6D">
        <w:rPr>
          <w:szCs w:val="24"/>
        </w:rPr>
        <w:t xml:space="preserve">for this inmate </w:t>
      </w:r>
      <w:r w:rsidR="00315B6D" w:rsidRPr="00FF76DE">
        <w:rPr>
          <w:szCs w:val="24"/>
        </w:rPr>
        <w:t>until a subsequ</w:t>
      </w:r>
      <w:r w:rsidR="00315B6D">
        <w:rPr>
          <w:szCs w:val="24"/>
        </w:rPr>
        <w:t>ent medical diagnosis determined that the inmate suffered</w:t>
      </w:r>
      <w:r w:rsidR="00315B6D" w:rsidRPr="00FF76DE">
        <w:rPr>
          <w:szCs w:val="24"/>
        </w:rPr>
        <w:t xml:space="preserve"> from a terminal condition, disease or syndrome, or a permanent physical incapacity</w:t>
      </w:r>
      <w:r w:rsidR="00315B6D">
        <w:rPr>
          <w:szCs w:val="24"/>
        </w:rPr>
        <w:t>,</w:t>
      </w:r>
      <w:r w:rsidR="00315B6D" w:rsidRPr="00FF76DE">
        <w:rPr>
          <w:szCs w:val="24"/>
        </w:rPr>
        <w:t xml:space="preserve"> and the </w:t>
      </w:r>
      <w:r w:rsidR="00315B6D">
        <w:rPr>
          <w:szCs w:val="24"/>
        </w:rPr>
        <w:t xml:space="preserve">Department of Corrections issued the certificate of eligibility to the inmate.  </w:t>
      </w:r>
    </w:p>
    <w:p w:rsidR="003625D3" w:rsidRPr="00FF76DE" w:rsidRDefault="00315B6D" w:rsidP="00315B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F76DE">
        <w:rPr>
          <w:spacing w:val="4"/>
          <w:szCs w:val="24"/>
        </w:rPr>
        <w:tab/>
      </w:r>
      <w:r>
        <w:rPr>
          <w:spacing w:val="4"/>
          <w:szCs w:val="24"/>
        </w:rPr>
        <w:t>Once an inmate obtained the DOC’s certificate of eligibility, based either on an initial diagnosis or subsequent diagnosis, the inmate could file a petition for compassionate release in the Superior Court.  The petitioning inmate would serve a</w:t>
      </w:r>
      <w:r w:rsidRPr="00FF76DE">
        <w:rPr>
          <w:spacing w:val="4"/>
          <w:szCs w:val="24"/>
        </w:rPr>
        <w:t xml:space="preserve"> copy of the petition in accordance with the Rules of Court on the county prose</w:t>
      </w:r>
      <w:r>
        <w:rPr>
          <w:spacing w:val="4"/>
          <w:szCs w:val="24"/>
        </w:rPr>
        <w:t xml:space="preserve">cutor who prosecuted the inmate or </w:t>
      </w:r>
      <w:r w:rsidRPr="00FF76DE">
        <w:rPr>
          <w:spacing w:val="4"/>
          <w:szCs w:val="24"/>
        </w:rPr>
        <w:t>the Attorney General</w:t>
      </w:r>
      <w:r>
        <w:rPr>
          <w:spacing w:val="4"/>
          <w:szCs w:val="24"/>
        </w:rPr>
        <w:t>, if the inmate</w:t>
      </w:r>
      <w:r w:rsidRPr="00FF76DE">
        <w:rPr>
          <w:spacing w:val="4"/>
          <w:szCs w:val="24"/>
        </w:rPr>
        <w:t xml:space="preserve"> was pro</w:t>
      </w:r>
      <w:r>
        <w:rPr>
          <w:spacing w:val="4"/>
          <w:szCs w:val="24"/>
        </w:rPr>
        <w:t>secuted by the latter</w:t>
      </w:r>
      <w:r w:rsidRPr="00FF76DE">
        <w:rPr>
          <w:spacing w:val="4"/>
          <w:szCs w:val="24"/>
        </w:rPr>
        <w:t>.</w:t>
      </w:r>
      <w:r>
        <w:rPr>
          <w:spacing w:val="4"/>
          <w:szCs w:val="24"/>
        </w:rPr>
        <w:t xml:space="preserve">  The county prosecutor or </w:t>
      </w:r>
      <w:r w:rsidRPr="00FF76DE">
        <w:rPr>
          <w:spacing w:val="4"/>
          <w:szCs w:val="24"/>
        </w:rPr>
        <w:t>Attorney Ge</w:t>
      </w:r>
      <w:r>
        <w:rPr>
          <w:spacing w:val="4"/>
          <w:szCs w:val="24"/>
        </w:rPr>
        <w:t>neral, as the case may be, would</w:t>
      </w:r>
      <w:r w:rsidRPr="00FF76DE">
        <w:rPr>
          <w:spacing w:val="4"/>
          <w:szCs w:val="24"/>
        </w:rPr>
        <w:t xml:space="preserve"> provid</w:t>
      </w:r>
      <w:r>
        <w:rPr>
          <w:spacing w:val="4"/>
          <w:szCs w:val="24"/>
        </w:rPr>
        <w:t>e notice of</w:t>
      </w:r>
      <w:r w:rsidRPr="00FF76DE">
        <w:rPr>
          <w:spacing w:val="4"/>
          <w:szCs w:val="24"/>
        </w:rPr>
        <w:t xml:space="preserve"> the petition to any victim </w:t>
      </w:r>
      <w:r>
        <w:rPr>
          <w:spacing w:val="4"/>
          <w:szCs w:val="24"/>
        </w:rPr>
        <w:t xml:space="preserve">of the inmate’s offense </w:t>
      </w:r>
      <w:r w:rsidRPr="00FF76DE">
        <w:rPr>
          <w:spacing w:val="4"/>
          <w:szCs w:val="24"/>
        </w:rPr>
        <w:t xml:space="preserve">or member of the family of a victim </w:t>
      </w:r>
      <w:r>
        <w:rPr>
          <w:spacing w:val="4"/>
          <w:szCs w:val="24"/>
        </w:rPr>
        <w:t>entitled to notice relating to the inmate’s</w:t>
      </w:r>
      <w:r w:rsidRPr="00FF76DE">
        <w:rPr>
          <w:spacing w:val="4"/>
          <w:szCs w:val="24"/>
        </w:rPr>
        <w:t xml:space="preserve"> parole</w:t>
      </w:r>
      <w:r>
        <w:rPr>
          <w:spacing w:val="4"/>
          <w:szCs w:val="24"/>
        </w:rPr>
        <w:t xml:space="preserve">, or the consideration of </w:t>
      </w:r>
      <w:r w:rsidRPr="00FF76DE">
        <w:rPr>
          <w:spacing w:val="4"/>
          <w:szCs w:val="24"/>
        </w:rPr>
        <w:t>parole</w:t>
      </w:r>
      <w:r>
        <w:rPr>
          <w:spacing w:val="4"/>
          <w:szCs w:val="24"/>
        </w:rPr>
        <w:t>,</w:t>
      </w:r>
      <w:r w:rsidRPr="00FF76DE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and </w:t>
      </w:r>
      <w:r w:rsidRPr="00FF76DE">
        <w:rPr>
          <w:spacing w:val="4"/>
          <w:szCs w:val="24"/>
        </w:rPr>
        <w:t xml:space="preserve">notify the victim or family member of the opportunity to present </w:t>
      </w:r>
      <w:r>
        <w:rPr>
          <w:spacing w:val="4"/>
          <w:szCs w:val="24"/>
        </w:rPr>
        <w:t xml:space="preserve">a </w:t>
      </w:r>
      <w:r w:rsidRPr="00FF76DE">
        <w:rPr>
          <w:spacing w:val="4"/>
          <w:szCs w:val="24"/>
        </w:rPr>
        <w:t>statement at the hearing on the petition or to testify to the court concerning any harm suffered by the victim or family member</w:t>
      </w:r>
      <w:r>
        <w:rPr>
          <w:spacing w:val="4"/>
          <w:szCs w:val="24"/>
        </w:rPr>
        <w:t>.  T</w:t>
      </w:r>
      <w:r w:rsidRPr="00FF76DE">
        <w:rPr>
          <w:spacing w:val="4"/>
          <w:szCs w:val="24"/>
        </w:rPr>
        <w:t>he</w:t>
      </w:r>
      <w:r>
        <w:rPr>
          <w:spacing w:val="4"/>
          <w:szCs w:val="24"/>
        </w:rPr>
        <w:t xml:space="preserve"> victim or family member, as the case may be, would then have the opportunity to </w:t>
      </w:r>
      <w:r w:rsidRPr="00FF76DE">
        <w:rPr>
          <w:spacing w:val="4"/>
          <w:szCs w:val="24"/>
        </w:rPr>
        <w:t>sub</w:t>
      </w:r>
      <w:r>
        <w:rPr>
          <w:spacing w:val="4"/>
          <w:szCs w:val="24"/>
        </w:rPr>
        <w:t>mit, within 15 days of being notified of the inmate’s petition, comments to the court.  I</w:t>
      </w:r>
      <w:r w:rsidRPr="00FF76DE">
        <w:rPr>
          <w:spacing w:val="4"/>
          <w:szCs w:val="24"/>
        </w:rPr>
        <w:t>f a recipient</w:t>
      </w:r>
      <w:r>
        <w:rPr>
          <w:spacing w:val="4"/>
          <w:szCs w:val="24"/>
        </w:rPr>
        <w:t xml:space="preserve"> of a petition notice did</w:t>
      </w:r>
      <w:r w:rsidRPr="00FF76DE">
        <w:rPr>
          <w:spacing w:val="4"/>
          <w:szCs w:val="24"/>
        </w:rPr>
        <w:t xml:space="preserve"> not submit comments</w:t>
      </w:r>
      <w:r>
        <w:rPr>
          <w:spacing w:val="4"/>
          <w:szCs w:val="24"/>
        </w:rPr>
        <w:t xml:space="preserve"> </w:t>
      </w:r>
      <w:r w:rsidRPr="00363819">
        <w:rPr>
          <w:spacing w:val="4"/>
          <w:szCs w:val="24"/>
        </w:rPr>
        <w:t>o</w:t>
      </w:r>
      <w:r w:rsidRPr="00FF76DE">
        <w:rPr>
          <w:szCs w:val="24"/>
        </w:rPr>
        <w:t xml:space="preserve">r advise the court of an </w:t>
      </w:r>
      <w:r>
        <w:rPr>
          <w:szCs w:val="24"/>
        </w:rPr>
        <w:t xml:space="preserve">intent to testify at the hearing </w:t>
      </w:r>
      <w:r w:rsidRPr="00FF76DE">
        <w:rPr>
          <w:spacing w:val="4"/>
          <w:szCs w:val="24"/>
        </w:rPr>
        <w:t>within the 15-day period</w:t>
      </w:r>
      <w:r>
        <w:rPr>
          <w:spacing w:val="4"/>
          <w:szCs w:val="24"/>
        </w:rPr>
        <w:t>, the court could</w:t>
      </w:r>
      <w:r w:rsidRPr="00FF76DE">
        <w:rPr>
          <w:spacing w:val="4"/>
          <w:szCs w:val="24"/>
        </w:rPr>
        <w:t xml:space="preserve"> presume that the recipient does not wish to submit comments</w:t>
      </w:r>
      <w:r>
        <w:rPr>
          <w:spacing w:val="4"/>
          <w:szCs w:val="24"/>
        </w:rPr>
        <w:t>.</w:t>
      </w:r>
      <w:r w:rsidR="003625D3" w:rsidRPr="00FF76DE">
        <w:rPr>
          <w:spacing w:val="4"/>
          <w:szCs w:val="24"/>
        </w:rPr>
        <w:t xml:space="preserve"> </w:t>
      </w:r>
    </w:p>
    <w:p w:rsidR="003625D3" w:rsidRPr="003F38E8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</w:t>
      </w:r>
      <w:r w:rsidRPr="00FF76DE">
        <w:rPr>
          <w:spacing w:val="4"/>
          <w:szCs w:val="24"/>
        </w:rPr>
        <w:t xml:space="preserve"> prosecutor </w:t>
      </w:r>
      <w:r>
        <w:rPr>
          <w:spacing w:val="4"/>
          <w:szCs w:val="24"/>
        </w:rPr>
        <w:t>would have</w:t>
      </w:r>
      <w:r w:rsidRPr="00FF76DE">
        <w:rPr>
          <w:spacing w:val="4"/>
          <w:szCs w:val="24"/>
        </w:rPr>
        <w:t xml:space="preserve"> 15 days to respond to the petition</w:t>
      </w:r>
      <w:r>
        <w:rPr>
          <w:spacing w:val="4"/>
          <w:szCs w:val="24"/>
        </w:rPr>
        <w:t xml:space="preserve">, but this </w:t>
      </w:r>
      <w:r>
        <w:rPr>
          <w:szCs w:val="24"/>
        </w:rPr>
        <w:t>period could</w:t>
      </w:r>
      <w:r w:rsidRPr="00FF76DE">
        <w:rPr>
          <w:szCs w:val="24"/>
        </w:rPr>
        <w:t xml:space="preserve"> be extended</w:t>
      </w:r>
      <w:r w:rsidRPr="00363819">
        <w:rPr>
          <w:szCs w:val="24"/>
        </w:rPr>
        <w:t xml:space="preserve"> to 30 days for good cause shown.</w:t>
      </w:r>
      <w:r>
        <w:rPr>
          <w:spacing w:val="4"/>
          <w:szCs w:val="24"/>
        </w:rPr>
        <w:t xml:space="preserve">  I</w:t>
      </w:r>
      <w:r>
        <w:rPr>
          <w:szCs w:val="24"/>
        </w:rPr>
        <w:t>f the court received</w:t>
      </w:r>
      <w:r w:rsidRPr="00FF76DE">
        <w:rPr>
          <w:szCs w:val="24"/>
        </w:rPr>
        <w:t xml:space="preserve"> a response objecting to the petition</w:t>
      </w:r>
      <w:r>
        <w:rPr>
          <w:szCs w:val="24"/>
        </w:rPr>
        <w:t>,</w:t>
      </w:r>
      <w:r w:rsidRPr="00FF76DE">
        <w:rPr>
          <w:szCs w:val="24"/>
        </w:rPr>
        <w:t xml:space="preserve"> or</w:t>
      </w:r>
      <w:r>
        <w:rPr>
          <w:szCs w:val="24"/>
        </w:rPr>
        <w:t xml:space="preserve"> is notified that a victim or </w:t>
      </w:r>
      <w:r w:rsidRPr="00FF76DE">
        <w:rPr>
          <w:szCs w:val="24"/>
        </w:rPr>
        <w:t>family member intends to testify to the court</w:t>
      </w:r>
      <w:r>
        <w:rPr>
          <w:szCs w:val="24"/>
        </w:rPr>
        <w:t xml:space="preserve"> at the hearing, the court would </w:t>
      </w:r>
      <w:r w:rsidRPr="00FF76DE">
        <w:rPr>
          <w:szCs w:val="24"/>
        </w:rPr>
        <w:t>hold a hearing on the petition on an expedited basis in accordance with the Rules of Court and procedures established by the Administrative Director o</w:t>
      </w:r>
      <w:r>
        <w:rPr>
          <w:szCs w:val="24"/>
        </w:rPr>
        <w:t xml:space="preserve">f the Courts.  If the court did not </w:t>
      </w:r>
      <w:r w:rsidRPr="00FF76DE">
        <w:rPr>
          <w:szCs w:val="24"/>
        </w:rPr>
        <w:t>receive a</w:t>
      </w:r>
      <w:r>
        <w:rPr>
          <w:szCs w:val="24"/>
        </w:rPr>
        <w:t>ny</w:t>
      </w:r>
      <w:r w:rsidRPr="00FF76DE">
        <w:rPr>
          <w:szCs w:val="24"/>
        </w:rPr>
        <w:t xml:space="preserve"> response from the prosecutor </w:t>
      </w:r>
      <w:r>
        <w:rPr>
          <w:szCs w:val="24"/>
        </w:rPr>
        <w:t>or notification</w:t>
      </w:r>
      <w:r w:rsidRPr="00FF76DE">
        <w:rPr>
          <w:szCs w:val="24"/>
        </w:rPr>
        <w:t xml:space="preserve"> of an intent for a victim or family </w:t>
      </w:r>
      <w:r>
        <w:rPr>
          <w:szCs w:val="24"/>
        </w:rPr>
        <w:t>member to testify, the court could</w:t>
      </w:r>
      <w:r w:rsidRPr="00FF76DE">
        <w:rPr>
          <w:szCs w:val="24"/>
        </w:rPr>
        <w:t xml:space="preserve"> make a determination on the petition without </w:t>
      </w:r>
      <w:r>
        <w:rPr>
          <w:szCs w:val="24"/>
        </w:rPr>
        <w:t>holding a hearing.</w:t>
      </w:r>
    </w:p>
    <w:p w:rsidR="003625D3" w:rsidRPr="00D20F4E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court could </w:t>
      </w:r>
      <w:r w:rsidRPr="00FF76DE">
        <w:rPr>
          <w:spacing w:val="4"/>
          <w:szCs w:val="24"/>
        </w:rPr>
        <w:t>order</w:t>
      </w:r>
      <w:r>
        <w:rPr>
          <w:spacing w:val="4"/>
          <w:szCs w:val="24"/>
        </w:rPr>
        <w:t xml:space="preserve"> the compassionate release of an</w:t>
      </w:r>
      <w:r w:rsidRPr="00FF76DE">
        <w:rPr>
          <w:spacing w:val="4"/>
          <w:szCs w:val="24"/>
        </w:rPr>
        <w:t xml:space="preserve"> inmate </w:t>
      </w:r>
      <w:r>
        <w:rPr>
          <w:spacing w:val="4"/>
          <w:szCs w:val="24"/>
        </w:rPr>
        <w:t xml:space="preserve">if it </w:t>
      </w:r>
      <w:r w:rsidRPr="00FF76DE">
        <w:rPr>
          <w:spacing w:val="4"/>
          <w:szCs w:val="24"/>
        </w:rPr>
        <w:t>finds by clear and convincing evidence that the inmate is so debilitated or incapacitated by the terminal condition, disease or syndrome, or permanent physical incapacity</w:t>
      </w:r>
      <w:r w:rsidR="00265305">
        <w:rPr>
          <w:spacing w:val="4"/>
          <w:szCs w:val="24"/>
        </w:rPr>
        <w:t>,</w:t>
      </w:r>
      <w:r w:rsidRPr="00FF76DE">
        <w:rPr>
          <w:spacing w:val="4"/>
          <w:szCs w:val="24"/>
        </w:rPr>
        <w:t xml:space="preserve"> as to be permanently physically incapable of committing a crime if released and, in the </w:t>
      </w:r>
      <w:r w:rsidRPr="00FF76DE">
        <w:rPr>
          <w:spacing w:val="4"/>
          <w:szCs w:val="24"/>
        </w:rPr>
        <w:lastRenderedPageBreak/>
        <w:t>case of a permanent physical incapacity, the conditions established under which the inmate would be released would not pose a threat to public safety.</w:t>
      </w:r>
      <w:r>
        <w:rPr>
          <w:spacing w:val="4"/>
          <w:szCs w:val="24"/>
        </w:rPr>
        <w:t xml:space="preserve">  The court would provide </w:t>
      </w:r>
      <w:r w:rsidRPr="00FF76DE">
        <w:rPr>
          <w:spacing w:val="4"/>
          <w:szCs w:val="24"/>
        </w:rPr>
        <w:t>th</w:t>
      </w:r>
      <w:r>
        <w:rPr>
          <w:spacing w:val="4"/>
          <w:szCs w:val="24"/>
        </w:rPr>
        <w:t>e inmate and the</w:t>
      </w:r>
      <w:r w:rsidRPr="00FF76DE">
        <w:rPr>
          <w:spacing w:val="4"/>
          <w:szCs w:val="24"/>
        </w:rPr>
        <w:t xml:space="preserve"> county prosecutor or Attorney General, as the case may </w:t>
      </w:r>
      <w:r>
        <w:rPr>
          <w:spacing w:val="4"/>
          <w:szCs w:val="24"/>
        </w:rPr>
        <w:t xml:space="preserve">be, </w:t>
      </w:r>
      <w:r w:rsidRPr="00FF76DE">
        <w:rPr>
          <w:spacing w:val="4"/>
          <w:szCs w:val="24"/>
        </w:rPr>
        <w:t>written notice of its decision setting forth the reasons for granting or denying compassionate releas</w:t>
      </w:r>
      <w:r>
        <w:rPr>
          <w:spacing w:val="4"/>
          <w:szCs w:val="24"/>
        </w:rPr>
        <w:t xml:space="preserve">e, </w:t>
      </w:r>
      <w:r w:rsidRPr="00FF76DE">
        <w:rPr>
          <w:szCs w:val="24"/>
        </w:rPr>
        <w:t>and the county prosecutor or Attorney Ge</w:t>
      </w:r>
      <w:r w:rsidR="00300AEF">
        <w:rPr>
          <w:szCs w:val="24"/>
        </w:rPr>
        <w:t>neral</w:t>
      </w:r>
      <w:r>
        <w:rPr>
          <w:szCs w:val="24"/>
        </w:rPr>
        <w:t xml:space="preserve"> would </w:t>
      </w:r>
      <w:r w:rsidRPr="00FF76DE">
        <w:rPr>
          <w:szCs w:val="24"/>
        </w:rPr>
        <w:t xml:space="preserve">notify any </w:t>
      </w:r>
      <w:r>
        <w:rPr>
          <w:szCs w:val="24"/>
        </w:rPr>
        <w:t xml:space="preserve">previously noticed </w:t>
      </w:r>
      <w:r w:rsidRPr="00FF76DE">
        <w:rPr>
          <w:szCs w:val="24"/>
        </w:rPr>
        <w:t xml:space="preserve">victim or member of a victim’s family </w:t>
      </w:r>
      <w:r>
        <w:rPr>
          <w:szCs w:val="24"/>
        </w:rPr>
        <w:t>about the c</w:t>
      </w:r>
      <w:r w:rsidRPr="00FF76DE">
        <w:rPr>
          <w:szCs w:val="24"/>
        </w:rPr>
        <w:t>ourt’</w:t>
      </w:r>
      <w:r>
        <w:rPr>
          <w:szCs w:val="24"/>
        </w:rPr>
        <w:t>s decision</w:t>
      </w:r>
      <w:r w:rsidRPr="00FF76DE">
        <w:rPr>
          <w:spacing w:val="4"/>
          <w:szCs w:val="24"/>
        </w:rPr>
        <w:t>.</w:t>
      </w:r>
    </w:p>
    <w:p w:rsidR="003625D3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FF76DE">
        <w:rPr>
          <w:spacing w:val="4"/>
          <w:szCs w:val="24"/>
        </w:rPr>
        <w:t>Whenever an inmate i</w:t>
      </w:r>
      <w:r>
        <w:rPr>
          <w:spacing w:val="4"/>
          <w:szCs w:val="24"/>
        </w:rPr>
        <w:t xml:space="preserve">s granted compassionate release, the bill provides that the court </w:t>
      </w:r>
      <w:r w:rsidRPr="00FF76DE">
        <w:rPr>
          <w:spacing w:val="4"/>
          <w:szCs w:val="24"/>
        </w:rPr>
        <w:t xml:space="preserve">require, as a condition precedent to release, </w:t>
      </w:r>
      <w:r>
        <w:rPr>
          <w:spacing w:val="4"/>
          <w:szCs w:val="24"/>
        </w:rPr>
        <w:t xml:space="preserve">that the State Parole Board </w:t>
      </w:r>
      <w:r w:rsidRPr="00FF76DE">
        <w:rPr>
          <w:spacing w:val="4"/>
          <w:szCs w:val="24"/>
        </w:rPr>
        <w:t>ensure that the inmate’s release plan includes:</w:t>
      </w:r>
      <w:r>
        <w:rPr>
          <w:spacing w:val="4"/>
          <w:szCs w:val="24"/>
        </w:rPr>
        <w:t xml:space="preserve"> </w:t>
      </w:r>
    </w:p>
    <w:p w:rsidR="003625D3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-  </w:t>
      </w:r>
      <w:r w:rsidRPr="009A1FA5">
        <w:rPr>
          <w:spacing w:val="4"/>
          <w:szCs w:val="24"/>
        </w:rPr>
        <w:t>identification of a community sponsor;</w:t>
      </w:r>
    </w:p>
    <w:p w:rsidR="003625D3" w:rsidRPr="009A1FA5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-  </w:t>
      </w:r>
      <w:r w:rsidRPr="009A1FA5">
        <w:rPr>
          <w:spacing w:val="4"/>
          <w:szCs w:val="24"/>
        </w:rPr>
        <w:t xml:space="preserve">verification of the availability of appropriate medical services sufficient to meet the </w:t>
      </w:r>
      <w:r>
        <w:rPr>
          <w:spacing w:val="4"/>
          <w:szCs w:val="24"/>
        </w:rPr>
        <w:t xml:space="preserve">inmate’s </w:t>
      </w:r>
      <w:r w:rsidRPr="009A1FA5">
        <w:rPr>
          <w:spacing w:val="4"/>
          <w:szCs w:val="24"/>
        </w:rPr>
        <w:t>t</w:t>
      </w:r>
      <w:r>
        <w:rPr>
          <w:spacing w:val="4"/>
          <w:szCs w:val="24"/>
        </w:rPr>
        <w:t>reatment requirements</w:t>
      </w:r>
      <w:r w:rsidRPr="009A1FA5">
        <w:rPr>
          <w:spacing w:val="4"/>
          <w:szCs w:val="24"/>
        </w:rPr>
        <w:t>; and</w:t>
      </w:r>
    </w:p>
    <w:p w:rsidR="003625D3" w:rsidRPr="009A1FA5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-  </w:t>
      </w:r>
      <w:r w:rsidRPr="009A1FA5">
        <w:rPr>
          <w:spacing w:val="4"/>
          <w:szCs w:val="24"/>
        </w:rPr>
        <w:t xml:space="preserve">verification </w:t>
      </w:r>
      <w:r>
        <w:rPr>
          <w:spacing w:val="4"/>
          <w:szCs w:val="24"/>
        </w:rPr>
        <w:t xml:space="preserve">of appropriate housing which could include, but would </w:t>
      </w:r>
      <w:r w:rsidRPr="009A1FA5">
        <w:rPr>
          <w:spacing w:val="4"/>
          <w:szCs w:val="24"/>
        </w:rPr>
        <w:t>not be limited to, a hospital, hospice, nursing home facility, or other housing accommodation suitable to the inmate’s</w:t>
      </w:r>
      <w:r>
        <w:rPr>
          <w:spacing w:val="4"/>
          <w:szCs w:val="24"/>
        </w:rPr>
        <w:t xml:space="preserve"> medical affliction</w:t>
      </w:r>
      <w:r w:rsidRPr="009A1FA5">
        <w:rPr>
          <w:spacing w:val="4"/>
          <w:szCs w:val="24"/>
        </w:rPr>
        <w:t>.</w:t>
      </w:r>
    </w:p>
    <w:p w:rsidR="003625D3" w:rsidRPr="00FF76DE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With respect to verification of available medical services, t</w:t>
      </w:r>
      <w:r w:rsidRPr="00FF76DE">
        <w:rPr>
          <w:spacing w:val="4"/>
          <w:szCs w:val="24"/>
        </w:rPr>
        <w:t xml:space="preserve">he Commissioner of Corrections </w:t>
      </w:r>
      <w:r>
        <w:rPr>
          <w:spacing w:val="4"/>
          <w:szCs w:val="24"/>
        </w:rPr>
        <w:t xml:space="preserve">would be required to </w:t>
      </w:r>
      <w:r w:rsidRPr="00FF76DE">
        <w:rPr>
          <w:spacing w:val="4"/>
          <w:szCs w:val="24"/>
        </w:rPr>
        <w:t>ensure</w:t>
      </w:r>
      <w:r>
        <w:rPr>
          <w:spacing w:val="4"/>
          <w:szCs w:val="24"/>
        </w:rPr>
        <w:t>, prior</w:t>
      </w:r>
      <w:r w:rsidRPr="00FF76DE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to any determination about such availability and a decision whether or not to grant compassionate release, </w:t>
      </w:r>
      <w:r w:rsidRPr="00FF76DE">
        <w:rPr>
          <w:spacing w:val="4"/>
          <w:szCs w:val="24"/>
        </w:rPr>
        <w:t>that any inmate who petiti</w:t>
      </w:r>
      <w:r>
        <w:rPr>
          <w:spacing w:val="4"/>
          <w:szCs w:val="24"/>
        </w:rPr>
        <w:t xml:space="preserve">ons for release be </w:t>
      </w:r>
      <w:r w:rsidRPr="00FF76DE">
        <w:rPr>
          <w:spacing w:val="4"/>
          <w:szCs w:val="24"/>
        </w:rPr>
        <w:t>provided</w:t>
      </w:r>
      <w:r>
        <w:rPr>
          <w:spacing w:val="4"/>
          <w:szCs w:val="24"/>
        </w:rPr>
        <w:t xml:space="preserve"> an opportunity to apply, and be</w:t>
      </w:r>
      <w:r w:rsidRPr="00FF76DE">
        <w:rPr>
          <w:spacing w:val="4"/>
          <w:szCs w:val="24"/>
        </w:rPr>
        <w:t xml:space="preserve"> provided nece</w:t>
      </w:r>
      <w:r>
        <w:rPr>
          <w:spacing w:val="4"/>
          <w:szCs w:val="24"/>
        </w:rPr>
        <w:t>ssary assistance to complete an</w:t>
      </w:r>
      <w:r w:rsidRPr="00FF76DE">
        <w:rPr>
          <w:spacing w:val="4"/>
          <w:szCs w:val="24"/>
        </w:rPr>
        <w:t xml:space="preserve"> application, for medical assistance bene</w:t>
      </w:r>
      <w:r>
        <w:rPr>
          <w:spacing w:val="4"/>
          <w:szCs w:val="24"/>
        </w:rPr>
        <w:t>fits under the Medicaid program</w:t>
      </w:r>
      <w:r w:rsidRPr="00FF76DE">
        <w:rPr>
          <w:spacing w:val="4"/>
          <w:szCs w:val="24"/>
        </w:rPr>
        <w:t>.</w:t>
      </w:r>
    </w:p>
    <w:p w:rsidR="003625D3" w:rsidRDefault="003625D3" w:rsidP="003625D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</w:rPr>
      </w:pPr>
      <w:r>
        <w:rPr>
          <w:spacing w:val="4"/>
          <w:szCs w:val="24"/>
        </w:rPr>
        <w:tab/>
        <w:t xml:space="preserve">A released inmate could, as a condition of release, be required to undergo periodic medical diagnoses by a licensed physician.  </w:t>
      </w:r>
      <w:r w:rsidRPr="00FF76DE">
        <w:rPr>
          <w:spacing w:val="4"/>
          <w:szCs w:val="24"/>
        </w:rPr>
        <w:t>If, after review of a</w:t>
      </w:r>
      <w:r>
        <w:rPr>
          <w:spacing w:val="4"/>
          <w:szCs w:val="24"/>
        </w:rPr>
        <w:t xml:space="preserve">ny such </w:t>
      </w:r>
      <w:r w:rsidRPr="00FF76DE">
        <w:rPr>
          <w:spacing w:val="4"/>
          <w:szCs w:val="24"/>
        </w:rPr>
        <w:t>diagnosis, t</w:t>
      </w:r>
      <w:r>
        <w:rPr>
          <w:spacing w:val="4"/>
          <w:szCs w:val="24"/>
        </w:rPr>
        <w:t>he State Parole Board determined that an inmate</w:t>
      </w:r>
      <w:r w:rsidRPr="00FF76DE">
        <w:rPr>
          <w:spacing w:val="4"/>
          <w:szCs w:val="24"/>
        </w:rPr>
        <w:t xml:space="preserve"> granted compassionate release is no longer so debilitated or incapacitated by a terminal condition, disease or syndrome, or by a permanent physical incapacity as to be physically incapable of committing a crime</w:t>
      </w:r>
      <w:r>
        <w:rPr>
          <w:spacing w:val="4"/>
          <w:szCs w:val="24"/>
        </w:rPr>
        <w:t>,</w:t>
      </w:r>
      <w:r w:rsidRPr="00FF76DE">
        <w:rPr>
          <w:spacing w:val="4"/>
          <w:szCs w:val="24"/>
        </w:rPr>
        <w:t xml:space="preserve"> or, in the case of a permanent physical incapacity, the </w:t>
      </w:r>
      <w:r>
        <w:rPr>
          <w:spacing w:val="4"/>
          <w:szCs w:val="24"/>
        </w:rPr>
        <w:t>former inmate</w:t>
      </w:r>
      <w:r w:rsidRPr="00FF76DE">
        <w:rPr>
          <w:spacing w:val="4"/>
          <w:szCs w:val="24"/>
        </w:rPr>
        <w:t xml:space="preserve"> poses a threat to public safety, </w:t>
      </w:r>
      <w:r>
        <w:rPr>
          <w:spacing w:val="4"/>
          <w:szCs w:val="24"/>
        </w:rPr>
        <w:t xml:space="preserve">the bill provides that </w:t>
      </w:r>
      <w:r w:rsidRPr="00FF76DE">
        <w:rPr>
          <w:spacing w:val="4"/>
          <w:szCs w:val="24"/>
        </w:rPr>
        <w:t xml:space="preserve">the State Parole Board </w:t>
      </w:r>
      <w:r>
        <w:rPr>
          <w:spacing w:val="4"/>
          <w:szCs w:val="24"/>
        </w:rPr>
        <w:t xml:space="preserve">would </w:t>
      </w:r>
      <w:r>
        <w:rPr>
          <w:szCs w:val="24"/>
        </w:rPr>
        <w:t xml:space="preserve">notify the appropriate prosecutor, who could </w:t>
      </w:r>
      <w:r w:rsidRPr="00FF76DE">
        <w:rPr>
          <w:spacing w:val="4"/>
          <w:szCs w:val="24"/>
        </w:rPr>
        <w:t xml:space="preserve">initiate proceedings to return the </w:t>
      </w:r>
      <w:r>
        <w:rPr>
          <w:spacing w:val="4"/>
          <w:szCs w:val="24"/>
        </w:rPr>
        <w:t xml:space="preserve">former </w:t>
      </w:r>
      <w:r w:rsidRPr="00FF76DE">
        <w:rPr>
          <w:spacing w:val="4"/>
          <w:szCs w:val="24"/>
        </w:rPr>
        <w:t>inmate to confinement in an appropriate facility designated by the</w:t>
      </w:r>
      <w:r>
        <w:rPr>
          <w:spacing w:val="4"/>
          <w:szCs w:val="24"/>
        </w:rPr>
        <w:t xml:space="preserve"> commissioner</w:t>
      </w:r>
      <w:r w:rsidRPr="00FF76DE">
        <w:rPr>
          <w:spacing w:val="4"/>
          <w:szCs w:val="24"/>
        </w:rPr>
        <w:t>.</w:t>
      </w:r>
      <w:r>
        <w:rPr>
          <w:spacing w:val="4"/>
          <w:szCs w:val="24"/>
        </w:rPr>
        <w:t xml:space="preserve">  The </w:t>
      </w:r>
      <w:r w:rsidRPr="007F22A7">
        <w:rPr>
          <w:spacing w:val="4"/>
          <w:szCs w:val="24"/>
        </w:rPr>
        <w:t>p</w:t>
      </w:r>
      <w:r>
        <w:rPr>
          <w:szCs w:val="24"/>
        </w:rPr>
        <w:t>rosecutor would provide notice of a request to the Superior Court to return the for</w:t>
      </w:r>
      <w:r w:rsidR="005E5EB5">
        <w:rPr>
          <w:szCs w:val="24"/>
        </w:rPr>
        <w:t xml:space="preserve">mer inmate to confinement to </w:t>
      </w:r>
      <w:r w:rsidR="00F0336C">
        <w:rPr>
          <w:szCs w:val="24"/>
        </w:rPr>
        <w:t xml:space="preserve">both </w:t>
      </w:r>
      <w:r w:rsidR="005E5EB5">
        <w:rPr>
          <w:szCs w:val="24"/>
        </w:rPr>
        <w:t>that</w:t>
      </w:r>
      <w:r>
        <w:rPr>
          <w:szCs w:val="24"/>
        </w:rPr>
        <w:t xml:space="preserve"> former inmate and the former inmate’s attorney or, if the former inmate</w:t>
      </w:r>
      <w:r w:rsidRPr="00FF76DE">
        <w:rPr>
          <w:szCs w:val="24"/>
        </w:rPr>
        <w:t xml:space="preserve"> does not have an attorney, the Public Defender.  </w:t>
      </w:r>
    </w:p>
    <w:p w:rsidR="00840F3F" w:rsidRDefault="003625D3" w:rsidP="003625D3">
      <w:pPr>
        <w:rPr>
          <w:szCs w:val="24"/>
        </w:rPr>
      </w:pPr>
      <w:r>
        <w:rPr>
          <w:szCs w:val="24"/>
        </w:rPr>
        <w:tab/>
      </w:r>
      <w:r w:rsidRPr="00FF76DE">
        <w:rPr>
          <w:szCs w:val="24"/>
        </w:rPr>
        <w:t>T</w:t>
      </w:r>
      <w:r>
        <w:rPr>
          <w:szCs w:val="24"/>
        </w:rPr>
        <w:t xml:space="preserve">he former inmate would </w:t>
      </w:r>
      <w:r w:rsidRPr="00FF76DE">
        <w:rPr>
          <w:szCs w:val="24"/>
        </w:rPr>
        <w:t xml:space="preserve">have 15 days </w:t>
      </w:r>
      <w:r>
        <w:rPr>
          <w:szCs w:val="24"/>
        </w:rPr>
        <w:t xml:space="preserve">to object </w:t>
      </w:r>
      <w:r w:rsidRPr="00FF76DE">
        <w:rPr>
          <w:szCs w:val="24"/>
        </w:rPr>
        <w:t xml:space="preserve">after receipt of the notice </w:t>
      </w:r>
      <w:r>
        <w:rPr>
          <w:szCs w:val="24"/>
        </w:rPr>
        <w:t>of the return to confinement request, which period could</w:t>
      </w:r>
      <w:r w:rsidRPr="00FF76DE">
        <w:rPr>
          <w:szCs w:val="24"/>
        </w:rPr>
        <w:t xml:space="preserve"> be extended to 30 days for good cause shown.  If the Superior</w:t>
      </w:r>
      <w:r>
        <w:rPr>
          <w:szCs w:val="24"/>
        </w:rPr>
        <w:t xml:space="preserve"> Court receives </w:t>
      </w:r>
      <w:r w:rsidRPr="00FF76DE">
        <w:rPr>
          <w:szCs w:val="24"/>
        </w:rPr>
        <w:t>an objection</w:t>
      </w:r>
      <w:r>
        <w:rPr>
          <w:szCs w:val="24"/>
        </w:rPr>
        <w:t>, the</w:t>
      </w:r>
      <w:r w:rsidRPr="00FF76DE">
        <w:rPr>
          <w:spacing w:val="4"/>
          <w:szCs w:val="24"/>
        </w:rPr>
        <w:t xml:space="preserve"> </w:t>
      </w:r>
      <w:r>
        <w:rPr>
          <w:spacing w:val="4"/>
          <w:szCs w:val="24"/>
        </w:rPr>
        <w:t>court would</w:t>
      </w:r>
      <w:r w:rsidRPr="00FF76DE">
        <w:rPr>
          <w:spacing w:val="4"/>
          <w:szCs w:val="24"/>
        </w:rPr>
        <w:t xml:space="preserve"> hold a hearing on an expedited basis</w:t>
      </w:r>
      <w:r>
        <w:rPr>
          <w:spacing w:val="4"/>
          <w:szCs w:val="24"/>
        </w:rPr>
        <w:t xml:space="preserve"> to determine whether the former inmate</w:t>
      </w:r>
      <w:r w:rsidRPr="00FF76DE">
        <w:rPr>
          <w:spacing w:val="4"/>
          <w:szCs w:val="24"/>
        </w:rPr>
        <w:t xml:space="preserve"> should be returned to </w:t>
      </w:r>
      <w:r w:rsidRPr="00FF76DE">
        <w:rPr>
          <w:spacing w:val="4"/>
          <w:szCs w:val="24"/>
        </w:rPr>
        <w:lastRenderedPageBreak/>
        <w:t>confine</w:t>
      </w:r>
      <w:r>
        <w:rPr>
          <w:spacing w:val="4"/>
          <w:szCs w:val="24"/>
        </w:rPr>
        <w:t>ment</w:t>
      </w:r>
      <w:r w:rsidRPr="00FF76DE">
        <w:rPr>
          <w:spacing w:val="4"/>
          <w:szCs w:val="24"/>
        </w:rPr>
        <w:t xml:space="preserve">. </w:t>
      </w:r>
      <w:r>
        <w:rPr>
          <w:spacing w:val="4"/>
          <w:szCs w:val="24"/>
        </w:rPr>
        <w:t xml:space="preserve"> </w:t>
      </w:r>
      <w:r>
        <w:rPr>
          <w:szCs w:val="24"/>
        </w:rPr>
        <w:t>If the court did</w:t>
      </w:r>
      <w:r w:rsidRPr="00FF76DE">
        <w:rPr>
          <w:szCs w:val="24"/>
        </w:rPr>
        <w:t xml:space="preserve"> not receive a</w:t>
      </w:r>
      <w:r>
        <w:rPr>
          <w:szCs w:val="24"/>
        </w:rPr>
        <w:t xml:space="preserve"> timely objection, the court could</w:t>
      </w:r>
      <w:r w:rsidRPr="00FF76DE">
        <w:rPr>
          <w:szCs w:val="24"/>
        </w:rPr>
        <w:t xml:space="preserve"> make a determination on the request without holding a hearing.  The </w:t>
      </w:r>
      <w:r>
        <w:rPr>
          <w:szCs w:val="24"/>
        </w:rPr>
        <w:t xml:space="preserve">former inmate would </w:t>
      </w:r>
      <w:r w:rsidRPr="00FF76DE">
        <w:rPr>
          <w:szCs w:val="24"/>
        </w:rPr>
        <w:t>be returned to confinement if the court finds, by a preponderance o</w:t>
      </w:r>
      <w:r>
        <w:rPr>
          <w:szCs w:val="24"/>
        </w:rPr>
        <w:t>f the evidence, that the former inmate</w:t>
      </w:r>
      <w:r w:rsidRPr="00FF76DE">
        <w:rPr>
          <w:szCs w:val="24"/>
        </w:rPr>
        <w:t xml:space="preserve"> </w:t>
      </w:r>
      <w:r>
        <w:rPr>
          <w:szCs w:val="24"/>
        </w:rPr>
        <w:t>poses a threat to public safety because the former inmate</w:t>
      </w:r>
      <w:r w:rsidRPr="00FF76DE">
        <w:rPr>
          <w:szCs w:val="24"/>
        </w:rPr>
        <w:t xml:space="preserve"> </w:t>
      </w:r>
      <w:r>
        <w:rPr>
          <w:szCs w:val="24"/>
        </w:rPr>
        <w:t xml:space="preserve">was </w:t>
      </w:r>
      <w:r w:rsidRPr="00FF76DE">
        <w:rPr>
          <w:szCs w:val="24"/>
        </w:rPr>
        <w:t>no longer so debilitated or incapacitated by a terminal condition, disease or syndrome, or by a permanent physical incapacity</w:t>
      </w:r>
      <w:r w:rsidRPr="007F22A7">
        <w:rPr>
          <w:szCs w:val="24"/>
        </w:rPr>
        <w:t>.</w:t>
      </w:r>
    </w:p>
    <w:p w:rsidR="004B2ABF" w:rsidRDefault="00840F3F" w:rsidP="003625D3">
      <w:r>
        <w:rPr>
          <w:szCs w:val="24"/>
        </w:rPr>
        <w:tab/>
      </w:r>
      <w:r w:rsidR="003625D3" w:rsidRPr="00FF76DE">
        <w:rPr>
          <w:spacing w:val="4"/>
          <w:szCs w:val="24"/>
        </w:rPr>
        <w:t xml:space="preserve">  </w:t>
      </w:r>
      <w:r>
        <w:rPr>
          <w:color w:val="000000"/>
        </w:rPr>
        <w:t xml:space="preserve">This bill as reported is identical to Senate Bill No. 2594, as amended by the committee and also reported today.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B18" w:rsidRDefault="006E7B18">
      <w:r>
        <w:separator/>
      </w:r>
    </w:p>
  </w:endnote>
  <w:endnote w:type="continuationSeparator" w:id="0">
    <w:p w:rsidR="006E7B18" w:rsidRDefault="006E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B18" w:rsidRDefault="006E7B18">
      <w:r>
        <w:separator/>
      </w:r>
    </w:p>
  </w:footnote>
  <w:footnote w:type="continuationSeparator" w:id="0">
    <w:p w:rsidR="006E7B18" w:rsidRDefault="006E7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30CE4" w:rsidP="00E30CE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95BBE">
      <w:rPr>
        <w:noProof/>
      </w:rPr>
      <w:t>4</w:t>
    </w:r>
    <w:r>
      <w:fldChar w:fldCharType="end"/>
    </w:r>
  </w:p>
  <w:p w:rsidR="00E30CE4" w:rsidRDefault="00E30CE4" w:rsidP="00E30CE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235A0"/>
    <w:multiLevelType w:val="hybridMultilevel"/>
    <w:tmpl w:val="36C21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2A763EE2"/>
    <w:multiLevelType w:val="hybridMultilevel"/>
    <w:tmpl w:val="653E5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1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5305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AEF"/>
    <w:rsid w:val="00301568"/>
    <w:rsid w:val="003075CD"/>
    <w:rsid w:val="00314EBA"/>
    <w:rsid w:val="00315B6D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5D3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0FA"/>
    <w:rsid w:val="003F13C1"/>
    <w:rsid w:val="003F6DD9"/>
    <w:rsid w:val="00400B15"/>
    <w:rsid w:val="00403D4F"/>
    <w:rsid w:val="00410412"/>
    <w:rsid w:val="004144CF"/>
    <w:rsid w:val="004174D1"/>
    <w:rsid w:val="00420C8F"/>
    <w:rsid w:val="004317C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C84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5BAD"/>
    <w:rsid w:val="00595BBE"/>
    <w:rsid w:val="005A10AB"/>
    <w:rsid w:val="005A5CB6"/>
    <w:rsid w:val="005B0C35"/>
    <w:rsid w:val="005C1CB5"/>
    <w:rsid w:val="005C2E96"/>
    <w:rsid w:val="005C51A8"/>
    <w:rsid w:val="005E3EC4"/>
    <w:rsid w:val="005E5EB5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77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7A46"/>
    <w:rsid w:val="006E7B18"/>
    <w:rsid w:val="006F4981"/>
    <w:rsid w:val="00717104"/>
    <w:rsid w:val="0071764F"/>
    <w:rsid w:val="007459B6"/>
    <w:rsid w:val="007472F5"/>
    <w:rsid w:val="0075754A"/>
    <w:rsid w:val="00760429"/>
    <w:rsid w:val="0076502E"/>
    <w:rsid w:val="0076634F"/>
    <w:rsid w:val="007762E8"/>
    <w:rsid w:val="007808FF"/>
    <w:rsid w:val="007837B3"/>
    <w:rsid w:val="00787C51"/>
    <w:rsid w:val="00790729"/>
    <w:rsid w:val="007934E1"/>
    <w:rsid w:val="00796073"/>
    <w:rsid w:val="007A0689"/>
    <w:rsid w:val="007A60C5"/>
    <w:rsid w:val="007B01F7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0F3F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4C4C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E31"/>
    <w:rsid w:val="009B1B63"/>
    <w:rsid w:val="009B5DEA"/>
    <w:rsid w:val="009B724F"/>
    <w:rsid w:val="009C0661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482A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0CE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336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27691CDD-CEA6-4275-9F4E-A804154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783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4</Pages>
  <Words>1414</Words>
  <Characters>7413</Characters>
  <Application>Microsoft Office Word</Application>
  <DocSecurity>0</DocSecurity>
  <Lines>150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A2370 (1R) SJU Statement AUGUST 24, 2020</vt:lpstr>
    </vt:vector>
  </TitlesOfParts>
  <Manager>R211</Manager>
  <Company>NJ OLS DMU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A2370 1R SJU Statement 8/24/20</dc:title>
  <dc:subject/>
  <dc:creator>Senate SJU</dc:creator>
  <cp:keywords>A2370|4|JU |196|0|0|!||</cp:keywords>
  <dc:description/>
  <cp:lastModifiedBy>Sommers, Shelly</cp:lastModifiedBy>
  <cp:revision>2</cp:revision>
  <cp:lastPrinted>1999-09-30T17:29:00Z</cp:lastPrinted>
  <dcterms:created xsi:type="dcterms:W3CDTF">2020-08-26T16:29:00Z</dcterms:created>
  <dcterms:modified xsi:type="dcterms:W3CDTF">2020-08-26T16:29:00Z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