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6690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6690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2450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A4779E" w:rsidRDefault="00D33775" w:rsidP="00A4779E">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66908">
        <w:rPr>
          <w:caps/>
          <w:szCs w:val="24"/>
        </w:rPr>
        <w:t>OCTOBER 26, 2020</w:t>
      </w:r>
    </w:p>
    <w:p w:rsidR="00401681" w:rsidRDefault="00401681" w:rsidP="0083060A"/>
    <w:p w:rsidR="004B2ABF" w:rsidRDefault="00966908" w:rsidP="0083060A">
      <w:r>
        <w:tab/>
        <w:t>The Assembly Appropriations Committee reports fa</w:t>
      </w:r>
      <w:r w:rsidR="00A515A9">
        <w:t>vorably Assembly Bill No. 2450.</w:t>
      </w:r>
    </w:p>
    <w:p w:rsidR="00966908" w:rsidRDefault="00966908" w:rsidP="0083060A">
      <w:r>
        <w:tab/>
      </w:r>
      <w:r w:rsidR="0025282E" w:rsidRPr="0025282E">
        <w:t>This bill requires the Commissioner of Transportation (commissioner) to advertise the availability of the program that provides motor bus and rail passenger service for senior citizens and persons with disabilities at reduced fares, the cost of those fares, and the hours when reduced fares may be used.  The bill also requires the commissioner to advertise the public transportation facilities made accessible to persons with disabilities and the availability of other transportation services offered to the public for use by persons with disabilities, including the Access Link paratransit service operated by the New Jersey Transit Corporation.</w:t>
      </w:r>
    </w:p>
    <w:p w:rsidR="00966908" w:rsidRDefault="00966908" w:rsidP="0083060A">
      <w:r>
        <w:tab/>
        <w:t>As reported by the committee, Assembly Bill No. 2450 is identical to Senate Bill No. 1936, which also was reported by the committee on this date.</w:t>
      </w:r>
    </w:p>
    <w:p w:rsidR="00966908" w:rsidRDefault="00966908" w:rsidP="0083060A"/>
    <w:p w:rsidR="00966908" w:rsidRDefault="00966908" w:rsidP="0083060A">
      <w:r>
        <w:rPr>
          <w:u w:val="double"/>
        </w:rPr>
        <w:t>FISCAL IMPACT</w:t>
      </w:r>
      <w:r>
        <w:t>:</w:t>
      </w:r>
    </w:p>
    <w:p w:rsidR="00966908" w:rsidRPr="00966908" w:rsidRDefault="00801FE6" w:rsidP="00A4779E">
      <w:r>
        <w:tab/>
        <w:t xml:space="preserve">This bill is not certified as requiring a fiscal note. </w:t>
      </w:r>
    </w:p>
    <w:sectPr w:rsidR="00966908" w:rsidRPr="00966908"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908" w:rsidRDefault="00966908">
      <w:r>
        <w:separator/>
      </w:r>
    </w:p>
  </w:endnote>
  <w:endnote w:type="continuationSeparator" w:id="0">
    <w:p w:rsidR="00966908" w:rsidRDefault="00966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908" w:rsidRDefault="00966908">
      <w:r>
        <w:separator/>
      </w:r>
    </w:p>
  </w:footnote>
  <w:footnote w:type="continuationSeparator" w:id="0">
    <w:p w:rsidR="00966908" w:rsidRDefault="00966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4779E" w:rsidP="00A4779E">
    <w:pPr>
      <w:pStyle w:val="Header"/>
      <w:jc w:val="center"/>
    </w:pPr>
    <w:r>
      <w:fldChar w:fldCharType="begin"/>
    </w:r>
    <w:r>
      <w:instrText xml:space="preserve"> PAGE  \* MERGEFORMAT </w:instrText>
    </w:r>
    <w:r>
      <w:fldChar w:fldCharType="separate"/>
    </w:r>
    <w:r>
      <w:rPr>
        <w:noProof/>
      </w:rPr>
      <w:t>2</w:t>
    </w:r>
    <w:r>
      <w:fldChar w:fldCharType="end"/>
    </w:r>
  </w:p>
  <w:p w:rsidR="00A4779E" w:rsidRDefault="00A4779E" w:rsidP="00A4779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908"/>
    <w:rsid w:val="00010CB9"/>
    <w:rsid w:val="00011315"/>
    <w:rsid w:val="000123C0"/>
    <w:rsid w:val="00015342"/>
    <w:rsid w:val="00015369"/>
    <w:rsid w:val="000213D6"/>
    <w:rsid w:val="00022DFB"/>
    <w:rsid w:val="00023013"/>
    <w:rsid w:val="00024BE7"/>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5282E"/>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496F"/>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01FE6"/>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1F45"/>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690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4779E"/>
    <w:rsid w:val="00A515A9"/>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94816"/>
    <w:rsid w:val="00AA02BD"/>
    <w:rsid w:val="00AA2750"/>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26E4"/>
    <w:rsid w:val="00E941A7"/>
    <w:rsid w:val="00E95E8C"/>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D649A8E-B676-4036-BA9B-0418D0A2D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544B3-1F8C-4B61-8D69-34B795D95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159</Words>
  <Characters>894</Characters>
  <Application>Microsoft Office Word</Application>
  <DocSecurity>0</DocSecurity>
  <Lines>28</Lines>
  <Paragraphs>10</Paragraphs>
  <ScaleCrop>false</ScaleCrop>
  <HeadingPairs>
    <vt:vector size="2" baseType="variant">
      <vt:variant>
        <vt:lpstr>Title</vt:lpstr>
      </vt:variant>
      <vt:variant>
        <vt:i4>1</vt:i4>
      </vt:variant>
    </vt:vector>
  </HeadingPairs>
  <TitlesOfParts>
    <vt:vector size="1" baseType="lpstr">
      <vt:lpstr>A2450 AAP Statement 10/26/20</vt:lpstr>
    </vt:vector>
  </TitlesOfParts>
  <Manager>R230</Manager>
  <Company>NJ OLS DMU</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A2450 AAP Statement 10/26/20</dc:title>
  <dc:subject/>
  <dc:creator>Assembly AAP</dc:creator>
  <cp:keywords>A2450|1|RF |298|0|0|!||</cp:keywords>
  <dc:description/>
  <cp:lastModifiedBy>Bektas, Brenda</cp:lastModifiedBy>
  <cp:revision>2</cp:revision>
  <cp:lastPrinted>1999-09-30T17:29:00Z</cp:lastPrinted>
  <dcterms:created xsi:type="dcterms:W3CDTF">2020-10-27T15:16:00Z</dcterms:created>
  <dcterms:modified xsi:type="dcterms:W3CDTF">2020-10-27T15:16:00Z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