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15A" w:rsidRDefault="0086715A" w:rsidP="0086715A">
      <w:pPr>
        <w:pStyle w:val="bpuBill"/>
      </w:pPr>
      <w:bookmarkStart w:id="0" w:name="bpuFrontPg"/>
      <w:bookmarkEnd w:id="0"/>
      <w:r>
        <w:t xml:space="preserve">ASSEMBLY, No. 2455 </w:t>
      </w:r>
    </w:p>
    <w:p w:rsidR="0086715A" w:rsidRPr="009D38FF" w:rsidRDefault="0086715A" w:rsidP="008671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2665" r:id="rId7"/>
        </w:object>
      </w:r>
    </w:p>
    <w:p w:rsidR="0086715A" w:rsidRDefault="0086715A" w:rsidP="0086715A">
      <w:pPr>
        <w:pStyle w:val="bpuState"/>
      </w:pPr>
      <w:r>
        <w:t>STATE OF NEW JERSEY</w:t>
      </w:r>
    </w:p>
    <w:p w:rsidR="0086715A" w:rsidRDefault="0086715A" w:rsidP="0086715A">
      <w:pPr>
        <w:pStyle w:val="bpuLegislature"/>
      </w:pPr>
      <w:r>
        <w:t>218th LEGISLATURE</w:t>
      </w:r>
    </w:p>
    <w:p w:rsidR="0086715A" w:rsidRDefault="0086715A" w:rsidP="0086715A">
      <w:pPr>
        <w:pStyle w:val="bpuWpGraphic"/>
      </w:pPr>
      <w:r>
        <w:object w:dxaOrig="8985" w:dyaOrig="255">
          <v:shape id="_x0000_i1026" type="#_x0000_t75" style="width:6in;height:12pt" o:ole="">
            <v:imagedata r:id="rId6" o:title=""/>
          </v:shape>
          <o:OLEObject Type="Embed" ProgID="WPWin6.1" ShapeID="_x0000_i1026" DrawAspect="Content" ObjectID="_1676192666" r:id="rId8"/>
        </w:object>
      </w:r>
      <w:r>
        <w:t xml:space="preserve">  </w:t>
      </w:r>
    </w:p>
    <w:p w:rsidR="0086715A" w:rsidRDefault="0086715A" w:rsidP="0086715A">
      <w:pPr>
        <w:pStyle w:val="bpuIntro"/>
      </w:pPr>
      <w:r>
        <w:t>INTRODUCED FEBRUARY 3, 2020</w:t>
      </w:r>
    </w:p>
    <w:p w:rsidR="0086715A" w:rsidRDefault="0086715A" w:rsidP="0086715A">
      <w:pPr>
        <w:pStyle w:val="bpuIntro"/>
      </w:pPr>
    </w:p>
    <w:p w:rsidR="0086715A" w:rsidRDefault="0086715A" w:rsidP="0086715A">
      <w:pPr>
        <w:pStyle w:val="bpuIntro"/>
        <w:sectPr w:rsidR="0086715A" w:rsidSect="002C3B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715A" w:rsidRDefault="0086715A" w:rsidP="0086715A">
      <w:pPr>
        <w:pStyle w:val="bpuIntro"/>
      </w:pPr>
    </w:p>
    <w:p w:rsidR="0086715A" w:rsidRDefault="0086715A" w:rsidP="0086715A">
      <w:pPr>
        <w:pStyle w:val="bpuSponsor"/>
      </w:pPr>
      <w:r>
        <w:t>Sponsored by:</w:t>
      </w:r>
    </w:p>
    <w:p w:rsidR="0086715A" w:rsidRDefault="0086715A" w:rsidP="0086715A">
      <w:pPr>
        <w:pStyle w:val="bpuSponsor"/>
      </w:pPr>
      <w:r>
        <w:t>Assemblyman  DANIEL R. BENSON</w:t>
      </w:r>
    </w:p>
    <w:p w:rsidR="0086715A" w:rsidRDefault="0086715A" w:rsidP="0086715A">
      <w:pPr>
        <w:pStyle w:val="bpuSponsor"/>
      </w:pPr>
      <w:r>
        <w:t>District 14 (Mercer and Middlesex)</w:t>
      </w:r>
    </w:p>
    <w:p w:rsidR="00894D42" w:rsidRDefault="00894D42" w:rsidP="00894D42">
      <w:pPr>
        <w:pStyle w:val="bpuSponsor"/>
      </w:pPr>
      <w:r>
        <w:t xml:space="preserve">Assemblywoman  </w:t>
      </w:r>
      <w:r>
        <w:t>NANCY J. PINKIN</w:t>
      </w:r>
    </w:p>
    <w:p w:rsidR="00894D42" w:rsidRPr="00894D42" w:rsidRDefault="00894D42" w:rsidP="00894D42">
      <w:pPr>
        <w:pStyle w:val="bpuSponsor"/>
      </w:pPr>
      <w:r>
        <w:t>District 18 (Middlesex</w:t>
      </w:r>
      <w:r>
        <w:t>)</w:t>
      </w:r>
    </w:p>
    <w:p w:rsidR="005C698C" w:rsidRDefault="00D441BC" w:rsidP="00D441BC">
      <w:pPr>
        <w:pStyle w:val="bpuSponsor"/>
      </w:pPr>
      <w:r>
        <w:t>Assemblywoman  VALERIE VAINIERI HUTTLE</w:t>
      </w:r>
    </w:p>
    <w:p w:rsidR="00D441BC" w:rsidRDefault="00D441BC" w:rsidP="00D441BC">
      <w:pPr>
        <w:pStyle w:val="bpuSponsor"/>
      </w:pPr>
      <w:r>
        <w:t>District 37 (Bergen)</w:t>
      </w:r>
    </w:p>
    <w:p w:rsidR="00D441BC" w:rsidRDefault="002C3B74" w:rsidP="002C3B74">
      <w:pPr>
        <w:pStyle w:val="bpuSponsor"/>
      </w:pPr>
      <w:r>
        <w:t>Assemblyman  WAYNE P. DEANGELO</w:t>
      </w:r>
    </w:p>
    <w:p w:rsidR="002C3B74" w:rsidRDefault="002C3B74" w:rsidP="002C3B74">
      <w:pPr>
        <w:pStyle w:val="bpuSponsor"/>
      </w:pPr>
      <w:r>
        <w:t>District 14 (Mercer and Middlesex)</w:t>
      </w:r>
    </w:p>
    <w:p w:rsidR="002C3B74" w:rsidRPr="002C3B74" w:rsidRDefault="002C3B74" w:rsidP="002C3B74">
      <w:pPr>
        <w:pStyle w:val="bpuSponsor"/>
      </w:pPr>
    </w:p>
    <w:p w:rsidR="002653A5" w:rsidRDefault="008A6265" w:rsidP="008A6265">
      <w:pPr>
        <w:pStyle w:val="bpuSponsor"/>
      </w:pPr>
      <w:r>
        <w:t>Co-Sponsored by:</w:t>
      </w:r>
    </w:p>
    <w:p w:rsidR="008A6265" w:rsidRPr="008A6265" w:rsidRDefault="008A6265" w:rsidP="008A6265">
      <w:pPr>
        <w:pStyle w:val="bpuSponsor"/>
      </w:pPr>
      <w:r w:rsidRPr="008A6265">
        <w:t xml:space="preserve">Assemblymen Moen, Peterson, </w:t>
      </w:r>
      <w:proofErr w:type="spellStart"/>
      <w:r w:rsidRPr="008A6265">
        <w:t>DiMaio</w:t>
      </w:r>
      <w:proofErr w:type="spellEnd"/>
      <w:r w:rsidRPr="008A6265">
        <w:t xml:space="preserve">, Conaway and </w:t>
      </w:r>
      <w:proofErr w:type="spellStart"/>
      <w:r w:rsidRPr="008A6265">
        <w:t>Zwicker</w:t>
      </w:r>
      <w:proofErr w:type="spellEnd"/>
    </w:p>
    <w:p w:rsidR="002653A5" w:rsidRPr="002653A5" w:rsidRDefault="002653A5" w:rsidP="002653A5"/>
    <w:p w:rsidR="0086715A" w:rsidRDefault="0086715A" w:rsidP="0086715A">
      <w:pPr>
        <w:pStyle w:val="bpuSponsor"/>
      </w:pPr>
    </w:p>
    <w:p w:rsidR="008A6265" w:rsidRPr="008A6265" w:rsidRDefault="008A6265" w:rsidP="008A6265"/>
    <w:p w:rsidR="0086715A" w:rsidRDefault="0086715A" w:rsidP="0086715A">
      <w:pPr>
        <w:pStyle w:val="bpuSponsor"/>
      </w:pPr>
    </w:p>
    <w:p w:rsidR="0086715A" w:rsidRDefault="0086715A" w:rsidP="0086715A">
      <w:pPr>
        <w:pStyle w:val="bpuSponsor"/>
      </w:pPr>
      <w:r>
        <w:t>SYNOPSIS</w:t>
      </w:r>
    </w:p>
    <w:p w:rsidR="0086715A" w:rsidRDefault="0086715A" w:rsidP="0086715A">
      <w:pPr>
        <w:pStyle w:val="bpuNormText"/>
      </w:pPr>
      <w:r>
        <w:tab/>
        <w:t xml:space="preserve">Establishes pilot program in DOE to support FIRST Robotics Programs in school districts. </w:t>
      </w:r>
    </w:p>
    <w:p w:rsidR="0086715A" w:rsidRDefault="0086715A" w:rsidP="0086715A">
      <w:pPr>
        <w:pStyle w:val="bpuNormText"/>
      </w:pPr>
    </w:p>
    <w:p w:rsidR="0086715A" w:rsidRDefault="0086715A" w:rsidP="0086715A">
      <w:pPr>
        <w:pStyle w:val="bpuSponsor"/>
      </w:pPr>
      <w:r>
        <w:t xml:space="preserve">CURRENT VERSION OF TEXT </w:t>
      </w:r>
    </w:p>
    <w:p w:rsidR="0086715A" w:rsidRDefault="0086715A" w:rsidP="0086715A">
      <w:pPr>
        <w:pStyle w:val="bpuNormText"/>
      </w:pPr>
      <w:r>
        <w:tab/>
        <w:t>As introduced.</w:t>
      </w:r>
    </w:p>
    <w:p w:rsidR="0086715A" w:rsidRDefault="0086715A" w:rsidP="008671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15A" w:rsidRDefault="0086715A" w:rsidP="008916EC">
      <w:pPr>
        <w:pStyle w:val="FronterPage"/>
        <w:tabs>
          <w:tab w:val="clear" w:pos="720"/>
          <w:tab w:val="clear" w:pos="1440"/>
          <w:tab w:val="clear" w:pos="2160"/>
          <w:tab w:val="clear" w:pos="2880"/>
          <w:tab w:val="clear" w:pos="3600"/>
          <w:tab w:val="clear" w:pos="4320"/>
          <w:tab w:val="clear" w:pos="5040"/>
        </w:tabs>
        <w:sectPr w:rsidR="0086715A" w:rsidSect="0086715A">
          <w:type w:val="continuous"/>
          <w:pgSz w:w="12240" w:h="20160" w:code="5"/>
          <w:pgMar w:top="1440" w:right="2275" w:bottom="1440" w:left="2275" w:header="72" w:footer="720" w:gutter="0"/>
          <w:pgNumType w:start="1"/>
          <w:cols w:space="720"/>
          <w:docGrid w:linePitch="360"/>
        </w:sectPr>
      </w:pPr>
    </w:p>
    <w:p w:rsidR="00686AEB" w:rsidRPr="00677316" w:rsidRDefault="00E5707A" w:rsidP="003E47BA">
      <w:pPr>
        <w:pStyle w:val="HangingAnAct"/>
        <w:rPr>
          <w:rStyle w:val="HangingAnActChar"/>
        </w:rPr>
      </w:pPr>
      <w:r>
        <w:rPr>
          <w:rStyle w:val="BillHead"/>
        </w:rPr>
        <w:lastRenderedPageBreak/>
        <w:t>An Act</w:t>
      </w:r>
      <w:r w:rsidR="00686AEB" w:rsidRPr="006B7FA7">
        <w:rPr>
          <w:rStyle w:val="HangingAnActChar"/>
        </w:rPr>
        <w:t xml:space="preserve"> </w:t>
      </w:r>
      <w:r w:rsidR="008B38BB">
        <w:t xml:space="preserve">establishing a robotics competition pilot program </w:t>
      </w:r>
      <w:r w:rsidR="00C94BED">
        <w:t>in the Department of Education</w:t>
      </w:r>
      <w:r w:rsidR="008B38BB">
        <w:t>.</w:t>
      </w:r>
    </w:p>
    <w:p w:rsidR="000B1054" w:rsidRPr="00D71D68" w:rsidRDefault="000B1054" w:rsidP="000B1054"/>
    <w:p w:rsidR="00686AEB" w:rsidRPr="00AA7880" w:rsidRDefault="00686AEB" w:rsidP="00686AEB">
      <w:r>
        <w:tab/>
      </w:r>
      <w:r w:rsidR="00E5707A">
        <w:rPr>
          <w:rStyle w:val="BillHeading2"/>
        </w:rPr>
        <w:t>Be It Enacted</w:t>
      </w:r>
      <w:r>
        <w:rPr>
          <w:rStyle w:val="BillHeading2"/>
        </w:rPr>
        <w:t xml:space="preserve"> </w:t>
      </w:r>
      <w:r w:rsidR="00E5707A">
        <w:rPr>
          <w:rStyle w:val="BillLanguage"/>
        </w:rPr>
        <w:t>by the Senate and General Assembly of the State of New Jersey:</w:t>
      </w:r>
    </w:p>
    <w:p w:rsidR="00686AEB" w:rsidRDefault="00686AEB" w:rsidP="00686AEB"/>
    <w:p w:rsidR="006E0BF3" w:rsidRDefault="00A501B5" w:rsidP="00686AEB">
      <w:r>
        <w:tab/>
      </w:r>
      <w:r w:rsidR="00EA08F0">
        <w:t xml:space="preserve"> </w:t>
      </w:r>
      <w:r>
        <w:t>1.</w:t>
      </w:r>
      <w:r w:rsidR="00EA08F0">
        <w:tab/>
      </w:r>
      <w:r>
        <w:t xml:space="preserve">a. </w:t>
      </w:r>
      <w:r w:rsidR="00EA08F0">
        <w:t xml:space="preserve"> </w:t>
      </w:r>
      <w:r>
        <w:t>The Commissioner of Education s</w:t>
      </w:r>
      <w:bookmarkStart w:id="1" w:name="_GoBack"/>
      <w:bookmarkEnd w:id="1"/>
      <w:r>
        <w:t>hall establish a three-year pilot program that provides grant funding to school districts to participate in FIRS</w:t>
      </w:r>
      <w:r w:rsidR="00852735">
        <w:t>T Robotics Competitions</w:t>
      </w:r>
      <w:r w:rsidR="00F57915">
        <w:t>. The purpose of the pilot program shall be to</w:t>
      </w:r>
      <w:r w:rsidR="000C3A11">
        <w:t>:</w:t>
      </w:r>
      <w:r w:rsidR="00F57915">
        <w:t xml:space="preserve"> </w:t>
      </w:r>
    </w:p>
    <w:p w:rsidR="006E0BF3" w:rsidRDefault="006E0BF3" w:rsidP="00686AEB">
      <w:r>
        <w:tab/>
      </w:r>
      <w:r w:rsidR="00F57915">
        <w:t>(1)</w:t>
      </w:r>
      <w:r w:rsidR="00EA08F0">
        <w:tab/>
      </w:r>
      <w:r w:rsidR="00F57915">
        <w:t>increase opportunities for students to participate in FIRST Robotics Competitions</w:t>
      </w:r>
      <w:r w:rsidR="00AD3547">
        <w:t>;</w:t>
      </w:r>
      <w:r w:rsidR="00F57915">
        <w:t xml:space="preserve"> </w:t>
      </w:r>
    </w:p>
    <w:p w:rsidR="006E0BF3" w:rsidRDefault="006E0BF3" w:rsidP="00686AEB">
      <w:r>
        <w:tab/>
      </w:r>
      <w:r w:rsidR="00F57915">
        <w:t>(2)</w:t>
      </w:r>
      <w:r w:rsidR="00EA08F0">
        <w:tab/>
      </w:r>
      <w:r w:rsidR="00F57915">
        <w:t xml:space="preserve">motivate students to pursue education and career opportunities in science, technology, engineering, and mathematics; and </w:t>
      </w:r>
    </w:p>
    <w:p w:rsidR="00A501B5" w:rsidRDefault="006E0BF3" w:rsidP="00686AEB">
      <w:r>
        <w:tab/>
      </w:r>
      <w:r w:rsidR="00F57915">
        <w:t>(3)</w:t>
      </w:r>
      <w:r w:rsidR="00EA08F0">
        <w:tab/>
      </w:r>
      <w:r w:rsidR="00F57915">
        <w:t>improve students’ knowledge in the fields of science, technolog</w:t>
      </w:r>
      <w:r w:rsidR="00AD3547">
        <w:t>y, engineering, and mathematics</w:t>
      </w:r>
      <w:r w:rsidR="00852735">
        <w:t>.</w:t>
      </w:r>
    </w:p>
    <w:p w:rsidR="00852735" w:rsidRDefault="00852735" w:rsidP="00686AEB">
      <w:r>
        <w:tab/>
      </w:r>
      <w:r w:rsidR="00EA08F0">
        <w:t xml:space="preserve"> </w:t>
      </w:r>
      <w:r>
        <w:t>b.</w:t>
      </w:r>
      <w:r w:rsidR="00EA08F0">
        <w:tab/>
      </w:r>
      <w:r>
        <w:t xml:space="preserve">A school district that wants to participate in the pilot program shall submit an application to the commissioner in such form as </w:t>
      </w:r>
      <w:r w:rsidR="0069196C">
        <w:t>required</w:t>
      </w:r>
      <w:r>
        <w:t xml:space="preserve"> </w:t>
      </w:r>
      <w:r w:rsidR="0069196C">
        <w:t xml:space="preserve">by the commissioner. </w:t>
      </w:r>
      <w:r w:rsidR="007F6C67">
        <w:t>The</w:t>
      </w:r>
      <w:r w:rsidR="008E7705">
        <w:t xml:space="preserve"> s</w:t>
      </w:r>
      <w:r w:rsidR="0069196C">
        <w:t>chool dis</w:t>
      </w:r>
      <w:r w:rsidR="008E7705">
        <w:t>trict</w:t>
      </w:r>
      <w:r w:rsidR="0069196C">
        <w:t xml:space="preserve"> </w:t>
      </w:r>
      <w:r w:rsidR="00823F86">
        <w:t>shall</w:t>
      </w:r>
      <w:r w:rsidR="0069196C">
        <w:t xml:space="preserve"> select no more than one school serving </w:t>
      </w:r>
      <w:r w:rsidR="00F57915">
        <w:t>students</w:t>
      </w:r>
      <w:r w:rsidR="0069196C">
        <w:t xml:space="preserve"> from grades nine through 12 to participate in the pilot program.</w:t>
      </w:r>
    </w:p>
    <w:p w:rsidR="00A501B5" w:rsidRDefault="0069196C" w:rsidP="00686AEB">
      <w:r>
        <w:tab/>
      </w:r>
      <w:r w:rsidR="00EA08F0">
        <w:t xml:space="preserve"> </w:t>
      </w:r>
      <w:r>
        <w:t>c.</w:t>
      </w:r>
      <w:r w:rsidR="00EA08F0">
        <w:tab/>
      </w:r>
      <w:r>
        <w:t>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w:t>
      </w:r>
      <w:r w:rsidR="00F57915">
        <w:t xml:space="preserve"> The commissioner shall award grants</w:t>
      </w:r>
      <w:r w:rsidR="00AD3547">
        <w:t>,</w:t>
      </w:r>
      <w:r w:rsidR="00F57915">
        <w:t xml:space="preserve"> within the limit of available State appropriations, to selected school districts to be used to support the development and implementation of a FIRST Robotics </w:t>
      </w:r>
      <w:r w:rsidR="00B34ADD">
        <w:t>P</w:t>
      </w:r>
      <w:r w:rsidR="00F57915">
        <w:t>rogram in the selected schools. The commissioner shall determine the amount of each grant awarded u</w:t>
      </w:r>
      <w:r w:rsidR="000C3A11">
        <w:t>nder the program and may award</w:t>
      </w:r>
      <w:r w:rsidR="00F57915">
        <w:t xml:space="preserve"> multi-year grants.</w:t>
      </w:r>
      <w:r w:rsidR="00D82111">
        <w:t xml:space="preserve"> Grants awarded pursuant to this </w:t>
      </w:r>
      <w:r w:rsidR="00E32E31">
        <w:t>sub</w:t>
      </w:r>
      <w:r w:rsidR="00D82111">
        <w:t xml:space="preserve">section </w:t>
      </w:r>
      <w:r w:rsidR="00C32A69">
        <w:t>shall</w:t>
      </w:r>
      <w:r w:rsidR="00D82111">
        <w:t xml:space="preserve"> be used by school districts to provide coaching stipends, purchase</w:t>
      </w:r>
      <w:r w:rsidR="0044558D">
        <w:t xml:space="preserve"> materials for competitions,</w:t>
      </w:r>
      <w:r w:rsidR="00D82111">
        <w:t xml:space="preserve"> </w:t>
      </w:r>
      <w:r w:rsidR="00E32E31">
        <w:t>finance competition</w:t>
      </w:r>
      <w:r w:rsidR="00D82111">
        <w:t xml:space="preserve"> travel expenses</w:t>
      </w:r>
      <w:r w:rsidR="0044558D">
        <w:t>, and register for events</w:t>
      </w:r>
      <w:r w:rsidR="00D82111">
        <w:t xml:space="preserve">. School districts selected by the commissioner to participate in the pilot program may apply for additional funding as teams in the school district become eligible to participate in </w:t>
      </w:r>
      <w:r w:rsidR="004F284C">
        <w:t xml:space="preserve">FIRST Robotics </w:t>
      </w:r>
      <w:r w:rsidR="0044558D">
        <w:t>Program</w:t>
      </w:r>
      <w:r w:rsidR="00DA41DA">
        <w:t xml:space="preserve">’s </w:t>
      </w:r>
      <w:r w:rsidR="0038553E">
        <w:t xml:space="preserve">district, district championship, and world championship </w:t>
      </w:r>
      <w:r w:rsidR="00D82111">
        <w:t>events.</w:t>
      </w:r>
    </w:p>
    <w:p w:rsidR="00EA08F0" w:rsidRDefault="0069196C" w:rsidP="00EA08F0">
      <w:r>
        <w:tab/>
      </w:r>
      <w:r w:rsidR="00EA08F0">
        <w:t xml:space="preserve"> </w:t>
      </w:r>
      <w:r>
        <w:t>d.</w:t>
      </w:r>
      <w:r w:rsidR="00EA08F0">
        <w:tab/>
      </w:r>
      <w:r>
        <w:t>Three years following the establishment of the pilot program, the commissioner shall submit a report to the Governor, and to the Legislature p</w:t>
      </w:r>
      <w:r w:rsidR="00D83347">
        <w:t>ursuant to section 2 of P.L.1991</w:t>
      </w:r>
      <w:r>
        <w:t xml:space="preserve">, c.164 (C.52:14-19.1). The report shall contain information on the implementation of the pilot program, the </w:t>
      </w:r>
      <w:r w:rsidR="008E7705">
        <w:t>number of students participating in the program, and the recommendations of the commissioner on continuing, expanding, or modifying the program.</w:t>
      </w:r>
    </w:p>
    <w:p w:rsidR="00686AEB" w:rsidRPr="00AA7880" w:rsidRDefault="00686AEB" w:rsidP="00686AEB">
      <w:r>
        <w:lastRenderedPageBreak/>
        <w:tab/>
      </w:r>
      <w:r w:rsidR="00A501B5">
        <w:t>2</w:t>
      </w:r>
      <w:r w:rsidR="00E5707A">
        <w:t>.</w:t>
      </w:r>
      <w:r w:rsidR="00EA08F0">
        <w:tab/>
      </w:r>
      <w:r w:rsidR="00E5707A">
        <w:t>This act shall take effect</w:t>
      </w:r>
      <w:r w:rsidR="008E7705">
        <w:t xml:space="preserve"> immediately.</w:t>
      </w:r>
    </w:p>
    <w:p w:rsidR="00686AEB" w:rsidRDefault="00686AEB" w:rsidP="00686AEB"/>
    <w:p w:rsidR="007D7714" w:rsidRPr="00CE7BD8" w:rsidRDefault="007D7714" w:rsidP="00686AEB"/>
    <w:p w:rsidR="00686AEB" w:rsidRPr="00AA7880" w:rsidRDefault="00686AEB" w:rsidP="00686AEB">
      <w:pPr>
        <w:jc w:val="center"/>
      </w:pPr>
      <w:r w:rsidRPr="00D71D68">
        <w:t>STATEMENT</w:t>
      </w:r>
    </w:p>
    <w:p w:rsidR="00686AEB" w:rsidRDefault="00686AEB" w:rsidP="00686AEB"/>
    <w:p w:rsidR="00823F86" w:rsidRDefault="00847488" w:rsidP="00823F86">
      <w:r>
        <w:tab/>
        <w:t xml:space="preserve">This bill establishes a </w:t>
      </w:r>
      <w:r w:rsidR="007F6C67">
        <w:t>three-year</w:t>
      </w:r>
      <w:r w:rsidR="00823F86">
        <w:t xml:space="preserve"> </w:t>
      </w:r>
      <w:r>
        <w:t>pilot program in the Department of Education</w:t>
      </w:r>
      <w:r w:rsidR="006F75DF">
        <w:t xml:space="preserve"> to establish</w:t>
      </w:r>
      <w:r w:rsidR="00823F86">
        <w:t xml:space="preserve"> FIRST</w:t>
      </w:r>
      <w:r w:rsidR="000C3A11">
        <w:t xml:space="preserve"> Robotics </w:t>
      </w:r>
      <w:r w:rsidR="0044558D">
        <w:t>Teams</w:t>
      </w:r>
      <w:r w:rsidR="000C3A11">
        <w:t xml:space="preserve"> in</w:t>
      </w:r>
      <w:r w:rsidR="00823F86">
        <w:t xml:space="preserve"> school districts. </w:t>
      </w:r>
      <w:r w:rsidR="00AD3547">
        <w:t>The purpose of the pilot program will be to (1) increase opportunities for students to participate in FIRST Robotics Competitions; (2) motivate students to pursue education and career opportunities in science, technology, engineering, and mathematics; and (3) improve students’ knowledge in the fields of science, technology, engineering, and mathematics.</w:t>
      </w:r>
      <w:r w:rsidR="00823F86">
        <w:t xml:space="preserve"> </w:t>
      </w:r>
    </w:p>
    <w:p w:rsidR="00823F86" w:rsidRDefault="00823F86" w:rsidP="00823F86">
      <w:r>
        <w:tab/>
      </w:r>
      <w:r w:rsidR="007F6C67">
        <w:t xml:space="preserve">A school district that wants to participate in the pilot program will submit an application to the commissioner. The school district will select no more than one school serving </w:t>
      </w:r>
      <w:r w:rsidR="00F57915">
        <w:t>students</w:t>
      </w:r>
      <w:r w:rsidR="007F6C67">
        <w:t xml:space="preserve"> from grades nine through 12 to participate in the pilot program. The commissioner will select up to 12 school districts for participation in the pilot program.</w:t>
      </w:r>
      <w:r w:rsidR="00AD3547">
        <w:t xml:space="preserve"> The commissioner will award grants, within the limit of available State appropriations, to selected school districts to be used to support the development and implementation of a FIRST Robotics program in the selected schools. </w:t>
      </w:r>
      <w:r w:rsidR="007208A2">
        <w:t xml:space="preserve">The commissioner will determine the amount of each grant awarded under the program and may award multi-year grants. Grants may be used by school districts </w:t>
      </w:r>
      <w:r w:rsidR="0044558D">
        <w:t>to provide coaching stipends, purchase materials for competitions, finance competition travel expenses, and register for events.</w:t>
      </w:r>
      <w:r w:rsidR="007208A2">
        <w:t xml:space="preserve"> School districts selected to participate in the pilot program may apply for additional funding as teams in the school district become eligible to participate in </w:t>
      </w:r>
      <w:r w:rsidR="004F284C">
        <w:t>FIRST Robotics</w:t>
      </w:r>
      <w:r w:rsidR="00DA41DA">
        <w:t xml:space="preserve"> </w:t>
      </w:r>
      <w:r w:rsidR="0044558D">
        <w:t>Program</w:t>
      </w:r>
      <w:r w:rsidR="00DA41DA">
        <w:t>’s</w:t>
      </w:r>
      <w:r w:rsidR="004F284C">
        <w:t xml:space="preserve"> </w:t>
      </w:r>
      <w:r w:rsidR="007208A2">
        <w:t>district, district championship, and world championship events.</w:t>
      </w:r>
    </w:p>
    <w:p w:rsidR="007F6C67" w:rsidRDefault="007F6C67" w:rsidP="00823F86">
      <w:r>
        <w:tab/>
      </w:r>
      <w:r w:rsidR="000C3A11">
        <w:t>At the conclusion</w:t>
      </w:r>
      <w:r>
        <w:t xml:space="preserve"> of the pilot program, the commissioner will submit a report to the Governor and the Legislature. The report will contain information on the implementation of the pilot program, the number of students participating in the program, and the recommendations of the commissioner on continuing, expanding, or modifying the program.</w:t>
      </w:r>
    </w:p>
    <w:sectPr w:rsidR="007F6C67" w:rsidSect="00EA08F0">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61E" w:rsidRDefault="00BD061E">
      <w:r>
        <w:separator/>
      </w:r>
    </w:p>
  </w:endnote>
  <w:endnote w:type="continuationSeparator" w:id="0">
    <w:p w:rsidR="00BD061E" w:rsidRDefault="00BD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98C" w:rsidRDefault="002C3B74" w:rsidP="002C3B7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61E" w:rsidRDefault="00BD061E">
      <w:r>
        <w:separator/>
      </w:r>
    </w:p>
  </w:footnote>
  <w:footnote w:type="continuationSeparator" w:id="0">
    <w:p w:rsidR="00BD061E" w:rsidRDefault="00BD0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31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15A" w:rsidRDefault="0086715A" w:rsidP="0086715A">
    <w:pPr>
      <w:pStyle w:val="bpuHeadSpon"/>
    </w:pPr>
    <w:r w:rsidRPr="0086715A">
      <w:rPr>
        <w:rStyle w:val="bpuHeadSponChar"/>
      </w:rPr>
      <w:t>A2455</w:t>
    </w:r>
    <w:r>
      <w:t xml:space="preserve"> BENSON</w:t>
    </w:r>
    <w:r w:rsidR="00EE6B86">
      <w:t>, PINKIN</w:t>
    </w:r>
  </w:p>
  <w:p w:rsidR="0086715A" w:rsidRDefault="0086715A" w:rsidP="0086715A">
    <w:pPr>
      <w:pStyle w:val="bpuHeadSpon"/>
    </w:pPr>
    <w:r>
      <w:fldChar w:fldCharType="begin"/>
    </w:r>
    <w:r>
      <w:instrText xml:space="preserve"> PAGE  \* MERGEFORMAT </w:instrText>
    </w:r>
    <w:r>
      <w:fldChar w:fldCharType="separate"/>
    </w:r>
    <w:r w:rsidR="00F03192">
      <w:rPr>
        <w:noProof/>
      </w:rPr>
      <w:t>3</w:t>
    </w:r>
    <w:r>
      <w:fldChar w:fldCharType="end"/>
    </w:r>
  </w:p>
  <w:p w:rsidR="0086715A" w:rsidRDefault="0086715A" w:rsidP="008671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715A" w:rsidRDefault="0086715A" w:rsidP="0086715A">
    <w:pPr>
      <w:pStyle w:val="bpuHeadSpon"/>
    </w:pPr>
    <w:r w:rsidRPr="0086715A">
      <w:rPr>
        <w:rStyle w:val="bpuHeadSponChar"/>
      </w:rPr>
      <w:t>A2455</w:t>
    </w:r>
    <w:r w:rsidR="00E34021">
      <w:t xml:space="preserve"> BENSON</w:t>
    </w:r>
    <w:r w:rsidR="00EE6B86">
      <w:t>, PINKIN</w:t>
    </w:r>
  </w:p>
  <w:p w:rsidR="0086715A" w:rsidRDefault="0086715A" w:rsidP="0086715A">
    <w:pPr>
      <w:pStyle w:val="bpuHeadSpon"/>
    </w:pPr>
    <w:r>
      <w:fldChar w:fldCharType="begin"/>
    </w:r>
    <w:r>
      <w:instrText xml:space="preserve"> PAGE  \* MERGEFORMAT </w:instrText>
    </w:r>
    <w:r>
      <w:fldChar w:fldCharType="separate"/>
    </w:r>
    <w:r w:rsidR="00F03192">
      <w:rPr>
        <w:noProof/>
      </w:rPr>
      <w:t>2</w:t>
    </w:r>
    <w:r>
      <w:fldChar w:fldCharType="end"/>
    </w:r>
  </w:p>
  <w:p w:rsidR="0086715A" w:rsidRDefault="0086715A" w:rsidP="008671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61E"/>
    <w:rsid w:val="000051BD"/>
    <w:rsid w:val="0001576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A11"/>
    <w:rsid w:val="000C48ED"/>
    <w:rsid w:val="000D11AF"/>
    <w:rsid w:val="000D6255"/>
    <w:rsid w:val="000D6262"/>
    <w:rsid w:val="000D7B4A"/>
    <w:rsid w:val="000E4006"/>
    <w:rsid w:val="000F0712"/>
    <w:rsid w:val="000F3DA2"/>
    <w:rsid w:val="000F5FDE"/>
    <w:rsid w:val="000F7466"/>
    <w:rsid w:val="00103ADD"/>
    <w:rsid w:val="0013000E"/>
    <w:rsid w:val="00133F81"/>
    <w:rsid w:val="00135943"/>
    <w:rsid w:val="00136114"/>
    <w:rsid w:val="001645FB"/>
    <w:rsid w:val="00173D2B"/>
    <w:rsid w:val="00181676"/>
    <w:rsid w:val="00183603"/>
    <w:rsid w:val="00194E78"/>
    <w:rsid w:val="0019707B"/>
    <w:rsid w:val="00197E8B"/>
    <w:rsid w:val="00197FA4"/>
    <w:rsid w:val="001A161A"/>
    <w:rsid w:val="001A3B79"/>
    <w:rsid w:val="001A66B6"/>
    <w:rsid w:val="001B4716"/>
    <w:rsid w:val="001B4EA4"/>
    <w:rsid w:val="001D25F3"/>
    <w:rsid w:val="001E15F1"/>
    <w:rsid w:val="001E16FA"/>
    <w:rsid w:val="001E6213"/>
    <w:rsid w:val="001F14C7"/>
    <w:rsid w:val="001F7405"/>
    <w:rsid w:val="00205533"/>
    <w:rsid w:val="00212B8D"/>
    <w:rsid w:val="00222983"/>
    <w:rsid w:val="00224E76"/>
    <w:rsid w:val="002370D0"/>
    <w:rsid w:val="00255958"/>
    <w:rsid w:val="00257FA2"/>
    <w:rsid w:val="002653A5"/>
    <w:rsid w:val="0026574A"/>
    <w:rsid w:val="002660BB"/>
    <w:rsid w:val="002720E8"/>
    <w:rsid w:val="00275293"/>
    <w:rsid w:val="002776B0"/>
    <w:rsid w:val="00286C7E"/>
    <w:rsid w:val="002A1029"/>
    <w:rsid w:val="002A3A1A"/>
    <w:rsid w:val="002A4692"/>
    <w:rsid w:val="002A491B"/>
    <w:rsid w:val="002A51BA"/>
    <w:rsid w:val="002B2E26"/>
    <w:rsid w:val="002B3FE6"/>
    <w:rsid w:val="002C2D81"/>
    <w:rsid w:val="002C3B74"/>
    <w:rsid w:val="002C461E"/>
    <w:rsid w:val="002C6CEC"/>
    <w:rsid w:val="002E09CE"/>
    <w:rsid w:val="002E27C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53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58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B5"/>
    <w:rsid w:val="004C742C"/>
    <w:rsid w:val="004E1F3E"/>
    <w:rsid w:val="004F21BD"/>
    <w:rsid w:val="004F284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B03"/>
    <w:rsid w:val="00577A15"/>
    <w:rsid w:val="00580533"/>
    <w:rsid w:val="00580988"/>
    <w:rsid w:val="0059131D"/>
    <w:rsid w:val="005B3F92"/>
    <w:rsid w:val="005B479C"/>
    <w:rsid w:val="005B561E"/>
    <w:rsid w:val="005C07E4"/>
    <w:rsid w:val="005C2124"/>
    <w:rsid w:val="005C336F"/>
    <w:rsid w:val="005C698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3AE"/>
    <w:rsid w:val="00645E6A"/>
    <w:rsid w:val="00665CBC"/>
    <w:rsid w:val="00667A5C"/>
    <w:rsid w:val="00677316"/>
    <w:rsid w:val="00686AEB"/>
    <w:rsid w:val="0069196C"/>
    <w:rsid w:val="006B7897"/>
    <w:rsid w:val="006B7FA7"/>
    <w:rsid w:val="006C086A"/>
    <w:rsid w:val="006C21C1"/>
    <w:rsid w:val="006C7327"/>
    <w:rsid w:val="006D00E5"/>
    <w:rsid w:val="006D791B"/>
    <w:rsid w:val="006E0BF3"/>
    <w:rsid w:val="006E2895"/>
    <w:rsid w:val="006F180D"/>
    <w:rsid w:val="006F4334"/>
    <w:rsid w:val="006F47AF"/>
    <w:rsid w:val="006F6B8A"/>
    <w:rsid w:val="006F75DF"/>
    <w:rsid w:val="00707CD3"/>
    <w:rsid w:val="00716BB9"/>
    <w:rsid w:val="007208A2"/>
    <w:rsid w:val="007256D1"/>
    <w:rsid w:val="007279FD"/>
    <w:rsid w:val="007333E1"/>
    <w:rsid w:val="007502CB"/>
    <w:rsid w:val="00752D79"/>
    <w:rsid w:val="00752E20"/>
    <w:rsid w:val="00756EDE"/>
    <w:rsid w:val="00781B4D"/>
    <w:rsid w:val="007824BF"/>
    <w:rsid w:val="00783B8D"/>
    <w:rsid w:val="00794B94"/>
    <w:rsid w:val="00794BD4"/>
    <w:rsid w:val="007A2F73"/>
    <w:rsid w:val="007A3061"/>
    <w:rsid w:val="007A5A0B"/>
    <w:rsid w:val="007C0E14"/>
    <w:rsid w:val="007C6B4D"/>
    <w:rsid w:val="007C7DE4"/>
    <w:rsid w:val="007D40CB"/>
    <w:rsid w:val="007D5796"/>
    <w:rsid w:val="007D7714"/>
    <w:rsid w:val="007D7D9C"/>
    <w:rsid w:val="007F485D"/>
    <w:rsid w:val="007F6050"/>
    <w:rsid w:val="007F6C67"/>
    <w:rsid w:val="00813627"/>
    <w:rsid w:val="00823F86"/>
    <w:rsid w:val="00832816"/>
    <w:rsid w:val="00837109"/>
    <w:rsid w:val="00840365"/>
    <w:rsid w:val="008406A3"/>
    <w:rsid w:val="00841D2C"/>
    <w:rsid w:val="00845F3C"/>
    <w:rsid w:val="008461B8"/>
    <w:rsid w:val="008462F1"/>
    <w:rsid w:val="00847488"/>
    <w:rsid w:val="00847EF1"/>
    <w:rsid w:val="00852735"/>
    <w:rsid w:val="008538FA"/>
    <w:rsid w:val="008573B0"/>
    <w:rsid w:val="00866563"/>
    <w:rsid w:val="0086715A"/>
    <w:rsid w:val="00867AC2"/>
    <w:rsid w:val="0087056E"/>
    <w:rsid w:val="00875402"/>
    <w:rsid w:val="00881A45"/>
    <w:rsid w:val="00884D51"/>
    <w:rsid w:val="008916EC"/>
    <w:rsid w:val="00891E4F"/>
    <w:rsid w:val="00892F35"/>
    <w:rsid w:val="00894D42"/>
    <w:rsid w:val="008A31C5"/>
    <w:rsid w:val="008A4F9A"/>
    <w:rsid w:val="008A6265"/>
    <w:rsid w:val="008B2850"/>
    <w:rsid w:val="008B38BB"/>
    <w:rsid w:val="008C79B3"/>
    <w:rsid w:val="008D77BD"/>
    <w:rsid w:val="008E454C"/>
    <w:rsid w:val="008E7705"/>
    <w:rsid w:val="008F1E5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E5"/>
    <w:rsid w:val="009A45DA"/>
    <w:rsid w:val="009B06D2"/>
    <w:rsid w:val="009B34EC"/>
    <w:rsid w:val="009B4DBE"/>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B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547"/>
    <w:rsid w:val="00AD70D6"/>
    <w:rsid w:val="00AD75BC"/>
    <w:rsid w:val="00AD7BB0"/>
    <w:rsid w:val="00AD7BC9"/>
    <w:rsid w:val="00AE1871"/>
    <w:rsid w:val="00AF1A21"/>
    <w:rsid w:val="00AF1A8C"/>
    <w:rsid w:val="00B0116D"/>
    <w:rsid w:val="00B01173"/>
    <w:rsid w:val="00B02F35"/>
    <w:rsid w:val="00B034D2"/>
    <w:rsid w:val="00B05A3C"/>
    <w:rsid w:val="00B07100"/>
    <w:rsid w:val="00B1138C"/>
    <w:rsid w:val="00B14DA8"/>
    <w:rsid w:val="00B2574A"/>
    <w:rsid w:val="00B34ADD"/>
    <w:rsid w:val="00B35D8A"/>
    <w:rsid w:val="00B45B34"/>
    <w:rsid w:val="00B57047"/>
    <w:rsid w:val="00B61D86"/>
    <w:rsid w:val="00B6342D"/>
    <w:rsid w:val="00B719B9"/>
    <w:rsid w:val="00B726BD"/>
    <w:rsid w:val="00B732BC"/>
    <w:rsid w:val="00B738D3"/>
    <w:rsid w:val="00B90E33"/>
    <w:rsid w:val="00B9676B"/>
    <w:rsid w:val="00BA2EA5"/>
    <w:rsid w:val="00BA364B"/>
    <w:rsid w:val="00BB1190"/>
    <w:rsid w:val="00BB31D0"/>
    <w:rsid w:val="00BB3A11"/>
    <w:rsid w:val="00BB4DDB"/>
    <w:rsid w:val="00BB5D79"/>
    <w:rsid w:val="00BB5F02"/>
    <w:rsid w:val="00BC7892"/>
    <w:rsid w:val="00BD061E"/>
    <w:rsid w:val="00BE24D6"/>
    <w:rsid w:val="00BE7EFA"/>
    <w:rsid w:val="00BF06AD"/>
    <w:rsid w:val="00BF2C67"/>
    <w:rsid w:val="00C04F4D"/>
    <w:rsid w:val="00C12E48"/>
    <w:rsid w:val="00C13D14"/>
    <w:rsid w:val="00C15F53"/>
    <w:rsid w:val="00C23F09"/>
    <w:rsid w:val="00C25356"/>
    <w:rsid w:val="00C328D0"/>
    <w:rsid w:val="00C32A69"/>
    <w:rsid w:val="00C46BC1"/>
    <w:rsid w:val="00C5235F"/>
    <w:rsid w:val="00C54CE2"/>
    <w:rsid w:val="00C6453C"/>
    <w:rsid w:val="00C66BF3"/>
    <w:rsid w:val="00C70140"/>
    <w:rsid w:val="00C73CA7"/>
    <w:rsid w:val="00C822F6"/>
    <w:rsid w:val="00C82AC2"/>
    <w:rsid w:val="00C8456C"/>
    <w:rsid w:val="00C91E19"/>
    <w:rsid w:val="00C92402"/>
    <w:rsid w:val="00C92867"/>
    <w:rsid w:val="00C93B93"/>
    <w:rsid w:val="00C94BE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BC"/>
    <w:rsid w:val="00D500E9"/>
    <w:rsid w:val="00D507BC"/>
    <w:rsid w:val="00D6090A"/>
    <w:rsid w:val="00D6196D"/>
    <w:rsid w:val="00D62FA3"/>
    <w:rsid w:val="00D63B6F"/>
    <w:rsid w:val="00D64A90"/>
    <w:rsid w:val="00D82111"/>
    <w:rsid w:val="00D83347"/>
    <w:rsid w:val="00D87F03"/>
    <w:rsid w:val="00D9410B"/>
    <w:rsid w:val="00D9695B"/>
    <w:rsid w:val="00DA2417"/>
    <w:rsid w:val="00DA41DA"/>
    <w:rsid w:val="00DA5585"/>
    <w:rsid w:val="00DB02AC"/>
    <w:rsid w:val="00DB6AA2"/>
    <w:rsid w:val="00DE10D1"/>
    <w:rsid w:val="00DE2514"/>
    <w:rsid w:val="00DE6851"/>
    <w:rsid w:val="00DF03EE"/>
    <w:rsid w:val="00E01B71"/>
    <w:rsid w:val="00E05CC9"/>
    <w:rsid w:val="00E15573"/>
    <w:rsid w:val="00E25A5B"/>
    <w:rsid w:val="00E32E31"/>
    <w:rsid w:val="00E34021"/>
    <w:rsid w:val="00E373C7"/>
    <w:rsid w:val="00E42F13"/>
    <w:rsid w:val="00E44F05"/>
    <w:rsid w:val="00E452DF"/>
    <w:rsid w:val="00E5268F"/>
    <w:rsid w:val="00E543CF"/>
    <w:rsid w:val="00E546FD"/>
    <w:rsid w:val="00E5707A"/>
    <w:rsid w:val="00E608F1"/>
    <w:rsid w:val="00E611B9"/>
    <w:rsid w:val="00E7144F"/>
    <w:rsid w:val="00E76A79"/>
    <w:rsid w:val="00E80692"/>
    <w:rsid w:val="00E80C24"/>
    <w:rsid w:val="00E93836"/>
    <w:rsid w:val="00EA08F0"/>
    <w:rsid w:val="00EA7C16"/>
    <w:rsid w:val="00EC5281"/>
    <w:rsid w:val="00EC791D"/>
    <w:rsid w:val="00EC7CA6"/>
    <w:rsid w:val="00ED3C5D"/>
    <w:rsid w:val="00ED4553"/>
    <w:rsid w:val="00EE243A"/>
    <w:rsid w:val="00EE6B86"/>
    <w:rsid w:val="00F00B46"/>
    <w:rsid w:val="00F00D08"/>
    <w:rsid w:val="00F03192"/>
    <w:rsid w:val="00F15583"/>
    <w:rsid w:val="00F200EE"/>
    <w:rsid w:val="00F22481"/>
    <w:rsid w:val="00F2542E"/>
    <w:rsid w:val="00F27278"/>
    <w:rsid w:val="00F344E3"/>
    <w:rsid w:val="00F34D58"/>
    <w:rsid w:val="00F41A9D"/>
    <w:rsid w:val="00F44314"/>
    <w:rsid w:val="00F54B9C"/>
    <w:rsid w:val="00F56E96"/>
    <w:rsid w:val="00F573DD"/>
    <w:rsid w:val="00F5791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74FAD9"/>
  <w15:docId w15:val="{F677DABB-91C1-4004-8DCC-4B038906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579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915"/>
    <w:rPr>
      <w:rFonts w:ascii="Segoe UI" w:hAnsi="Segoe UI" w:cs="Segoe UI"/>
      <w:spacing w:val="4"/>
      <w:sz w:val="18"/>
      <w:szCs w:val="18"/>
    </w:rPr>
  </w:style>
  <w:style w:type="character" w:styleId="LineNumber">
    <w:name w:val="line number"/>
    <w:basedOn w:val="DefaultParagraphFont"/>
    <w:semiHidden/>
    <w:unhideWhenUsed/>
    <w:rsid w:val="00867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754</Words>
  <Characters>4345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A2455</vt:lpstr>
    </vt:vector>
  </TitlesOfParts>
  <Manager>R224</Manager>
  <Company>NJ Office of Legislative Services</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A2455</dc:title>
  <dc:subject>19-6810</dc:subject>
  <dc:creator>Assemblyman  BENSON</dc:creator>
  <cp:keywords>A2455|3|ER |303|21|65|F|0|</cp:keywords>
  <dc:description>INTRODUCED FEBRUARY 3, 2020</dc:description>
  <cp:lastModifiedBy>Siracusa, Nicole</cp:lastModifiedBy>
  <cp:revision>2</cp:revision>
  <cp:lastPrinted>2021-03-02T17:18:00Z</cp:lastPrinted>
  <dcterms:created xsi:type="dcterms:W3CDTF">2021-03-02T17:18:00Z</dcterms:created>
  <dcterms:modified xsi:type="dcterms:W3CDTF">2021-03-02T17:18:00Z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