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8D0" w:rsidRDefault="003B28D0" w:rsidP="003B28D0">
      <w:pPr>
        <w:pStyle w:val="bpuBill"/>
      </w:pPr>
      <w:bookmarkStart w:id="0" w:name="bpuFrontPg"/>
      <w:bookmarkStart w:id="1" w:name="_GoBack"/>
      <w:bookmarkEnd w:id="0"/>
      <w:bookmarkEnd w:id="1"/>
      <w:r>
        <w:t xml:space="preserve">ASSEMBLY, No. 2522 </w:t>
      </w:r>
    </w:p>
    <w:p w:rsidR="003B28D0" w:rsidRPr="009D38FF" w:rsidRDefault="003B28D0" w:rsidP="003B28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548" r:id="rId7"/>
        </w:object>
      </w:r>
    </w:p>
    <w:p w:rsidR="003B28D0" w:rsidRDefault="003B28D0" w:rsidP="003B28D0">
      <w:pPr>
        <w:pStyle w:val="bpuState"/>
      </w:pPr>
      <w:r>
        <w:t>STATE OF NEW JERSEY</w:t>
      </w:r>
    </w:p>
    <w:p w:rsidR="003B28D0" w:rsidRDefault="003B28D0" w:rsidP="003B28D0">
      <w:pPr>
        <w:pStyle w:val="bpuLegislature"/>
      </w:pPr>
      <w:r>
        <w:t>219th LEGISLATURE</w:t>
      </w:r>
    </w:p>
    <w:p w:rsidR="003B28D0" w:rsidRDefault="003B28D0" w:rsidP="003B28D0">
      <w:pPr>
        <w:pStyle w:val="bpuWpGraphic"/>
      </w:pPr>
      <w:r>
        <w:object w:dxaOrig="8985" w:dyaOrig="255">
          <v:shape id="_x0000_i1026" type="#_x0000_t75" style="width:6in;height:12pt" o:ole="">
            <v:imagedata r:id="rId6" o:title=""/>
          </v:shape>
          <o:OLEObject Type="Embed" ProgID="WPWin6.1" ShapeID="_x0000_i1026" DrawAspect="Content" ObjectID="_1642313549" r:id="rId8"/>
        </w:object>
      </w:r>
      <w:r>
        <w:t xml:space="preserve">  </w:t>
      </w:r>
    </w:p>
    <w:p w:rsidR="003B28D0" w:rsidRDefault="003B28D0" w:rsidP="003B28D0">
      <w:pPr>
        <w:pStyle w:val="bpuIntro"/>
      </w:pPr>
      <w:r>
        <w:t>INTRODUCED FEBRUARY 3, 2020</w:t>
      </w:r>
    </w:p>
    <w:p w:rsidR="003B28D0" w:rsidRDefault="003B28D0" w:rsidP="003B28D0">
      <w:pPr>
        <w:pStyle w:val="bpuIntro"/>
      </w:pPr>
    </w:p>
    <w:p w:rsidR="003B28D0" w:rsidRDefault="003B28D0" w:rsidP="003B28D0">
      <w:pPr>
        <w:pStyle w:val="bpuIntro"/>
        <w:sectPr w:rsidR="003B28D0" w:rsidSect="003B28D0">
          <w:headerReference w:type="even" r:id="rId9"/>
          <w:headerReference w:type="default" r:id="rId10"/>
          <w:pgSz w:w="12240" w:h="20160" w:code="5"/>
          <w:pgMar w:top="2160" w:right="1440" w:bottom="1440" w:left="1440" w:header="72" w:footer="720" w:gutter="0"/>
          <w:pgNumType w:start="1"/>
          <w:cols w:space="720"/>
          <w:docGrid w:linePitch="360"/>
        </w:sectPr>
      </w:pPr>
    </w:p>
    <w:p w:rsidR="003B28D0" w:rsidRDefault="003B28D0" w:rsidP="003B28D0">
      <w:pPr>
        <w:pStyle w:val="bpuIntro"/>
      </w:pPr>
    </w:p>
    <w:p w:rsidR="003B28D0" w:rsidRDefault="003B28D0" w:rsidP="003B28D0">
      <w:pPr>
        <w:pStyle w:val="bpuSponsor"/>
      </w:pPr>
      <w:r>
        <w:t>Sponsored by:</w:t>
      </w:r>
    </w:p>
    <w:p w:rsidR="003B28D0" w:rsidRDefault="003B28D0" w:rsidP="003B28D0">
      <w:pPr>
        <w:pStyle w:val="bpuSponsor"/>
      </w:pPr>
      <w:r>
        <w:t>Assemblywoman  VALERIE VAINIERI HUTTLE</w:t>
      </w:r>
    </w:p>
    <w:p w:rsidR="003B28D0" w:rsidRDefault="003B28D0" w:rsidP="003B28D0">
      <w:pPr>
        <w:pStyle w:val="bpuSponsor"/>
      </w:pPr>
      <w:r>
        <w:t>District 37 (Bergen)</w:t>
      </w:r>
    </w:p>
    <w:p w:rsidR="003B28D0" w:rsidRDefault="003B28D0" w:rsidP="003B28D0">
      <w:pPr>
        <w:pStyle w:val="bpuSponsor"/>
      </w:pPr>
    </w:p>
    <w:p w:rsidR="003B28D0" w:rsidRDefault="003B28D0" w:rsidP="003B28D0">
      <w:pPr>
        <w:pStyle w:val="bpuSponsor"/>
      </w:pPr>
    </w:p>
    <w:p w:rsidR="003B28D0" w:rsidRDefault="003B28D0" w:rsidP="003B28D0">
      <w:pPr>
        <w:pStyle w:val="bpuSponsor"/>
      </w:pPr>
    </w:p>
    <w:p w:rsidR="003B28D0" w:rsidRDefault="003B28D0" w:rsidP="003B28D0">
      <w:pPr>
        <w:pStyle w:val="bpuSponsor"/>
      </w:pPr>
    </w:p>
    <w:p w:rsidR="003B28D0" w:rsidRDefault="003B28D0" w:rsidP="003B28D0">
      <w:pPr>
        <w:pStyle w:val="bpuSponsor"/>
      </w:pPr>
      <w:r>
        <w:t>SYNOPSIS</w:t>
      </w:r>
    </w:p>
    <w:p w:rsidR="003B28D0" w:rsidRDefault="003B28D0" w:rsidP="003B28D0">
      <w:pPr>
        <w:pStyle w:val="bpuNormText"/>
      </w:pPr>
      <w:r>
        <w:tab/>
        <w:t xml:space="preserve">Permits juror donation of juror compensation to Legal Services of New Jersey through AOC; provides for payment of State matching funds, equal to juror donation amount, to same organization. </w:t>
      </w:r>
    </w:p>
    <w:p w:rsidR="003B28D0" w:rsidRDefault="003B28D0" w:rsidP="003B28D0">
      <w:pPr>
        <w:pStyle w:val="bpuNormText"/>
      </w:pPr>
    </w:p>
    <w:p w:rsidR="003B28D0" w:rsidRDefault="003B28D0" w:rsidP="003B28D0">
      <w:pPr>
        <w:pStyle w:val="bpuSponsor"/>
      </w:pPr>
      <w:r>
        <w:t xml:space="preserve">CURRENT VERSION OF TEXT </w:t>
      </w:r>
    </w:p>
    <w:p w:rsidR="003B28D0" w:rsidRDefault="003B28D0" w:rsidP="003B28D0">
      <w:pPr>
        <w:pStyle w:val="bpuNormText"/>
      </w:pPr>
      <w:r>
        <w:tab/>
        <w:t>As introduced.</w:t>
      </w:r>
    </w:p>
    <w:p w:rsidR="003B28D0" w:rsidRDefault="003B28D0" w:rsidP="003B28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28D0" w:rsidRDefault="003B28D0" w:rsidP="008916EC">
      <w:pPr>
        <w:pStyle w:val="FronterPage"/>
        <w:tabs>
          <w:tab w:val="clear" w:pos="720"/>
          <w:tab w:val="clear" w:pos="1440"/>
          <w:tab w:val="clear" w:pos="2160"/>
          <w:tab w:val="clear" w:pos="2880"/>
          <w:tab w:val="clear" w:pos="3600"/>
          <w:tab w:val="clear" w:pos="4320"/>
          <w:tab w:val="clear" w:pos="5040"/>
        </w:tabs>
        <w:sectPr w:rsidR="003B28D0" w:rsidSect="003B28D0">
          <w:type w:val="continuous"/>
          <w:pgSz w:w="12240" w:h="20160" w:code="5"/>
          <w:pgMar w:top="1440" w:right="2275" w:bottom="1440" w:left="2275" w:header="72" w:footer="720" w:gutter="0"/>
          <w:pgNumType w:start="1"/>
          <w:cols w:space="720"/>
          <w:docGrid w:linePitch="360"/>
        </w:sectPr>
      </w:pPr>
    </w:p>
    <w:p w:rsidR="009B19C6" w:rsidRPr="0010539D" w:rsidRDefault="009B19C6" w:rsidP="009B19C6">
      <w:pPr>
        <w:pStyle w:val="HangingAnAct"/>
      </w:pPr>
      <w:r w:rsidRPr="009B19C6">
        <w:rPr>
          <w:rStyle w:val="BillHead"/>
        </w:rPr>
        <w:lastRenderedPageBreak/>
        <w:t>An Act</w:t>
      </w:r>
      <w:r w:rsidRPr="0010539D">
        <w:t xml:space="preserve"> concerning the donation of juror compensation, and amending P.L.1993, c.275 and supplementing </w:t>
      </w:r>
      <w:r>
        <w:t xml:space="preserve">Title 2A and </w:t>
      </w:r>
      <w:r w:rsidRPr="0010539D">
        <w:t>Title 22A of the New Jersey Statutes.</w:t>
      </w:r>
    </w:p>
    <w:p w:rsidR="009B19C6" w:rsidRPr="0010539D" w:rsidRDefault="009B19C6" w:rsidP="009B19C6"/>
    <w:p w:rsidR="009B19C6" w:rsidRPr="0010539D" w:rsidRDefault="009B19C6" w:rsidP="009B19C6">
      <w:r w:rsidRPr="0010539D">
        <w:tab/>
      </w:r>
      <w:r w:rsidRPr="0010539D">
        <w:rPr>
          <w:b/>
          <w:smallCaps/>
          <w:szCs w:val="18"/>
        </w:rPr>
        <w:t xml:space="preserve">Be It Enacted </w:t>
      </w:r>
      <w:r w:rsidRPr="0010539D">
        <w:rPr>
          <w:i/>
          <w:szCs w:val="18"/>
        </w:rPr>
        <w:t xml:space="preserve">by the Senate and General Assembly of the State of </w:t>
      </w:r>
      <w:smartTag w:uri="urn:schemas-microsoft-com:office:smarttags" w:element="place">
        <w:smartTag w:uri="urn:schemas-microsoft-com:office:smarttags" w:element="State">
          <w:r w:rsidRPr="0010539D">
            <w:rPr>
              <w:i/>
              <w:szCs w:val="18"/>
            </w:rPr>
            <w:t>New Jersey</w:t>
          </w:r>
        </w:smartTag>
      </w:smartTag>
      <w:r w:rsidRPr="0010539D">
        <w:rPr>
          <w:i/>
          <w:szCs w:val="18"/>
        </w:rPr>
        <w:t>:</w:t>
      </w:r>
    </w:p>
    <w:p w:rsidR="009B19C6" w:rsidRPr="0010539D" w:rsidRDefault="009B19C6" w:rsidP="009B19C6"/>
    <w:p w:rsidR="009B19C6" w:rsidRPr="0010539D" w:rsidRDefault="009B19C6" w:rsidP="009B19C6">
      <w:r w:rsidRPr="0010539D">
        <w:tab/>
        <w:t>1.</w:t>
      </w:r>
      <w:r w:rsidRPr="0010539D">
        <w:tab/>
        <w:t>Section 19 of P.L.1993, c.275 (C.22A:1-1.1) is amended to read as follows:</w:t>
      </w:r>
    </w:p>
    <w:p w:rsidR="009B19C6" w:rsidRPr="0010539D" w:rsidRDefault="009B19C6" w:rsidP="009B19C6">
      <w:r w:rsidRPr="0010539D">
        <w:tab/>
        <w:t>19.</w:t>
      </w:r>
      <w:r>
        <w:tab/>
      </w:r>
      <w:r w:rsidRPr="0010539D">
        <w:t xml:space="preserve">a.  Every person serving as a </w:t>
      </w:r>
      <w:smartTag w:uri="urn:schemas-microsoft-com:office:smarttags" w:element="PersonName">
        <w:r w:rsidRPr="0010539D">
          <w:t>j</w:t>
        </w:r>
      </w:smartTag>
      <w:r w:rsidRPr="0010539D">
        <w:t xml:space="preserve">uror in </w:t>
      </w:r>
      <w:smartTag w:uri="urn:schemas-microsoft-com:office:smarttags" w:element="place">
        <w:smartTag w:uri="urn:schemas-microsoft-com:office:smarttags" w:element="State">
          <w:r w:rsidRPr="0010539D">
            <w:t>New Jersey</w:t>
          </w:r>
        </w:smartTag>
      </w:smartTag>
      <w:r w:rsidRPr="0010539D">
        <w:t xml:space="preserve"> courts, whether as a grand or petit juror, shall receive, for each day's attendance at such courts, the sum of $5.</w:t>
      </w:r>
    </w:p>
    <w:p w:rsidR="009B19C6" w:rsidRPr="0010539D" w:rsidRDefault="009B19C6" w:rsidP="009B19C6">
      <w:r w:rsidRPr="0010539D">
        <w:tab/>
        <w:t>b.</w:t>
      </w:r>
      <w:r w:rsidRPr="0010539D">
        <w:tab/>
        <w:t xml:space="preserve">In addition to the amounts received pursuant to subsection a. of this section, each person serving as a </w:t>
      </w:r>
      <w:smartTag w:uri="urn:schemas-microsoft-com:office:smarttags" w:element="PersonName">
        <w:r w:rsidRPr="0010539D">
          <w:t>j</w:t>
        </w:r>
      </w:smartTag>
      <w:r w:rsidRPr="0010539D">
        <w:t>uror, other than a person compensated pursuant to N.J.S.2B:20-16, shall be paid $35 for each consecutive day of attendance in excess of three days.  For the purposes of this subsection, "consecutive" days of attendance shall be counted excluding Saturdays, Sundays, State holidays and days when a trial is in recess.</w:t>
      </w:r>
    </w:p>
    <w:p w:rsidR="009B19C6" w:rsidRPr="0010539D" w:rsidRDefault="009B19C6" w:rsidP="009B19C6">
      <w:r w:rsidRPr="0010539D">
        <w:tab/>
        <w:t>c.</w:t>
      </w:r>
      <w:r w:rsidRPr="0010539D">
        <w:tab/>
      </w:r>
      <w:r w:rsidRPr="0010539D">
        <w:rPr>
          <w:u w:val="single"/>
        </w:rPr>
        <w:t>(1)</w:t>
      </w:r>
      <w:r w:rsidRPr="0010539D">
        <w:t xml:space="preserve">  The Assignment Judge of the vicinage shall designate the method of juror payment.</w:t>
      </w:r>
    </w:p>
    <w:p w:rsidR="009B19C6" w:rsidRPr="0010539D" w:rsidRDefault="009B19C6" w:rsidP="009B19C6">
      <w:pPr>
        <w:rPr>
          <w:u w:val="single"/>
        </w:rPr>
      </w:pPr>
      <w:r w:rsidRPr="0010539D">
        <w:tab/>
      </w:r>
      <w:r w:rsidRPr="0010539D">
        <w:rPr>
          <w:u w:val="single"/>
        </w:rPr>
        <w:t>(2)</w:t>
      </w:r>
      <w:r w:rsidRPr="0010539D">
        <w:rPr>
          <w:u w:val="single"/>
        </w:rPr>
        <w:tab/>
        <w:t xml:space="preserve">A </w:t>
      </w:r>
      <w:smartTag w:uri="urn:schemas-microsoft-com:office:smarttags" w:element="PersonName">
        <w:r w:rsidRPr="0010539D">
          <w:rPr>
            <w:u w:val="single"/>
          </w:rPr>
          <w:t>j</w:t>
        </w:r>
      </w:smartTag>
      <w:r w:rsidRPr="0010539D">
        <w:rPr>
          <w:u w:val="single"/>
        </w:rPr>
        <w:t xml:space="preserve">uror, regardless of the method of </w:t>
      </w:r>
      <w:smartTag w:uri="urn:schemas-microsoft-com:office:smarttags" w:element="PersonName">
        <w:r w:rsidRPr="0010539D">
          <w:rPr>
            <w:u w:val="single"/>
          </w:rPr>
          <w:t>j</w:t>
        </w:r>
      </w:smartTag>
      <w:r w:rsidRPr="0010539D">
        <w:rPr>
          <w:u w:val="single"/>
        </w:rPr>
        <w:t>uror payment designated by the Assignment Judge, shall have the option to donate, through the voluntary charitable contributions system established pursuant to section 2 of P.L.    , c.   (C.        ) (pending before the Legislature as this bill), all or a portion of the juror’s fees to Legal Services of New Jersey, the Statewide nonprofit organization that provides free legal assistance in civil matters to persons who are unable to afford the cost of legal repres</w:t>
      </w:r>
      <w:r>
        <w:rPr>
          <w:u w:val="single"/>
        </w:rPr>
        <w:t xml:space="preserve">entation.  </w:t>
      </w:r>
    </w:p>
    <w:p w:rsidR="009B19C6" w:rsidRPr="0010539D" w:rsidRDefault="009B19C6" w:rsidP="009B19C6">
      <w:pPr>
        <w:rPr>
          <w:u w:val="single"/>
        </w:rPr>
      </w:pPr>
      <w:r w:rsidRPr="0010539D">
        <w:tab/>
      </w:r>
      <w:r w:rsidRPr="0010539D">
        <w:rPr>
          <w:u w:val="single"/>
        </w:rPr>
        <w:t>(3)</w:t>
      </w:r>
      <w:r w:rsidRPr="0010539D">
        <w:tab/>
        <w:t xml:space="preserve">The Assignment Judge shall keep an account of all </w:t>
      </w:r>
      <w:smartTag w:uri="urn:schemas-microsoft-com:office:smarttags" w:element="PersonName">
        <w:r w:rsidRPr="0010539D">
          <w:t>j</w:t>
        </w:r>
      </w:smartTag>
      <w:r w:rsidRPr="0010539D">
        <w:t xml:space="preserve">uror fees paid </w:t>
      </w:r>
      <w:r w:rsidRPr="0010539D">
        <w:rPr>
          <w:u w:val="single"/>
        </w:rPr>
        <w:t>or donated</w:t>
      </w:r>
      <w:r w:rsidRPr="0010539D">
        <w:t xml:space="preserve"> under this section and provide each </w:t>
      </w:r>
      <w:smartTag w:uri="urn:schemas-microsoft-com:office:smarttags" w:element="PersonName">
        <w:r w:rsidRPr="0010539D">
          <w:t>j</w:t>
        </w:r>
      </w:smartTag>
      <w:r w:rsidRPr="0010539D">
        <w:t xml:space="preserve">uror with a statement of the number of days the </w:t>
      </w:r>
      <w:smartTag w:uri="urn:schemas-microsoft-com:office:smarttags" w:element="PersonName">
        <w:r w:rsidRPr="0010539D">
          <w:t>j</w:t>
        </w:r>
      </w:smartTag>
      <w:r w:rsidRPr="0010539D">
        <w:t xml:space="preserve">uror served </w:t>
      </w:r>
      <w:r w:rsidRPr="0010539D">
        <w:rPr>
          <w:rFonts w:ascii="Albertus Extra Bold" w:hAnsi="Albertus Extra Bold"/>
          <w:b/>
        </w:rPr>
        <w:t>[</w:t>
      </w:r>
      <w:r w:rsidRPr="0010539D">
        <w:t>and</w:t>
      </w:r>
      <w:r w:rsidRPr="0010539D">
        <w:rPr>
          <w:rFonts w:ascii="Albertus Extra Bold" w:hAnsi="Albertus Extra Bold"/>
          <w:b/>
        </w:rPr>
        <w:t>]</w:t>
      </w:r>
      <w:r w:rsidRPr="0010539D">
        <w:t xml:space="preserve"> </w:t>
      </w:r>
      <w:r w:rsidRPr="0010539D">
        <w:rPr>
          <w:u w:val="single"/>
        </w:rPr>
        <w:t>,</w:t>
      </w:r>
      <w:r w:rsidRPr="0010539D">
        <w:t xml:space="preserve"> the </w:t>
      </w:r>
      <w:r w:rsidRPr="0010539D">
        <w:rPr>
          <w:u w:val="single"/>
        </w:rPr>
        <w:t>total</w:t>
      </w:r>
      <w:r w:rsidRPr="0010539D">
        <w:t xml:space="preserve"> amount of fees to which the </w:t>
      </w:r>
      <w:smartTag w:uri="urn:schemas-microsoft-com:office:smarttags" w:element="PersonName">
        <w:r w:rsidRPr="0010539D">
          <w:t>j</w:t>
        </w:r>
      </w:smartTag>
      <w:r w:rsidRPr="0010539D">
        <w:t>uror is entitled</w:t>
      </w:r>
      <w:r w:rsidRPr="0010539D">
        <w:rPr>
          <w:u w:val="single"/>
        </w:rPr>
        <w:t xml:space="preserve">, and the total amount of fees designated for donation by the </w:t>
      </w:r>
      <w:smartTag w:uri="urn:schemas-microsoft-com:office:smarttags" w:element="PersonName">
        <w:r w:rsidRPr="0010539D">
          <w:rPr>
            <w:u w:val="single"/>
          </w:rPr>
          <w:t>j</w:t>
        </w:r>
      </w:smartTag>
      <w:r w:rsidRPr="0010539D">
        <w:rPr>
          <w:u w:val="single"/>
        </w:rPr>
        <w:t>uror</w:t>
      </w:r>
      <w:r w:rsidRPr="0010539D">
        <w:t>.</w:t>
      </w:r>
    </w:p>
    <w:p w:rsidR="009B19C6" w:rsidRPr="0010539D" w:rsidRDefault="009B19C6" w:rsidP="009B19C6">
      <w:r w:rsidRPr="0010539D">
        <w:t>(</w:t>
      </w:r>
      <w:proofErr w:type="spellStart"/>
      <w:r w:rsidRPr="0010539D">
        <w:t>cf</w:t>
      </w:r>
      <w:proofErr w:type="spellEnd"/>
      <w:r w:rsidRPr="0010539D">
        <w:t>: P.L.2001, c.38, s.1)</w:t>
      </w:r>
    </w:p>
    <w:p w:rsidR="009B19C6" w:rsidRPr="0010539D" w:rsidRDefault="009B19C6" w:rsidP="009B19C6"/>
    <w:p w:rsidR="009B19C6" w:rsidRPr="0010539D" w:rsidRDefault="009B19C6" w:rsidP="009B19C6">
      <w:r w:rsidRPr="0010539D">
        <w:tab/>
        <w:t>2.</w:t>
      </w:r>
      <w:r w:rsidRPr="0010539D">
        <w:tab/>
        <w:t xml:space="preserve">(New section)  a.  The Administrative Office of the Courts, in consultation with the State Treasurer, shall establish a juror voluntary charitable contribution system for the collection of juror donated fees, as authorized pursuant to paragraph (2) of subsection c. of section 19 of P.L.1993, c.275 (C.22A:1-1.1), for donation to Legal Services of New Jersey, the Statewide nonprofit organization that provides free legal assistance in civil matters to persons who are unable to afford the cost of legal representation.  All juror fees donated through the established system shall be forwarded, at least </w:t>
      </w:r>
      <w:r w:rsidRPr="0010539D">
        <w:lastRenderedPageBreak/>
        <w:t>annually, to the Department of the Treasury for deposit in the General Fund and subsequent transmittal to Legal Services of New Jersey.</w:t>
      </w:r>
    </w:p>
    <w:p w:rsidR="009B19C6" w:rsidRDefault="009B19C6" w:rsidP="009B19C6">
      <w:r w:rsidRPr="0010539D">
        <w:tab/>
        <w:t>b.</w:t>
      </w:r>
      <w:r w:rsidRPr="0010539D">
        <w:tab/>
        <w:t xml:space="preserve">The State Treasurer, upon receipt of donated </w:t>
      </w:r>
      <w:smartTag w:uri="urn:schemas-microsoft-com:office:smarttags" w:element="PersonName">
        <w:r w:rsidRPr="0010539D">
          <w:t>j</w:t>
        </w:r>
      </w:smartTag>
      <w:r w:rsidRPr="0010539D">
        <w:t xml:space="preserve">uror fees through the </w:t>
      </w:r>
      <w:smartTag w:uri="urn:schemas-microsoft-com:office:smarttags" w:element="PersonName">
        <w:r w:rsidRPr="0010539D">
          <w:t>j</w:t>
        </w:r>
      </w:smartTag>
      <w:r w:rsidRPr="0010539D">
        <w:t xml:space="preserve">uror voluntary charitable contribution system, shall make an accounting of the amount of donated fees received at the time they are deposited in the General Fund.  Thereafter, the State Treasurer shall transmit, from the General Fund at least annually, double the amount of the previously received donated </w:t>
      </w:r>
      <w:smartTag w:uri="urn:schemas-microsoft-com:office:smarttags" w:element="PersonName">
        <w:r w:rsidRPr="0010539D">
          <w:t>j</w:t>
        </w:r>
      </w:smartTag>
      <w:r w:rsidRPr="0010539D">
        <w:t xml:space="preserve">uror fees to Legal Services of New Jersey, representing those donated </w:t>
      </w:r>
      <w:smartTag w:uri="urn:schemas-microsoft-com:office:smarttags" w:element="PersonName">
        <w:r w:rsidRPr="0010539D">
          <w:t>j</w:t>
        </w:r>
      </w:smartTag>
      <w:r w:rsidRPr="0010539D">
        <w:t>uror fees plus a State match equal to those fees.</w:t>
      </w:r>
    </w:p>
    <w:p w:rsidR="009B19C6" w:rsidRDefault="009B19C6" w:rsidP="009B19C6"/>
    <w:p w:rsidR="009B19C6" w:rsidRPr="00D01BFE" w:rsidRDefault="009B19C6" w:rsidP="009B19C6">
      <w:r>
        <w:tab/>
        <w:t>3.</w:t>
      </w:r>
      <w:r>
        <w:tab/>
        <w:t xml:space="preserve">(New section) </w:t>
      </w:r>
      <w:r w:rsidRPr="00D01BFE">
        <w:t xml:space="preserve">The Administrative Office of the Courts shall create a form to be provided to all jurors that shall include a check box to authorize the court to donate all or a portion of the juror’s fees pursuant </w:t>
      </w:r>
      <w:r w:rsidRPr="00577953">
        <w:t>to P.L.1993, c.275 (C.22A:1-1.1).</w:t>
      </w:r>
      <w:r>
        <w:t xml:space="preserve">  </w:t>
      </w:r>
      <w:r w:rsidRPr="00D01BFE">
        <w:rPr>
          <w:b/>
        </w:rPr>
        <w:t xml:space="preserve">  </w:t>
      </w:r>
    </w:p>
    <w:p w:rsidR="009B19C6" w:rsidRPr="0010539D" w:rsidRDefault="009B19C6" w:rsidP="009B19C6"/>
    <w:p w:rsidR="009B19C6" w:rsidRPr="0010539D" w:rsidRDefault="009B19C6" w:rsidP="009B19C6">
      <w:r w:rsidRPr="0010539D">
        <w:tab/>
      </w:r>
      <w:r>
        <w:t>4</w:t>
      </w:r>
      <w:r w:rsidRPr="0010539D">
        <w:t>.</w:t>
      </w:r>
      <w:r w:rsidRPr="0010539D">
        <w:tab/>
        <w:t>This act shall take effect on the first day of the fourth month next following enactment, but the State Treasurer and the Administrative Office of the Courts may take any administrative action in advance thereof as shall be necessary for the implementation of the act.</w:t>
      </w:r>
    </w:p>
    <w:p w:rsidR="009B19C6" w:rsidRDefault="009B19C6" w:rsidP="009B19C6"/>
    <w:p w:rsidR="009B19C6" w:rsidRPr="0010539D" w:rsidRDefault="009B19C6" w:rsidP="009B19C6"/>
    <w:p w:rsidR="009B19C6" w:rsidRPr="0010539D" w:rsidRDefault="009B19C6" w:rsidP="009B19C6">
      <w:pPr>
        <w:jc w:val="center"/>
      </w:pPr>
      <w:r w:rsidRPr="0010539D">
        <w:t>STATEMENT</w:t>
      </w:r>
    </w:p>
    <w:p w:rsidR="009B19C6" w:rsidRPr="0010539D" w:rsidRDefault="009B19C6" w:rsidP="009B19C6"/>
    <w:p w:rsidR="009B19C6" w:rsidRPr="0010539D" w:rsidRDefault="009B19C6" w:rsidP="009B19C6">
      <w:r w:rsidRPr="0010539D">
        <w:tab/>
        <w:t xml:space="preserve">This bill would permit </w:t>
      </w:r>
      <w:smartTag w:uri="urn:schemas-microsoft-com:office:smarttags" w:element="PersonName">
        <w:r w:rsidRPr="0010539D">
          <w:t>j</w:t>
        </w:r>
      </w:smartTag>
      <w:r w:rsidRPr="0010539D">
        <w:t xml:space="preserve">urors to donate their statutory </w:t>
      </w:r>
      <w:smartTag w:uri="urn:schemas-microsoft-com:office:smarttags" w:element="PersonName">
        <w:r w:rsidRPr="0010539D">
          <w:t>j</w:t>
        </w:r>
      </w:smartTag>
      <w:r w:rsidRPr="0010539D">
        <w:t>uror compensation to Legal Services of New Jersey, a Statewide nonprofit organization that provides free legal assistance in civil matters, through a voluntary charitable contribution system established by the Administrative Office of the Courts (in consultation with the State Treasurer).</w:t>
      </w:r>
    </w:p>
    <w:p w:rsidR="009B19C6" w:rsidRPr="000232ED" w:rsidRDefault="009B19C6" w:rsidP="009B19C6">
      <w:r w:rsidRPr="0010539D">
        <w:tab/>
        <w:t>Under the bill, a juror would have the option to donate, through the established system, all or a portio</w:t>
      </w:r>
      <w:r>
        <w:t>n of the juror’s compensation.</w:t>
      </w:r>
    </w:p>
    <w:p w:rsidR="009B19C6" w:rsidRPr="0010539D" w:rsidRDefault="009B19C6" w:rsidP="009B19C6">
      <w:r>
        <w:tab/>
      </w:r>
      <w:r w:rsidRPr="0010539D">
        <w:t>All donations would be forwarded, at least annually, to the Department of the Treasury for deposit in the General Fund and subsequent transmittal to Legal Services of New Jersey.</w:t>
      </w:r>
    </w:p>
    <w:p w:rsidR="009B19C6" w:rsidRDefault="009B19C6" w:rsidP="009B19C6">
      <w:r w:rsidRPr="0010539D">
        <w:tab/>
        <w:t>The State Treasurer, upon receipt of the donations, would make an accounting of the amount received at the time they are deposited in the General Fund.  Thereafter, the State Treasurer would transmit, from the General Fund at least annually, double the amount of the donated juror compensation to Legal Services of New Jersey, representing the donated amount plus a State match equal to that amount.</w:t>
      </w:r>
    </w:p>
    <w:p w:rsidR="009B19C6" w:rsidRDefault="009B19C6">
      <w:r>
        <w:tab/>
      </w:r>
      <w:r w:rsidRPr="00796F9A">
        <w:t>T</w:t>
      </w:r>
      <w:r w:rsidRPr="0010539D">
        <w:t>he Administrative Office of the Courts</w:t>
      </w:r>
      <w:r w:rsidRPr="00796F9A">
        <w:t xml:space="preserve"> </w:t>
      </w:r>
      <w:r>
        <w:t>would</w:t>
      </w:r>
      <w:r w:rsidRPr="00796F9A">
        <w:t xml:space="preserve"> create a form </w:t>
      </w:r>
      <w:r>
        <w:t>that would be provided to</w:t>
      </w:r>
      <w:r w:rsidRPr="00796F9A">
        <w:t xml:space="preserve"> all jurors that </w:t>
      </w:r>
      <w:r>
        <w:t xml:space="preserve">will </w:t>
      </w:r>
      <w:r w:rsidRPr="00796F9A">
        <w:t xml:space="preserve">include a check box </w:t>
      </w:r>
      <w:r>
        <w:t>to authorize</w:t>
      </w:r>
      <w:r w:rsidRPr="00796F9A">
        <w:t xml:space="preserve"> the </w:t>
      </w:r>
      <w:r w:rsidRPr="000232ED">
        <w:t xml:space="preserve">court to donate </w:t>
      </w:r>
      <w:r w:rsidRPr="0010539D">
        <w:t>all or a portion of the juror’s fees</w:t>
      </w:r>
      <w:r w:rsidRPr="000232ED">
        <w:t>.</w:t>
      </w:r>
    </w:p>
    <w:sectPr w:rsidR="009B19C6" w:rsidSect="003B28D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BA3" w:rsidRDefault="00975BA3">
      <w:r>
        <w:separator/>
      </w:r>
    </w:p>
  </w:endnote>
  <w:endnote w:type="continuationSeparator" w:id="0">
    <w:p w:rsidR="00975BA3" w:rsidRDefault="00975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2D4" w:rsidRPr="00921C91" w:rsidRDefault="006A62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62D4" w:rsidRPr="00921C91" w:rsidRDefault="006A62D4">
    <w:pPr>
      <w:pStyle w:val="Footer"/>
      <w:rPr>
        <w:szCs w:val="18"/>
      </w:rPr>
    </w:pPr>
  </w:p>
  <w:p w:rsidR="006A62D4" w:rsidRPr="00921C91" w:rsidRDefault="006A62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62D4" w:rsidRDefault="006A62D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BA3" w:rsidRDefault="00975BA3">
      <w:r>
        <w:separator/>
      </w:r>
    </w:p>
  </w:footnote>
  <w:footnote w:type="continuationSeparator" w:id="0">
    <w:p w:rsidR="00975BA3" w:rsidRDefault="00975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5C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28D0" w:rsidRDefault="003B28D0" w:rsidP="003B28D0">
    <w:pPr>
      <w:pStyle w:val="bpuHeadSpon"/>
    </w:pPr>
    <w:r w:rsidRPr="003B28D0">
      <w:rPr>
        <w:rStyle w:val="bpuHeadSponChar"/>
      </w:rPr>
      <w:t>A2522</w:t>
    </w:r>
    <w:r>
      <w:t xml:space="preserve"> VAINIERI HUTTLE</w:t>
    </w:r>
  </w:p>
  <w:p w:rsidR="003B28D0" w:rsidRDefault="003B28D0" w:rsidP="003B28D0">
    <w:pPr>
      <w:pStyle w:val="bpuHeadSpon"/>
    </w:pPr>
    <w:r>
      <w:fldChar w:fldCharType="begin"/>
    </w:r>
    <w:r>
      <w:instrText xml:space="preserve"> PAGE  \* MERGEFORMAT </w:instrText>
    </w:r>
    <w:r>
      <w:fldChar w:fldCharType="separate"/>
    </w:r>
    <w:r w:rsidR="009A5CAB">
      <w:rPr>
        <w:noProof/>
      </w:rPr>
      <w:t>3</w:t>
    </w:r>
    <w:r>
      <w:fldChar w:fldCharType="end"/>
    </w:r>
  </w:p>
  <w:p w:rsidR="003B28D0" w:rsidRDefault="003B28D0" w:rsidP="003B28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28D0" w:rsidRDefault="003B28D0" w:rsidP="003B28D0">
    <w:pPr>
      <w:pStyle w:val="bpuHeadSpon"/>
    </w:pPr>
    <w:r w:rsidRPr="003B28D0">
      <w:rPr>
        <w:rStyle w:val="bpuHeadSponChar"/>
      </w:rPr>
      <w:t>A2522</w:t>
    </w:r>
    <w:r>
      <w:t xml:space="preserve"> VAINIERI HUTTLE</w:t>
    </w:r>
  </w:p>
  <w:p w:rsidR="003B28D0" w:rsidRDefault="003B28D0" w:rsidP="003B28D0">
    <w:pPr>
      <w:pStyle w:val="bpuHeadSpon"/>
    </w:pPr>
    <w:r>
      <w:fldChar w:fldCharType="begin"/>
    </w:r>
    <w:r>
      <w:instrText xml:space="preserve"> PAGE  \* MERGEFORMAT </w:instrText>
    </w:r>
    <w:r>
      <w:fldChar w:fldCharType="separate"/>
    </w:r>
    <w:r w:rsidR="009A5CAB">
      <w:rPr>
        <w:noProof/>
      </w:rPr>
      <w:t>2</w:t>
    </w:r>
    <w:r>
      <w:fldChar w:fldCharType="end"/>
    </w:r>
  </w:p>
  <w:p w:rsidR="003B28D0" w:rsidRDefault="003B28D0" w:rsidP="003B28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BA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644"/>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8D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38A"/>
    <w:rsid w:val="00665CBC"/>
    <w:rsid w:val="00667A5C"/>
    <w:rsid w:val="00677316"/>
    <w:rsid w:val="00686AEB"/>
    <w:rsid w:val="006A62D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3A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0BE"/>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BA3"/>
    <w:rsid w:val="00980766"/>
    <w:rsid w:val="009835D4"/>
    <w:rsid w:val="009865D4"/>
    <w:rsid w:val="00997152"/>
    <w:rsid w:val="009972CD"/>
    <w:rsid w:val="009A0E9C"/>
    <w:rsid w:val="009A45DA"/>
    <w:rsid w:val="009A5CAB"/>
    <w:rsid w:val="009B06D2"/>
    <w:rsid w:val="009B19C6"/>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3E9"/>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D94E016-A638-4E0F-9459-5D57780C5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B28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859</Words>
  <Characters>4399</Characters>
  <Application>Microsoft Office Word</Application>
  <DocSecurity>0</DocSecurity>
  <Lines>117</Lines>
  <Paragraphs>30</Paragraphs>
  <ScaleCrop>false</ScaleCrop>
  <HeadingPairs>
    <vt:vector size="2" baseType="variant">
      <vt:variant>
        <vt:lpstr>Title</vt:lpstr>
      </vt:variant>
      <vt:variant>
        <vt:i4>1</vt:i4>
      </vt:variant>
    </vt:vector>
  </HeadingPairs>
  <TitlesOfParts>
    <vt:vector size="1" baseType="lpstr">
      <vt:lpstr>A2522</vt:lpstr>
    </vt:vector>
  </TitlesOfParts>
  <Manager>R56</Manager>
  <Company>NJ Office of Legislative Services</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A2522</dc:title>
  <dc:subject/>
  <dc:creator>Assemblywoman  VAINIERI HUTTLE</dc:creator>
  <cp:keywords>A2522|3|JU |284|0|284|F|0|</cp:keywords>
  <dc:description>INTRODUCED FEBRUARY 3, 2020</dc:description>
  <cp:lastModifiedBy>Todaro, Vivian</cp:lastModifiedBy>
  <cp:revision>2</cp:revision>
  <cp:lastPrinted>2020-01-29T19:34:00Z</cp:lastPrinted>
  <dcterms:created xsi:type="dcterms:W3CDTF">2020-02-04T14:22:00Z</dcterms:created>
  <dcterms:modified xsi:type="dcterms:W3CDTF">2020-02-04T14:22:00Z</dcterms:modified>
  <cp:category>s.2: C.22A:1-1.2; s.3:C.2A:12-3.1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