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1CE6" w:rsidRDefault="00C91CE6" w:rsidP="00C91CE6">
      <w:pPr>
        <w:pStyle w:val="bpuBill"/>
      </w:pPr>
      <w:bookmarkStart w:id="0" w:name="bpuFrontPg"/>
      <w:bookmarkEnd w:id="0"/>
      <w:r>
        <w:t xml:space="preserve">ASSEMBLY, No. 2635 </w:t>
      </w:r>
    </w:p>
    <w:p w:rsidR="00C91CE6" w:rsidRPr="009D38FF" w:rsidRDefault="00C91CE6" w:rsidP="00C91CE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273191" r:id="rId7"/>
        </w:object>
      </w:r>
    </w:p>
    <w:p w:rsidR="00C91CE6" w:rsidRDefault="00C91CE6" w:rsidP="00C91CE6">
      <w:pPr>
        <w:pStyle w:val="bpuState"/>
      </w:pPr>
      <w:r>
        <w:t>STATE OF NEW JERSEY</w:t>
      </w:r>
    </w:p>
    <w:p w:rsidR="00C91CE6" w:rsidRDefault="00C91CE6" w:rsidP="00C91CE6">
      <w:pPr>
        <w:pStyle w:val="bpuLegislature"/>
      </w:pPr>
      <w:r>
        <w:t>219th LEGISLATURE</w:t>
      </w:r>
    </w:p>
    <w:p w:rsidR="00C91CE6" w:rsidRDefault="00C91CE6" w:rsidP="00C91CE6">
      <w:pPr>
        <w:pStyle w:val="bpuWpGraphic"/>
      </w:pPr>
      <w:r>
        <w:object w:dxaOrig="8985" w:dyaOrig="255">
          <v:shape id="_x0000_i1026" type="#_x0000_t75" style="width:6in;height:12pt" o:ole="">
            <v:imagedata r:id="rId6" o:title=""/>
          </v:shape>
          <o:OLEObject Type="Embed" ProgID="WPWin6.1" ShapeID="_x0000_i1026" DrawAspect="Content" ObjectID="_1676273192" r:id="rId8"/>
        </w:object>
      </w:r>
      <w:r>
        <w:t xml:space="preserve">  </w:t>
      </w:r>
    </w:p>
    <w:p w:rsidR="00C91CE6" w:rsidRDefault="00C91CE6" w:rsidP="00C91CE6">
      <w:pPr>
        <w:pStyle w:val="bpuIntro"/>
      </w:pPr>
      <w:r>
        <w:t>INTRODUCED FEBRUARY 13, 2020</w:t>
      </w:r>
    </w:p>
    <w:p w:rsidR="00C91CE6" w:rsidRDefault="00C91CE6" w:rsidP="00C91CE6">
      <w:pPr>
        <w:pStyle w:val="bpuIntro"/>
      </w:pPr>
    </w:p>
    <w:p w:rsidR="00C91CE6" w:rsidRDefault="00C91CE6" w:rsidP="00C91CE6">
      <w:pPr>
        <w:pStyle w:val="bpuIntro"/>
        <w:sectPr w:rsidR="00C91CE6" w:rsidSect="00267AA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91CE6" w:rsidRDefault="00C91CE6" w:rsidP="00C91CE6">
      <w:pPr>
        <w:pStyle w:val="bpuIntro"/>
      </w:pPr>
    </w:p>
    <w:p w:rsidR="00C91CE6" w:rsidRDefault="00C91CE6" w:rsidP="00C91CE6">
      <w:pPr>
        <w:pStyle w:val="bpuSponsor"/>
      </w:pPr>
      <w:r>
        <w:t>Sponsored by:</w:t>
      </w:r>
    </w:p>
    <w:p w:rsidR="00C91CE6" w:rsidRDefault="00C91CE6" w:rsidP="00C91CE6">
      <w:pPr>
        <w:pStyle w:val="bpuSponsor"/>
      </w:pPr>
      <w:r>
        <w:t>Assemblyman  PAUL D. MORIARTY</w:t>
      </w:r>
    </w:p>
    <w:p w:rsidR="00C91CE6" w:rsidRDefault="00C91CE6" w:rsidP="00C91CE6">
      <w:pPr>
        <w:pStyle w:val="bpuSponsor"/>
      </w:pPr>
      <w:r>
        <w:t>District 4 (Camden and Gloucester)</w:t>
      </w:r>
    </w:p>
    <w:p w:rsidR="00C91CE6" w:rsidRDefault="00267AAD" w:rsidP="00267AAD">
      <w:pPr>
        <w:pStyle w:val="bpuSponsor"/>
      </w:pPr>
      <w:r>
        <w:t>Assemblyman  ERIC HOUGHTALING</w:t>
      </w:r>
    </w:p>
    <w:p w:rsidR="00267AAD" w:rsidRDefault="00267AAD" w:rsidP="00267AAD">
      <w:pPr>
        <w:pStyle w:val="bpuSponsor"/>
      </w:pPr>
      <w:r>
        <w:t>District 11 (Monmouth)</w:t>
      </w:r>
    </w:p>
    <w:p w:rsidR="00267AAD" w:rsidRPr="00267AAD" w:rsidRDefault="00267AAD" w:rsidP="00267AAD">
      <w:pPr>
        <w:pStyle w:val="bpuSponsor"/>
      </w:pPr>
    </w:p>
    <w:p w:rsidR="00C91CE6" w:rsidRDefault="00A14F39" w:rsidP="00A14F39">
      <w:pPr>
        <w:pStyle w:val="bpuSponsor"/>
      </w:pPr>
      <w:r>
        <w:t>Co-Sponsored by:</w:t>
      </w:r>
    </w:p>
    <w:p w:rsidR="00A14F39" w:rsidRDefault="00A14F39" w:rsidP="00A14F39">
      <w:pPr>
        <w:pStyle w:val="bpuSponsor"/>
      </w:pPr>
      <w:r w:rsidRPr="00A14F39">
        <w:t>Assemblywoman Swain</w:t>
      </w:r>
    </w:p>
    <w:p w:rsidR="00A14F39" w:rsidRDefault="00A14F39" w:rsidP="00A14F39"/>
    <w:p w:rsidR="00A14F39" w:rsidRPr="00A14F39" w:rsidRDefault="00A14F39" w:rsidP="00A14F39">
      <w:bookmarkStart w:id="1" w:name="_GoBack"/>
      <w:bookmarkEnd w:id="1"/>
    </w:p>
    <w:p w:rsidR="00C91CE6" w:rsidRDefault="00C91CE6" w:rsidP="00C91CE6">
      <w:pPr>
        <w:pStyle w:val="bpuSponsor"/>
      </w:pPr>
    </w:p>
    <w:p w:rsidR="00C91CE6" w:rsidRDefault="00C91CE6" w:rsidP="00C91CE6">
      <w:pPr>
        <w:pStyle w:val="bpuSponsor"/>
      </w:pPr>
    </w:p>
    <w:p w:rsidR="00C91CE6" w:rsidRDefault="00C91CE6" w:rsidP="00C91CE6">
      <w:pPr>
        <w:pStyle w:val="bpuSponsor"/>
      </w:pPr>
      <w:r>
        <w:t>SYNOPSIS</w:t>
      </w:r>
    </w:p>
    <w:p w:rsidR="00C91CE6" w:rsidRDefault="00C91CE6" w:rsidP="00C91CE6">
      <w:pPr>
        <w:pStyle w:val="bpuNormText"/>
      </w:pPr>
      <w:r>
        <w:tab/>
        <w:t xml:space="preserve">Requires motor vehicle dealers provide loan application to consumers. </w:t>
      </w:r>
    </w:p>
    <w:p w:rsidR="00C91CE6" w:rsidRDefault="00C91CE6" w:rsidP="00C91CE6">
      <w:pPr>
        <w:pStyle w:val="bpuNormText"/>
      </w:pPr>
    </w:p>
    <w:p w:rsidR="00C91CE6" w:rsidRDefault="00C91CE6" w:rsidP="00C91CE6">
      <w:pPr>
        <w:pStyle w:val="bpuSponsor"/>
      </w:pPr>
      <w:r>
        <w:t xml:space="preserve">CURRENT VERSION OF TEXT </w:t>
      </w:r>
    </w:p>
    <w:p w:rsidR="00C91CE6" w:rsidRDefault="00C91CE6" w:rsidP="00C91CE6">
      <w:pPr>
        <w:pStyle w:val="bpuNormText"/>
      </w:pPr>
      <w:r>
        <w:tab/>
        <w:t>As introduced.</w:t>
      </w:r>
    </w:p>
    <w:p w:rsidR="00C91CE6" w:rsidRDefault="00C91CE6" w:rsidP="00C91CE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91CE6" w:rsidRDefault="00C91CE6" w:rsidP="008916EC">
      <w:pPr>
        <w:pStyle w:val="FronterPage"/>
        <w:tabs>
          <w:tab w:val="clear" w:pos="720"/>
          <w:tab w:val="clear" w:pos="1440"/>
          <w:tab w:val="clear" w:pos="2160"/>
          <w:tab w:val="clear" w:pos="2880"/>
          <w:tab w:val="clear" w:pos="3600"/>
          <w:tab w:val="clear" w:pos="4320"/>
          <w:tab w:val="clear" w:pos="5040"/>
        </w:tabs>
        <w:sectPr w:rsidR="00C91CE6" w:rsidSect="00C91CE6">
          <w:type w:val="continuous"/>
          <w:pgSz w:w="12240" w:h="20160" w:code="5"/>
          <w:pgMar w:top="1440" w:right="2275" w:bottom="1440" w:left="2275" w:header="72" w:footer="720" w:gutter="0"/>
          <w:pgNumType w:start="1"/>
          <w:cols w:space="720"/>
          <w:docGrid w:linePitch="360"/>
        </w:sectPr>
      </w:pPr>
    </w:p>
    <w:p w:rsidR="00686AEB" w:rsidRPr="00677316" w:rsidRDefault="0078497E" w:rsidP="003E47BA">
      <w:pPr>
        <w:pStyle w:val="HangingAnAct"/>
        <w:rPr>
          <w:rStyle w:val="HangingAnActChar"/>
        </w:rPr>
      </w:pPr>
      <w:r>
        <w:rPr>
          <w:rStyle w:val="BillHead"/>
        </w:rPr>
        <w:lastRenderedPageBreak/>
        <w:t>An Act</w:t>
      </w:r>
      <w:r w:rsidR="00686AEB" w:rsidRPr="006B7FA7">
        <w:rPr>
          <w:rStyle w:val="HangingAnActChar"/>
        </w:rPr>
        <w:t xml:space="preserve"> </w:t>
      </w:r>
      <w:r w:rsidR="00A35239">
        <w:rPr>
          <w:rStyle w:val="HangingAnActChar"/>
        </w:rPr>
        <w:t xml:space="preserve">concerning motor vehicle </w:t>
      </w:r>
      <w:r w:rsidR="00925D89">
        <w:rPr>
          <w:rStyle w:val="HangingAnActChar"/>
        </w:rPr>
        <w:t>dealers and amending Title 56 of the Revised Statutes.</w:t>
      </w:r>
    </w:p>
    <w:p w:rsidR="000B1054" w:rsidRPr="00D71D68" w:rsidRDefault="000B1054" w:rsidP="000B1054"/>
    <w:p w:rsidR="00686AEB" w:rsidRPr="00AA7880" w:rsidRDefault="00686AEB" w:rsidP="00686AEB">
      <w:r>
        <w:tab/>
      </w:r>
      <w:r w:rsidR="0078497E">
        <w:rPr>
          <w:rStyle w:val="BillHeading2"/>
        </w:rPr>
        <w:t>Be It Enacted</w:t>
      </w:r>
      <w:r>
        <w:rPr>
          <w:rStyle w:val="BillHeading2"/>
        </w:rPr>
        <w:t xml:space="preserve"> </w:t>
      </w:r>
      <w:r w:rsidR="0078497E">
        <w:rPr>
          <w:rStyle w:val="BillLanguage"/>
        </w:rPr>
        <w:t>by the Senate and General Assembly of the State of New Jersey:</w:t>
      </w:r>
    </w:p>
    <w:p w:rsidR="00686AEB" w:rsidRDefault="00686AEB" w:rsidP="00686AEB"/>
    <w:p w:rsidR="00BD59B6" w:rsidRDefault="00BD59B6" w:rsidP="00686AEB">
      <w:r>
        <w:tab/>
        <w:t>1.</w:t>
      </w:r>
      <w:r>
        <w:tab/>
        <w:t>Section 1 of P.L.1982, c.98 (C.56:8-2.22) is amended to read as follows:</w:t>
      </w:r>
    </w:p>
    <w:p w:rsidR="00BD59B6" w:rsidRDefault="007E78DF" w:rsidP="00686AEB">
      <w:r>
        <w:tab/>
        <w:t xml:space="preserve">1.  </w:t>
      </w:r>
      <w:r w:rsidR="006215B2">
        <w:rPr>
          <w:u w:val="single"/>
        </w:rPr>
        <w:t>a.</w:t>
      </w:r>
      <w:r>
        <w:t xml:space="preserve">  </w:t>
      </w:r>
      <w:r w:rsidR="00BD59B6" w:rsidRPr="004C28BA">
        <w:t xml:space="preserve">It shall be an unlawful practice </w:t>
      </w:r>
      <w:r w:rsidR="00925D89">
        <w:rPr>
          <w:u w:val="single"/>
        </w:rPr>
        <w:t>and a violation of P.L.1960, c.39 (C.56:8-1 et seq.)</w:t>
      </w:r>
      <w:r w:rsidR="00925D89" w:rsidRPr="00925D89">
        <w:t xml:space="preserve"> </w:t>
      </w:r>
      <w:r w:rsidR="00BD59B6" w:rsidRPr="004C28BA">
        <w:t>for a person in connection with a sale of merchandise to require or request the consumer to</w:t>
      </w:r>
      <w:r w:rsidR="006215B2">
        <w:t xml:space="preserve"> sign any document as evidence </w:t>
      </w:r>
      <w:r w:rsidR="00BD59B6" w:rsidRPr="004C28BA">
        <w:t>or acknowledgment of the sales transaction,</w:t>
      </w:r>
      <w:r w:rsidR="006215B2">
        <w:t xml:space="preserve"> of the existence of the sales </w:t>
      </w:r>
      <w:r w:rsidR="00BD59B6" w:rsidRPr="004C28BA">
        <w:t xml:space="preserve">contract, or of the discharge by the person of any obligation to the consumer  specified in or arising out of the transaction or contract, unless </w:t>
      </w:r>
      <w:r w:rsidR="001473CB" w:rsidRPr="001473CB">
        <w:rPr>
          <w:rFonts w:ascii="Albertus Extra Bold" w:hAnsi="Albertus Extra Bold"/>
          <w:b/>
        </w:rPr>
        <w:t>[</w:t>
      </w:r>
      <w:r w:rsidR="00BD59B6" w:rsidRPr="004C28BA">
        <w:t>he</w:t>
      </w:r>
      <w:r w:rsidR="001473CB" w:rsidRPr="001473CB">
        <w:rPr>
          <w:rFonts w:ascii="Albertus Extra Bold" w:hAnsi="Albertus Extra Bold"/>
          <w:b/>
        </w:rPr>
        <w:t>]</w:t>
      </w:r>
      <w:r w:rsidR="00BD59B6" w:rsidRPr="004C28BA">
        <w:t xml:space="preserve"> </w:t>
      </w:r>
      <w:r w:rsidR="00454792">
        <w:rPr>
          <w:u w:val="single"/>
        </w:rPr>
        <w:t>the</w:t>
      </w:r>
      <w:r w:rsidR="001473CB">
        <w:rPr>
          <w:u w:val="single"/>
        </w:rPr>
        <w:t xml:space="preserve"> </w:t>
      </w:r>
      <w:r w:rsidR="001473CB" w:rsidRPr="001473CB">
        <w:rPr>
          <w:u w:val="single"/>
        </w:rPr>
        <w:t>person</w:t>
      </w:r>
      <w:r w:rsidR="001473CB">
        <w:t xml:space="preserve"> </w:t>
      </w:r>
      <w:r w:rsidR="00BD59B6" w:rsidRPr="001473CB">
        <w:t>shall</w:t>
      </w:r>
      <w:r w:rsidR="001473CB">
        <w:t xml:space="preserve"> at </w:t>
      </w:r>
      <w:r w:rsidR="00BD59B6" w:rsidRPr="004C28BA">
        <w:t>the same time provide the consumer with a full and accurate copy of the  document so presented for signature but this section shall not be applicable to  orders placed through the mail by the consumer for merchandise.</w:t>
      </w:r>
      <w:r w:rsidR="00052510">
        <w:t xml:space="preserve">  </w:t>
      </w:r>
    </w:p>
    <w:p w:rsidR="006215B2" w:rsidRPr="006215B2" w:rsidRDefault="006215B2" w:rsidP="00686AEB">
      <w:pPr>
        <w:rPr>
          <w:u w:val="single"/>
        </w:rPr>
      </w:pPr>
      <w:r>
        <w:tab/>
      </w:r>
      <w:r>
        <w:rPr>
          <w:u w:val="single"/>
        </w:rPr>
        <w:t>b.</w:t>
      </w:r>
      <w:r>
        <w:rPr>
          <w:u w:val="single"/>
        </w:rPr>
        <w:tab/>
      </w:r>
      <w:r w:rsidR="00052510">
        <w:rPr>
          <w:u w:val="single"/>
        </w:rPr>
        <w:t xml:space="preserve">In addition to the requirements of subsection a. of this section, it shall be an unlawful practice </w:t>
      </w:r>
      <w:r w:rsidR="00925D89">
        <w:rPr>
          <w:u w:val="single"/>
        </w:rPr>
        <w:t xml:space="preserve">and a violation of P.L.1960, c.39 (C.56:8-1 et seq.) </w:t>
      </w:r>
      <w:r w:rsidR="00052510">
        <w:rPr>
          <w:u w:val="single"/>
        </w:rPr>
        <w:t xml:space="preserve">for any </w:t>
      </w:r>
      <w:r w:rsidR="00AA2E56">
        <w:rPr>
          <w:u w:val="single"/>
        </w:rPr>
        <w:t>motor vehicle dealer</w:t>
      </w:r>
      <w:r w:rsidR="00052510">
        <w:rPr>
          <w:u w:val="single"/>
        </w:rPr>
        <w:t xml:space="preserve"> </w:t>
      </w:r>
      <w:r w:rsidR="00925D89">
        <w:rPr>
          <w:u w:val="single"/>
        </w:rPr>
        <w:t xml:space="preserve">to fail to </w:t>
      </w:r>
      <w:r w:rsidR="00052510">
        <w:rPr>
          <w:u w:val="single"/>
        </w:rPr>
        <w:t xml:space="preserve">provide to a consumer </w:t>
      </w:r>
      <w:r w:rsidR="00925D89">
        <w:rPr>
          <w:u w:val="single"/>
        </w:rPr>
        <w:t>a copy of any loan application</w:t>
      </w:r>
      <w:r w:rsidR="00052510">
        <w:rPr>
          <w:u w:val="single"/>
        </w:rPr>
        <w:t xml:space="preserve"> </w:t>
      </w:r>
      <w:r w:rsidR="00AA2E56">
        <w:rPr>
          <w:u w:val="single"/>
        </w:rPr>
        <w:t xml:space="preserve">prepared in </w:t>
      </w:r>
      <w:r w:rsidR="00BB5033">
        <w:rPr>
          <w:u w:val="single"/>
        </w:rPr>
        <w:t>connection with</w:t>
      </w:r>
      <w:r w:rsidR="00AA2E56">
        <w:rPr>
          <w:u w:val="single"/>
        </w:rPr>
        <w:t xml:space="preserve"> the sale of a motor vehicle</w:t>
      </w:r>
      <w:r w:rsidR="00052510">
        <w:rPr>
          <w:u w:val="single"/>
        </w:rPr>
        <w:t xml:space="preserve">. </w:t>
      </w:r>
    </w:p>
    <w:p w:rsidR="00BD59B6" w:rsidRDefault="00AA2E56" w:rsidP="00686AEB">
      <w:r>
        <w:t>(</w:t>
      </w:r>
      <w:proofErr w:type="spellStart"/>
      <w:r>
        <w:t>cf</w:t>
      </w:r>
      <w:proofErr w:type="spellEnd"/>
      <w:r>
        <w:t>: P.L.1982, c.98, s.1)</w:t>
      </w:r>
    </w:p>
    <w:p w:rsidR="00AA2E56" w:rsidRPr="00D71D68" w:rsidRDefault="00AA2E56" w:rsidP="00686AEB"/>
    <w:p w:rsidR="00686AEB" w:rsidRPr="00AA7880" w:rsidRDefault="00686AEB" w:rsidP="00686AEB">
      <w:r>
        <w:tab/>
      </w:r>
      <w:r w:rsidR="00BD59B6">
        <w:t>2.</w:t>
      </w:r>
      <w:r w:rsidR="00BD59B6">
        <w:tab/>
      </w:r>
      <w:r w:rsidR="0078497E">
        <w:t>This act shall take effect</w:t>
      </w:r>
      <w:r w:rsidR="00BD59B6">
        <w:t xml:space="preserve"> immediately.</w:t>
      </w:r>
    </w:p>
    <w:p w:rsidR="00686AEB" w:rsidRDefault="00686AEB" w:rsidP="00686AEB"/>
    <w:p w:rsidR="00BD59B6" w:rsidRPr="00CE7BD8" w:rsidRDefault="00BD59B6" w:rsidP="00686AEB"/>
    <w:p w:rsidR="00686AEB" w:rsidRPr="00AA7880" w:rsidRDefault="00686AEB" w:rsidP="00686AEB">
      <w:pPr>
        <w:jc w:val="center"/>
      </w:pPr>
      <w:r w:rsidRPr="00D71D68">
        <w:t>STATEMENT</w:t>
      </w:r>
    </w:p>
    <w:p w:rsidR="00686AEB" w:rsidRDefault="00686AEB" w:rsidP="00686AEB"/>
    <w:p w:rsidR="00BD59B6" w:rsidRDefault="00BD59B6" w:rsidP="00686AEB">
      <w:r>
        <w:tab/>
        <w:t>This bill</w:t>
      </w:r>
      <w:r w:rsidR="00925D89">
        <w:t xml:space="preserve"> makes it an unlawful practice under the consumer fraud act for a motor vehicle dealer to fail to provide a consumer with a copy of any loan application prepared in </w:t>
      </w:r>
      <w:r w:rsidR="00BB5033">
        <w:t>connection with</w:t>
      </w:r>
      <w:r w:rsidR="00925D89">
        <w:t xml:space="preserve"> the sale of a motor vehicle.  </w:t>
      </w:r>
    </w:p>
    <w:p w:rsidR="00925D89" w:rsidRDefault="00925D89" w:rsidP="00686AEB">
      <w:r>
        <w:tab/>
        <w:t xml:space="preserve">Under current law, </w:t>
      </w:r>
      <w:r w:rsidR="001473CB">
        <w:t xml:space="preserve">a motor vehicle dealer is not </w:t>
      </w:r>
      <w:r w:rsidR="0081421A">
        <w:t xml:space="preserve">specifically </w:t>
      </w:r>
      <w:r w:rsidR="001473CB">
        <w:t>require</w:t>
      </w:r>
      <w:r w:rsidR="008E33E8">
        <w:t>d to provide a consumer with a</w:t>
      </w:r>
      <w:r w:rsidR="001473CB">
        <w:t xml:space="preserve"> copy of the loan application prepared in </w:t>
      </w:r>
      <w:r w:rsidR="00BB5033">
        <w:t>connection with</w:t>
      </w:r>
      <w:r w:rsidR="001473CB">
        <w:t xml:space="preserve"> the sale of a motor vehicle.  </w:t>
      </w:r>
      <w:r w:rsidR="0081421A">
        <w:t xml:space="preserve">This bill clarifies that a motor vehicle dealership is required to provide a consumer with a copy of any loan application prepared in connection with the sale of a motor vehicle.  </w:t>
      </w:r>
      <w:r w:rsidR="001473CB">
        <w:t>It is</w:t>
      </w:r>
      <w:r w:rsidR="0081421A">
        <w:t xml:space="preserve"> the sponsor’s view that not requiring the disclosure of loan applications prepar</w:t>
      </w:r>
      <w:r w:rsidR="00B91F5D">
        <w:t>ed by motor vehicle dealers may</w:t>
      </w:r>
      <w:r w:rsidR="0081421A">
        <w:t xml:space="preserve"> allow for the submission of</w:t>
      </w:r>
      <w:r w:rsidR="001473CB">
        <w:t xml:space="preserve"> inaccurate financial information to lenders </w:t>
      </w:r>
      <w:r w:rsidR="00B91F5D">
        <w:t>in order to permit</w:t>
      </w:r>
      <w:r w:rsidR="0081421A">
        <w:t xml:space="preserve"> a consumer </w:t>
      </w:r>
      <w:r w:rsidR="00B91F5D">
        <w:t>to</w:t>
      </w:r>
      <w:r w:rsidR="0081421A">
        <w:t xml:space="preserve"> </w:t>
      </w:r>
      <w:r w:rsidR="001473CB">
        <w:t>qualify for a m</w:t>
      </w:r>
      <w:r w:rsidR="0081421A">
        <w:t>otor vehicle loan for which he or she</w:t>
      </w:r>
      <w:r w:rsidR="00C61FB7">
        <w:t xml:space="preserve"> would otherwise be unqualified</w:t>
      </w:r>
      <w:r w:rsidR="001473CB">
        <w:t xml:space="preserve">.  </w:t>
      </w:r>
    </w:p>
    <w:p w:rsidR="00925D89" w:rsidRDefault="00925D89" w:rsidP="00686AEB">
      <w:r>
        <w:tab/>
        <w:t xml:space="preserve">An unlawful practice under the consumer fraud act is punishable by a monetary penalty of not more than $10,000 for a first offense and not more than $20,000 for any subsequent offense.  Additionally, violations may result in cease and desist orders issued by the Attorney General, the assessment of punitive damages, and the awarding of treble damages and costs to the injured party.  </w:t>
      </w:r>
    </w:p>
    <w:sectPr w:rsidR="00925D89" w:rsidSect="00C91CE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7ADA" w:rsidRDefault="00CE7ADA">
      <w:r>
        <w:separator/>
      </w:r>
    </w:p>
  </w:endnote>
  <w:endnote w:type="continuationSeparator" w:id="0">
    <w:p w:rsidR="00CE7ADA" w:rsidRDefault="00CE7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AAD" w:rsidRDefault="00267AAD" w:rsidP="00267AAD">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497E" w:rsidRPr="00921C91" w:rsidRDefault="0078497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8497E" w:rsidRPr="00921C91" w:rsidRDefault="0078497E">
    <w:pPr>
      <w:pStyle w:val="Footer"/>
      <w:rPr>
        <w:szCs w:val="18"/>
      </w:rPr>
    </w:pPr>
  </w:p>
  <w:p w:rsidR="0078497E" w:rsidRPr="00921C91" w:rsidRDefault="0078497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8497E" w:rsidRDefault="0078497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7ADA" w:rsidRDefault="00CE7ADA">
      <w:r>
        <w:separator/>
      </w:r>
    </w:p>
  </w:footnote>
  <w:footnote w:type="continuationSeparator" w:id="0">
    <w:p w:rsidR="00CE7ADA" w:rsidRDefault="00CE7A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910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91CE6" w:rsidRDefault="00C91CE6" w:rsidP="00C91CE6">
    <w:pPr>
      <w:pStyle w:val="bpuHeadSpon"/>
    </w:pPr>
    <w:r w:rsidRPr="00C91CE6">
      <w:rPr>
        <w:rStyle w:val="bpuHeadSponChar"/>
      </w:rPr>
      <w:t>A2635</w:t>
    </w:r>
    <w:r>
      <w:t xml:space="preserve"> MORIARTY</w:t>
    </w:r>
    <w:r w:rsidR="00267AAD">
      <w:t xml:space="preserve">, </w:t>
    </w:r>
    <w:r w:rsidR="00267AAD">
      <w:t>HOUGHTALING</w:t>
    </w:r>
  </w:p>
  <w:p w:rsidR="00C91CE6" w:rsidRDefault="00C91CE6" w:rsidP="00C91CE6">
    <w:pPr>
      <w:pStyle w:val="bpuHeadSpon"/>
    </w:pPr>
    <w:r>
      <w:fldChar w:fldCharType="begin"/>
    </w:r>
    <w:r>
      <w:instrText xml:space="preserve"> PAGE  \* MERGEFORMAT </w:instrText>
    </w:r>
    <w:r>
      <w:fldChar w:fldCharType="separate"/>
    </w:r>
    <w:r w:rsidR="00191042">
      <w:rPr>
        <w:noProof/>
      </w:rPr>
      <w:t>3</w:t>
    </w:r>
    <w:r>
      <w:fldChar w:fldCharType="end"/>
    </w:r>
  </w:p>
  <w:p w:rsidR="00C91CE6" w:rsidRDefault="00C91CE6" w:rsidP="00C91CE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91CE6" w:rsidRDefault="00C91CE6" w:rsidP="00C91CE6">
    <w:pPr>
      <w:pStyle w:val="bpuHeadSpon"/>
    </w:pPr>
    <w:r w:rsidRPr="00C91CE6">
      <w:rPr>
        <w:rStyle w:val="bpuHeadSponChar"/>
      </w:rPr>
      <w:t>A2635</w:t>
    </w:r>
    <w:r>
      <w:t xml:space="preserve"> MORIARTY</w:t>
    </w:r>
    <w:r w:rsidR="00267AAD">
      <w:t xml:space="preserve">, </w:t>
    </w:r>
    <w:r w:rsidR="00267AAD">
      <w:t>HOUGHTALING</w:t>
    </w:r>
  </w:p>
  <w:p w:rsidR="00C91CE6" w:rsidRDefault="00C91CE6" w:rsidP="00C91CE6">
    <w:pPr>
      <w:pStyle w:val="bpuHeadSpon"/>
    </w:pPr>
    <w:r>
      <w:fldChar w:fldCharType="begin"/>
    </w:r>
    <w:r>
      <w:instrText xml:space="preserve"> PAGE  \* MERGEFORMAT </w:instrText>
    </w:r>
    <w:r>
      <w:fldChar w:fldCharType="separate"/>
    </w:r>
    <w:r w:rsidR="00191042">
      <w:rPr>
        <w:noProof/>
      </w:rPr>
      <w:t>2</w:t>
    </w:r>
    <w:r>
      <w:fldChar w:fldCharType="end"/>
    </w:r>
  </w:p>
  <w:p w:rsidR="00C91CE6" w:rsidRDefault="00C91CE6" w:rsidP="00C91CE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ADA"/>
    <w:rsid w:val="000051BD"/>
    <w:rsid w:val="000160A5"/>
    <w:rsid w:val="0002335B"/>
    <w:rsid w:val="0003549A"/>
    <w:rsid w:val="000367AE"/>
    <w:rsid w:val="00043B22"/>
    <w:rsid w:val="00052510"/>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1661"/>
    <w:rsid w:val="000F3DA2"/>
    <w:rsid w:val="000F5FDE"/>
    <w:rsid w:val="000F7466"/>
    <w:rsid w:val="0013000E"/>
    <w:rsid w:val="00132FB7"/>
    <w:rsid w:val="00133F81"/>
    <w:rsid w:val="00135943"/>
    <w:rsid w:val="001473CB"/>
    <w:rsid w:val="001645FB"/>
    <w:rsid w:val="00173D2B"/>
    <w:rsid w:val="00181676"/>
    <w:rsid w:val="00183603"/>
    <w:rsid w:val="00191042"/>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7AAD"/>
    <w:rsid w:val="002720E8"/>
    <w:rsid w:val="00275293"/>
    <w:rsid w:val="002776B0"/>
    <w:rsid w:val="00286C7E"/>
    <w:rsid w:val="002A1029"/>
    <w:rsid w:val="002A3A1A"/>
    <w:rsid w:val="002A4692"/>
    <w:rsid w:val="002A51BA"/>
    <w:rsid w:val="002B2E26"/>
    <w:rsid w:val="002B3FE6"/>
    <w:rsid w:val="002C2D81"/>
    <w:rsid w:val="002C461E"/>
    <w:rsid w:val="002C6CEC"/>
    <w:rsid w:val="002D2B06"/>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0B12"/>
    <w:rsid w:val="00441B42"/>
    <w:rsid w:val="0045118A"/>
    <w:rsid w:val="00454792"/>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5B2"/>
    <w:rsid w:val="00621B94"/>
    <w:rsid w:val="00626239"/>
    <w:rsid w:val="00635316"/>
    <w:rsid w:val="00635449"/>
    <w:rsid w:val="006378C5"/>
    <w:rsid w:val="00645E6A"/>
    <w:rsid w:val="00665CBC"/>
    <w:rsid w:val="00667A5C"/>
    <w:rsid w:val="00677316"/>
    <w:rsid w:val="00686AEB"/>
    <w:rsid w:val="006B7897"/>
    <w:rsid w:val="006B7E40"/>
    <w:rsid w:val="006B7FA7"/>
    <w:rsid w:val="006C086A"/>
    <w:rsid w:val="006C21C1"/>
    <w:rsid w:val="006C7327"/>
    <w:rsid w:val="006D00E5"/>
    <w:rsid w:val="006D7513"/>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497E"/>
    <w:rsid w:val="00794B94"/>
    <w:rsid w:val="00794BD4"/>
    <w:rsid w:val="007A2F73"/>
    <w:rsid w:val="007A3061"/>
    <w:rsid w:val="007A5A0B"/>
    <w:rsid w:val="007C0E14"/>
    <w:rsid w:val="007C7DE4"/>
    <w:rsid w:val="007D40CB"/>
    <w:rsid w:val="007D5796"/>
    <w:rsid w:val="007D59C0"/>
    <w:rsid w:val="007D7D9C"/>
    <w:rsid w:val="007E78DF"/>
    <w:rsid w:val="007F485D"/>
    <w:rsid w:val="007F6050"/>
    <w:rsid w:val="00813627"/>
    <w:rsid w:val="0081421A"/>
    <w:rsid w:val="00832816"/>
    <w:rsid w:val="00837109"/>
    <w:rsid w:val="00840365"/>
    <w:rsid w:val="008406A3"/>
    <w:rsid w:val="00841D2C"/>
    <w:rsid w:val="00845F3C"/>
    <w:rsid w:val="008461B8"/>
    <w:rsid w:val="008462F1"/>
    <w:rsid w:val="00847EF1"/>
    <w:rsid w:val="008538FA"/>
    <w:rsid w:val="008565F8"/>
    <w:rsid w:val="008573B0"/>
    <w:rsid w:val="0086627E"/>
    <w:rsid w:val="00866563"/>
    <w:rsid w:val="00867AC2"/>
    <w:rsid w:val="0087056E"/>
    <w:rsid w:val="00875402"/>
    <w:rsid w:val="00884D51"/>
    <w:rsid w:val="008916EC"/>
    <w:rsid w:val="00891E4F"/>
    <w:rsid w:val="008A31C5"/>
    <w:rsid w:val="008A4F9A"/>
    <w:rsid w:val="008B2850"/>
    <w:rsid w:val="008C79B3"/>
    <w:rsid w:val="008D77BD"/>
    <w:rsid w:val="008E33E8"/>
    <w:rsid w:val="008E454C"/>
    <w:rsid w:val="008F1E5A"/>
    <w:rsid w:val="00901BDA"/>
    <w:rsid w:val="009121D8"/>
    <w:rsid w:val="00916F7A"/>
    <w:rsid w:val="00917FE3"/>
    <w:rsid w:val="00925D89"/>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F39"/>
    <w:rsid w:val="00A222C2"/>
    <w:rsid w:val="00A305D6"/>
    <w:rsid w:val="00A342C4"/>
    <w:rsid w:val="00A35239"/>
    <w:rsid w:val="00A50F6B"/>
    <w:rsid w:val="00A52237"/>
    <w:rsid w:val="00A551D6"/>
    <w:rsid w:val="00A6251B"/>
    <w:rsid w:val="00A6754E"/>
    <w:rsid w:val="00A70F58"/>
    <w:rsid w:val="00A72987"/>
    <w:rsid w:val="00A7346B"/>
    <w:rsid w:val="00A84C4F"/>
    <w:rsid w:val="00A932A1"/>
    <w:rsid w:val="00A96E06"/>
    <w:rsid w:val="00AA2E5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1F5D"/>
    <w:rsid w:val="00B9676B"/>
    <w:rsid w:val="00BA2EA5"/>
    <w:rsid w:val="00BA364B"/>
    <w:rsid w:val="00BB1190"/>
    <w:rsid w:val="00BB31D0"/>
    <w:rsid w:val="00BB3A11"/>
    <w:rsid w:val="00BB4DDB"/>
    <w:rsid w:val="00BB5033"/>
    <w:rsid w:val="00BB5D79"/>
    <w:rsid w:val="00BB5F02"/>
    <w:rsid w:val="00BC7892"/>
    <w:rsid w:val="00BD59B6"/>
    <w:rsid w:val="00BE24D6"/>
    <w:rsid w:val="00BE7EFA"/>
    <w:rsid w:val="00BF06AD"/>
    <w:rsid w:val="00BF2C67"/>
    <w:rsid w:val="00C04F4D"/>
    <w:rsid w:val="00C12E48"/>
    <w:rsid w:val="00C13D14"/>
    <w:rsid w:val="00C15F53"/>
    <w:rsid w:val="00C23F09"/>
    <w:rsid w:val="00C25356"/>
    <w:rsid w:val="00C324DB"/>
    <w:rsid w:val="00C328D0"/>
    <w:rsid w:val="00C46BC1"/>
    <w:rsid w:val="00C5235F"/>
    <w:rsid w:val="00C54CE2"/>
    <w:rsid w:val="00C61FB7"/>
    <w:rsid w:val="00C66BF3"/>
    <w:rsid w:val="00C70140"/>
    <w:rsid w:val="00C73CA7"/>
    <w:rsid w:val="00C822F6"/>
    <w:rsid w:val="00C82AC2"/>
    <w:rsid w:val="00C8456C"/>
    <w:rsid w:val="00C91CE6"/>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E7ADA"/>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F84F8A1"/>
  <w15:docId w15:val="{53451F05-BC06-4A1F-82B7-BD25E0A97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E33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33E8"/>
    <w:rPr>
      <w:rFonts w:ascii="Segoe UI" w:hAnsi="Segoe UI" w:cs="Segoe UI"/>
      <w:spacing w:val="4"/>
      <w:sz w:val="18"/>
      <w:szCs w:val="18"/>
    </w:rPr>
  </w:style>
  <w:style w:type="character" w:styleId="LineNumber">
    <w:name w:val="line number"/>
    <w:basedOn w:val="DefaultParagraphFont"/>
    <w:semiHidden/>
    <w:unhideWhenUsed/>
    <w:rsid w:val="00C91C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494</Words>
  <Characters>2450</Characters>
  <Application>Microsoft Office Word</Application>
  <DocSecurity>0</DocSecurity>
  <Lines>80</Lines>
  <Paragraphs>26</Paragraphs>
  <ScaleCrop>false</ScaleCrop>
  <HeadingPairs>
    <vt:vector size="2" baseType="variant">
      <vt:variant>
        <vt:lpstr>Title</vt:lpstr>
      </vt:variant>
      <vt:variant>
        <vt:i4>1</vt:i4>
      </vt:variant>
    </vt:vector>
  </HeadingPairs>
  <TitlesOfParts>
    <vt:vector size="1" baseType="lpstr">
      <vt:lpstr>A2635</vt:lpstr>
    </vt:vector>
  </TitlesOfParts>
  <Manager>R229</Manager>
  <Company>NJ Office of Legislative Services</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A2635</dc:title>
  <dc:subject/>
  <dc:creator>Assemblyman  MORIARTY</dc:creator>
  <cp:keywords>A2635|3|LP |301|92|253|N|0|</cp:keywords>
  <dc:description>INTRODUCED FEBRUARY 13, 2020</dc:description>
  <cp:lastModifiedBy>Todaro, Vivian</cp:lastModifiedBy>
  <cp:revision>2</cp:revision>
  <cp:lastPrinted>2021-03-03T15:39:00Z</cp:lastPrinted>
  <dcterms:created xsi:type="dcterms:W3CDTF">2021-03-03T15:39:00Z</dcterms:created>
  <dcterms:modified xsi:type="dcterms:W3CDTF">2021-03-03T15:39:00Z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