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A15" w:rsidRDefault="00CA7A15" w:rsidP="00CA7A1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2640 </w:t>
      </w:r>
    </w:p>
    <w:p w:rsidR="00CA7A15" w:rsidRPr="009D38FF" w:rsidRDefault="00CA7A15" w:rsidP="00CA7A1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104557" r:id="rId7"/>
        </w:object>
      </w:r>
    </w:p>
    <w:p w:rsidR="00CA7A15" w:rsidRDefault="00CA7A15" w:rsidP="00CA7A15">
      <w:pPr>
        <w:pStyle w:val="bpuState"/>
      </w:pPr>
      <w:r>
        <w:t>STATE OF NEW JERSEY</w:t>
      </w:r>
    </w:p>
    <w:p w:rsidR="00CA7A15" w:rsidRDefault="00CA7A15" w:rsidP="00CA7A15">
      <w:pPr>
        <w:pStyle w:val="bpuLegislature"/>
      </w:pPr>
      <w:r>
        <w:t>219th LEGISLATURE</w:t>
      </w:r>
    </w:p>
    <w:p w:rsidR="00CA7A15" w:rsidRDefault="00CA7A15" w:rsidP="00CA7A1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104558" r:id="rId8"/>
        </w:object>
      </w:r>
      <w:r>
        <w:t xml:space="preserve">  </w:t>
      </w:r>
    </w:p>
    <w:p w:rsidR="00CA7A15" w:rsidRDefault="00CA7A15" w:rsidP="00CA7A15">
      <w:pPr>
        <w:pStyle w:val="bpuIntro"/>
      </w:pPr>
      <w:r>
        <w:t>INTRODUCED FEBRUARY 13, 2020</w:t>
      </w:r>
    </w:p>
    <w:p w:rsidR="00CA7A15" w:rsidRDefault="00CA7A15" w:rsidP="00CA7A15">
      <w:pPr>
        <w:pStyle w:val="bpuIntro"/>
      </w:pPr>
    </w:p>
    <w:p w:rsidR="00CA7A15" w:rsidRDefault="00CA7A15" w:rsidP="00CA7A15">
      <w:pPr>
        <w:pStyle w:val="bpuIntro"/>
        <w:sectPr w:rsidR="00CA7A15" w:rsidSect="00D409B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A7A15" w:rsidRDefault="00CA7A15" w:rsidP="00CA7A15">
      <w:pPr>
        <w:pStyle w:val="bpuIntro"/>
      </w:pPr>
    </w:p>
    <w:p w:rsidR="00CA7A15" w:rsidRDefault="00CA7A15" w:rsidP="00CA7A15">
      <w:pPr>
        <w:pStyle w:val="bpuSponsor"/>
      </w:pPr>
      <w:r>
        <w:t>Sponsored by:</w:t>
      </w:r>
    </w:p>
    <w:p w:rsidR="00CA7A15" w:rsidRDefault="00CA7A15" w:rsidP="00CA7A15">
      <w:pPr>
        <w:pStyle w:val="bpuSponsor"/>
      </w:pPr>
      <w:r>
        <w:t>Assemblywoman  VALERIE VAINIERI HUTTLE</w:t>
      </w:r>
    </w:p>
    <w:p w:rsidR="00CA7A15" w:rsidRDefault="00CA7A15" w:rsidP="00CA7A15">
      <w:pPr>
        <w:pStyle w:val="bpuSponsor"/>
      </w:pPr>
      <w:r>
        <w:t>District 37 (Bergen)</w:t>
      </w:r>
    </w:p>
    <w:p w:rsidR="00CA7A15" w:rsidRDefault="00877DD9" w:rsidP="00877DD9">
      <w:pPr>
        <w:pStyle w:val="bpuSponsor"/>
      </w:pPr>
      <w:r>
        <w:t>Assemblywoman  CAROL A. MURPHY</w:t>
      </w:r>
    </w:p>
    <w:p w:rsidR="00877DD9" w:rsidRDefault="00877DD9" w:rsidP="00877DD9">
      <w:pPr>
        <w:pStyle w:val="bpuSponsor"/>
      </w:pPr>
      <w:r>
        <w:t>District 7 (Burlington)</w:t>
      </w:r>
    </w:p>
    <w:p w:rsidR="00877DD9" w:rsidRDefault="006F3ECF" w:rsidP="006F3ECF">
      <w:pPr>
        <w:pStyle w:val="bpuSponsor"/>
      </w:pPr>
      <w:r>
        <w:t>Assemblywoman  GABRIELA M. MOSQUERA</w:t>
      </w:r>
    </w:p>
    <w:p w:rsidR="006F3ECF" w:rsidRDefault="006F3ECF" w:rsidP="006F3ECF">
      <w:pPr>
        <w:pStyle w:val="bpuSponsor"/>
      </w:pPr>
      <w:r>
        <w:t>District 4 (Camden and Gloucester)</w:t>
      </w:r>
    </w:p>
    <w:p w:rsidR="006F3ECF" w:rsidRPr="006F3ECF" w:rsidRDefault="006F3ECF" w:rsidP="006F3ECF">
      <w:pPr>
        <w:pStyle w:val="bpuSponsor"/>
      </w:pPr>
    </w:p>
    <w:p w:rsidR="00A10340" w:rsidRDefault="00D409BC" w:rsidP="00D409BC">
      <w:pPr>
        <w:pStyle w:val="bpuSponsor"/>
      </w:pPr>
      <w:r>
        <w:t>Co-Sponsored by:</w:t>
      </w:r>
    </w:p>
    <w:p w:rsidR="00D409BC" w:rsidRPr="00D409BC" w:rsidRDefault="00D409BC" w:rsidP="00D409BC">
      <w:pPr>
        <w:pStyle w:val="bpuSponsor"/>
      </w:pPr>
      <w:r w:rsidRPr="00D409BC">
        <w:t xml:space="preserve">Assemblywoman Speight, Assemblymen </w:t>
      </w:r>
      <w:proofErr w:type="spellStart"/>
      <w:r w:rsidRPr="00D409BC">
        <w:t>Bramnick</w:t>
      </w:r>
      <w:proofErr w:type="spellEnd"/>
      <w:r w:rsidRPr="00D409BC">
        <w:t>, Benson and Assemblywoman Dunn</w:t>
      </w:r>
    </w:p>
    <w:p w:rsidR="0039655D" w:rsidRDefault="0039655D" w:rsidP="00A10340"/>
    <w:p w:rsidR="00A10340" w:rsidRDefault="00A10340" w:rsidP="00A10340"/>
    <w:p w:rsidR="00D409BC" w:rsidRPr="00A10340" w:rsidRDefault="00D409BC" w:rsidP="00A10340"/>
    <w:p w:rsidR="00CA7A15" w:rsidRDefault="00CA7A15" w:rsidP="00CA7A15">
      <w:pPr>
        <w:pStyle w:val="bpuSponsor"/>
      </w:pPr>
    </w:p>
    <w:p w:rsidR="00CA7A15" w:rsidRDefault="00CA7A15" w:rsidP="00CA7A15">
      <w:pPr>
        <w:pStyle w:val="bpuSponsor"/>
      </w:pPr>
      <w:r>
        <w:t>SYNOPSIS</w:t>
      </w:r>
    </w:p>
    <w:p w:rsidR="00CA7A15" w:rsidRDefault="00CA7A15" w:rsidP="00CA7A15">
      <w:pPr>
        <w:pStyle w:val="bpuNormText"/>
      </w:pPr>
      <w:r>
        <w:tab/>
        <w:t xml:space="preserve">Creates crime of fiscal victimization against senior citizens or disabled persons. </w:t>
      </w:r>
    </w:p>
    <w:p w:rsidR="00CA7A15" w:rsidRDefault="00CA7A15" w:rsidP="00CA7A15">
      <w:pPr>
        <w:pStyle w:val="bpuNormText"/>
      </w:pPr>
    </w:p>
    <w:p w:rsidR="00CA7A15" w:rsidRDefault="00CA7A15" w:rsidP="00CA7A15">
      <w:pPr>
        <w:pStyle w:val="bpuSponsor"/>
      </w:pPr>
      <w:r>
        <w:t xml:space="preserve">CURRENT VERSION OF TEXT </w:t>
      </w:r>
    </w:p>
    <w:p w:rsidR="00CA7A15" w:rsidRDefault="00CA7A15" w:rsidP="00CA7A15">
      <w:pPr>
        <w:pStyle w:val="bpuNormText"/>
      </w:pPr>
      <w:r>
        <w:tab/>
        <w:t>As introduced.</w:t>
      </w:r>
    </w:p>
    <w:p w:rsidR="00CA7A15" w:rsidRDefault="00CA7A15" w:rsidP="00CA7A1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A7A15" w:rsidRDefault="00CA7A1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A7A15" w:rsidSect="00CA7A1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034F1" w:rsidRPr="00677316" w:rsidRDefault="006034F1" w:rsidP="006034F1">
      <w:pPr>
        <w:pStyle w:val="HangingAnAct"/>
        <w:rPr>
          <w:rStyle w:val="HangingAnActChar"/>
        </w:rPr>
      </w:pPr>
      <w:r w:rsidRPr="006034F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senior citizens and persons with a disability and supplementing Title 2C of the New Jersey Statutes.</w:t>
      </w:r>
    </w:p>
    <w:p w:rsidR="006034F1" w:rsidRPr="00D71D68" w:rsidRDefault="006034F1" w:rsidP="006034F1"/>
    <w:p w:rsidR="006034F1" w:rsidRPr="00AA7880" w:rsidRDefault="006034F1" w:rsidP="006034F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034F1" w:rsidRDefault="006034F1" w:rsidP="006034F1"/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1.</w:t>
      </w:r>
      <w:r>
        <w:tab/>
        <w:t>a</w:t>
      </w:r>
      <w:r w:rsidR="005301BB">
        <w:t>.</w:t>
      </w:r>
      <w:r>
        <w:t xml:space="preserve">  Notwithstanding any other provision of law to the contrary, a person is guilty of the crime of fiscal victimization against a senior citizen or a person with a disability if he commits, attempts to commit, conspires with another to commit or threatens the immediate commission of a theft offense specified in chapter 20 of Title 2C of the New Jersey Statutes or a violation of N.J.S.2C:21-17 against a senior citizen or a person with a disability. If the victim of an underlying offense is a senior citizen or a person with a disability, the actor shall be strictly liable for the victimization offense and it shall not be a defense that the actor did not know that the victim was a senior citizen or a person with a disability, nor shall it be a defense that the actor believed that the victim was not a senior citizen or a person with a disability, even if the mistaken belief was reasonable.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b.</w:t>
      </w:r>
      <w:r>
        <w:tab/>
        <w:t>Grading.  Fiscal victimization is a crime of the fourth degree if the underlying offense referred to in subsection a. of this section is a disorderly persons offense or petty disorderly persons offense. Otherwise, fiscal victimization is a crime one degree higher than the most serious underlying crime referred to in subsection a. of this section, except that when the underlying crime is a crime of the first degree, fiscal victimization is a first degree crime and the defendant upon conviction thereof may, notwithstanding the provisions of paragraph (1) of subsection a. of N.J.S.2C:43-6, be sentenced to an ordinary term of imprisonment between 10 years and 30 years, with a presumptive term of 20 years.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c.</w:t>
      </w:r>
      <w:r>
        <w:tab/>
        <w:t>Notwithstanding the provisions of N.J.S.2C:1-8 or any other provision of law to the contrary, a conviction of fiscal victimization shall not merge with a conviction of any of the underlying offenses referred to in subsection a. of this section, nor shall any conviction for the underlying offense merge with a conviction for fiscal victimization.  The court shall impose separate sentences upon a conviction for fiscal victimization and a conviction of any underlying offense.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d.</w:t>
      </w:r>
      <w:r>
        <w:tab/>
        <w:t>For the purposes of this section: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"Senior citizen" means a person 60 years of age or older; and</w:t>
      </w:r>
    </w:p>
    <w:p w:rsidR="00F379D2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"Person with a disability" means a person who by reason of a 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lastRenderedPageBreak/>
        <w:tab/>
        <w:t>2.</w:t>
      </w:r>
      <w:r>
        <w:tab/>
        <w:t>This act shall take effect immediately.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jc w:val="center"/>
      </w:pPr>
      <w:r>
        <w:t>STATEMENT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This bill creates the separate crime of fiscal victimization of a senior citizen or a person with a disability.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Under the provisions of the bill a person would be guilty of fiscal victimization if he commits, attempts to commit, conspires with another to commit or threatens to commit a theft offense specified in chapter 20 of Title 2C of the New Jersey Statutes or a violation of N.J.S.2C:21-17, identity theft, against a senior citizen or a person with a disability.  Fiscal victimization is a crime of the fourth degree if the underlying offense is a disorderly persons offense or petty disorderly persons offense.  Otherwise, fiscal victimization is a crime one degree higher than the most serious underlying crime, except if the underlying crime is a crime of the first degree.  Under those circumstances, fiscal victimization would be a first degree crime and upon conviction the defendant could be sentenced to an ordinary term of imprisonment between 10 years and 30 years, with a presumptive term of 20 years, notwithstanding the provisions of N.J.S.A.2C:43-6.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The bill also provides a conviction of fiscal victimization would not merge with a conviction of any of the underlying offenses, nor would any conviction for the underlying offense merge with a conviction for fiscal victimization.  Therefore, the court would  be authorized to impose separate sentences upon a conviction for fiscal victimization and a conviction of any underlying offense.</w:t>
      </w:r>
    </w:p>
    <w:p w:rsidR="006034F1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In addition, the bill provides that if the victim of the underlying offense is a senior citizen or a person with a disability, the actor would be strictly liable for the victimization offense.  It would not be a defense that the actor did not know that the victim was a senior citizen or a person with a disability, nor would it be defense that the actor believed that the victim was not a senior citizen or a person with a disability, even if the mistaken belief was reasonable.</w:t>
      </w:r>
    </w:p>
    <w:p w:rsidR="006034F1" w:rsidRPr="00E7752C" w:rsidRDefault="006034F1" w:rsidP="006034F1">
      <w:pPr>
        <w:widowControl w:val="0"/>
        <w:tabs>
          <w:tab w:val="left" w:pos="-1440"/>
          <w:tab w:val="left" w:pos="-720"/>
          <w:tab w:val="left" w:pos="0"/>
          <w:tab w:val="left" w:pos="360"/>
          <w:tab w:val="left" w:pos="864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</w:tabs>
        <w:spacing w:line="287" w:lineRule="auto"/>
      </w:pPr>
      <w:r>
        <w:tab/>
        <w:t>The bill defines a "senior citizen" as a person 60 years of age or older.  "Person with a disability" is defined as a person who by reason of a pre-existing medically determinable physical or mental impairment is substantially incapable of exercising normal physical or mental power of resistance, and includes, but is not limited to, a person determined disabled pursuant to the federal Social Security Act or any other governmental retirement or benefits program that uses substantially the same criteria for determining eligibility.</w:t>
      </w:r>
    </w:p>
    <w:sectPr w:rsidR="006034F1" w:rsidRPr="00E7752C" w:rsidSect="00CA7A1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E9E" w:rsidRDefault="00A25E9E">
      <w:r>
        <w:separator/>
      </w:r>
    </w:p>
  </w:endnote>
  <w:endnote w:type="continuationSeparator" w:id="0">
    <w:p w:rsidR="00A25E9E" w:rsidRDefault="00A25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DD9" w:rsidRDefault="00D409BC" w:rsidP="00D409BC">
    <w:pPr>
      <w:pStyle w:val="sponUdate"/>
    </w:pPr>
    <w:r>
      <w:t>(Sponsorship Updated As Of: 5/1/2020)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E9E" w:rsidRDefault="00A25E9E">
      <w:r>
        <w:separator/>
      </w:r>
    </w:p>
  </w:footnote>
  <w:footnote w:type="continuationSeparator" w:id="0">
    <w:p w:rsidR="00A25E9E" w:rsidRDefault="00A25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C381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A7A15" w:rsidRDefault="00CA7A15" w:rsidP="00CA7A15">
    <w:pPr>
      <w:pStyle w:val="bpuHeadSpon"/>
    </w:pPr>
    <w:r w:rsidRPr="00CA7A15">
      <w:rPr>
        <w:rStyle w:val="bpuHeadSponChar"/>
      </w:rPr>
      <w:t>A2640</w:t>
    </w:r>
    <w:r>
      <w:t xml:space="preserve"> VAINIERI HUTTLE</w:t>
    </w:r>
    <w:r w:rsidR="00877DD9">
      <w:t>, MURPHY</w:t>
    </w:r>
  </w:p>
  <w:p w:rsidR="00CA7A15" w:rsidRDefault="00CA7A15" w:rsidP="00CA7A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3816">
      <w:rPr>
        <w:noProof/>
      </w:rPr>
      <w:t>3</w:t>
    </w:r>
    <w:r>
      <w:fldChar w:fldCharType="end"/>
    </w:r>
  </w:p>
  <w:p w:rsidR="00CA7A15" w:rsidRDefault="00CA7A15" w:rsidP="00CA7A1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A7A15" w:rsidRDefault="00CA7A15" w:rsidP="00CA7A15">
    <w:pPr>
      <w:pStyle w:val="bpuHeadSpon"/>
    </w:pPr>
    <w:r w:rsidRPr="00CA7A15">
      <w:rPr>
        <w:rStyle w:val="bpuHeadSponChar"/>
      </w:rPr>
      <w:t>A2640</w:t>
    </w:r>
    <w:r>
      <w:t xml:space="preserve"> VAINIERI HUTTLE</w:t>
    </w:r>
    <w:r w:rsidR="00877DD9">
      <w:t>, MURPHY</w:t>
    </w:r>
  </w:p>
  <w:p w:rsidR="00CA7A15" w:rsidRDefault="00CA7A15" w:rsidP="00CA7A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C3816">
      <w:rPr>
        <w:noProof/>
      </w:rPr>
      <w:t>2</w:t>
    </w:r>
    <w:r>
      <w:fldChar w:fldCharType="end"/>
    </w:r>
  </w:p>
  <w:p w:rsidR="00CA7A15" w:rsidRDefault="00CA7A15" w:rsidP="00CA7A1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9E"/>
    <w:rsid w:val="000051BD"/>
    <w:rsid w:val="000160A5"/>
    <w:rsid w:val="0002335B"/>
    <w:rsid w:val="0003128D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6F84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655D"/>
    <w:rsid w:val="003A3C64"/>
    <w:rsid w:val="003A3F83"/>
    <w:rsid w:val="003A6641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BA2"/>
    <w:rsid w:val="00527BFB"/>
    <w:rsid w:val="005301B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34F1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ECF"/>
    <w:rsid w:val="006F4334"/>
    <w:rsid w:val="006F47AF"/>
    <w:rsid w:val="006F6B8A"/>
    <w:rsid w:val="00707CD3"/>
    <w:rsid w:val="00716BB9"/>
    <w:rsid w:val="007256D1"/>
    <w:rsid w:val="007279FD"/>
    <w:rsid w:val="00742CCE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374F"/>
    <w:rsid w:val="00813627"/>
    <w:rsid w:val="00832816"/>
    <w:rsid w:val="00837109"/>
    <w:rsid w:val="00840365"/>
    <w:rsid w:val="008406A3"/>
    <w:rsid w:val="00841D2C"/>
    <w:rsid w:val="00845890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7DD9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340"/>
    <w:rsid w:val="00A11228"/>
    <w:rsid w:val="00A222C2"/>
    <w:rsid w:val="00A25E9E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D5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E05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31D"/>
    <w:rsid w:val="00CA2442"/>
    <w:rsid w:val="00CA4725"/>
    <w:rsid w:val="00CA7A15"/>
    <w:rsid w:val="00CB6246"/>
    <w:rsid w:val="00CC0A17"/>
    <w:rsid w:val="00CC276C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C66"/>
    <w:rsid w:val="00D363F0"/>
    <w:rsid w:val="00D3664D"/>
    <w:rsid w:val="00D409BC"/>
    <w:rsid w:val="00D42F26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A60"/>
    <w:rsid w:val="00EA11FA"/>
    <w:rsid w:val="00EA7C16"/>
    <w:rsid w:val="00EC38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379D2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4533629"/>
  <w15:docId w15:val="{720858E2-8343-4664-8E84-9BC0BBAD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A7A15"/>
  </w:style>
  <w:style w:type="paragraph" w:styleId="BalloonText">
    <w:name w:val="Balloon Text"/>
    <w:basedOn w:val="Normal"/>
    <w:link w:val="BalloonTextChar"/>
    <w:semiHidden/>
    <w:unhideWhenUsed/>
    <w:rsid w:val="006F3E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F3EC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947</Words>
  <Characters>4923</Characters>
  <Application>Microsoft Office Word</Application>
  <DocSecurity>0</DocSecurity>
  <Lines>123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A2640</vt:lpstr>
    </vt:vector>
  </TitlesOfParts>
  <Manager>R229</Manager>
  <Company>NJ Office of Legislative Services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A2640</dc:title>
  <dc:subject/>
  <dc:creator>Assemblywoman  VAINIERI HUTTLE</dc:creator>
  <cp:keywords>A2640|3|JU |127|0|127|F|0|</cp:keywords>
  <dc:description>INTRODUCED FEBRUARY 13, 2020</dc:description>
  <cp:lastModifiedBy>Todaro, Vivian</cp:lastModifiedBy>
  <cp:revision>2</cp:revision>
  <cp:lastPrinted>2020-05-04T17:35:00Z</cp:lastPrinted>
  <dcterms:created xsi:type="dcterms:W3CDTF">2020-05-04T17:36:00Z</dcterms:created>
  <dcterms:modified xsi:type="dcterms:W3CDTF">2020-05-04T17:36:00Z</dcterms:modified>
  <cp:category>Section 1	2C:20-2.7_x000d_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