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D61" w:rsidRDefault="00AF2D61" w:rsidP="00AF2D61">
      <w:pPr>
        <w:pStyle w:val="bpuBill"/>
      </w:pPr>
      <w:bookmarkStart w:id="0" w:name="bpuFrontPg"/>
      <w:bookmarkStart w:id="1" w:name="_GoBack"/>
      <w:bookmarkEnd w:id="0"/>
      <w:bookmarkEnd w:id="1"/>
      <w:r>
        <w:t xml:space="preserve">ASSEMBLY, No. 2657 </w:t>
      </w:r>
    </w:p>
    <w:p w:rsidR="00AF2D61" w:rsidRPr="009D38FF" w:rsidRDefault="00AF2D61" w:rsidP="00AF2D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4521" r:id="rId7"/>
        </w:object>
      </w:r>
    </w:p>
    <w:p w:rsidR="00AF2D61" w:rsidRDefault="00AF2D61" w:rsidP="00AF2D61">
      <w:pPr>
        <w:pStyle w:val="bpuState"/>
      </w:pPr>
      <w:r>
        <w:t>STATE OF NEW JERSEY</w:t>
      </w:r>
    </w:p>
    <w:p w:rsidR="00AF2D61" w:rsidRDefault="00AF2D61" w:rsidP="00AF2D61">
      <w:pPr>
        <w:pStyle w:val="bpuLegislature"/>
      </w:pPr>
      <w:r>
        <w:t>219th LEGISLATURE</w:t>
      </w:r>
    </w:p>
    <w:p w:rsidR="00AF2D61" w:rsidRDefault="00AF2D61" w:rsidP="00AF2D61">
      <w:pPr>
        <w:pStyle w:val="bpuWpGraphic"/>
      </w:pPr>
      <w:r>
        <w:object w:dxaOrig="8985" w:dyaOrig="255">
          <v:shape id="_x0000_i1026" type="#_x0000_t75" style="width:6in;height:12pt" o:ole="">
            <v:imagedata r:id="rId6" o:title=""/>
          </v:shape>
          <o:OLEObject Type="Embed" ProgID="WPWin6.1" ShapeID="_x0000_i1026" DrawAspect="Content" ObjectID="_1648294522" r:id="rId8"/>
        </w:object>
      </w:r>
      <w:r>
        <w:t xml:space="preserve">  </w:t>
      </w:r>
    </w:p>
    <w:p w:rsidR="00AF2D61" w:rsidRDefault="00B85AA3" w:rsidP="00AF2D61">
      <w:pPr>
        <w:pStyle w:val="bpuIntro"/>
      </w:pPr>
      <w:r>
        <w:t>INTRODUCED FEBRUARY 13</w:t>
      </w:r>
      <w:r w:rsidR="00AF2D61">
        <w:t>, 2020</w:t>
      </w:r>
    </w:p>
    <w:p w:rsidR="00AF2D61" w:rsidRDefault="00AF2D61" w:rsidP="00AF2D61">
      <w:pPr>
        <w:pStyle w:val="bpuIntro"/>
      </w:pPr>
    </w:p>
    <w:p w:rsidR="00AF2D61" w:rsidRDefault="00AF2D61" w:rsidP="00AF2D61">
      <w:pPr>
        <w:pStyle w:val="bpuIntro"/>
        <w:sectPr w:rsidR="00AF2D61" w:rsidSect="006165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F2D61" w:rsidRDefault="00AF2D61" w:rsidP="00AF2D61">
      <w:pPr>
        <w:pStyle w:val="bpuIntro"/>
      </w:pPr>
    </w:p>
    <w:p w:rsidR="00AF2D61" w:rsidRDefault="00AF2D61" w:rsidP="00AF2D61">
      <w:pPr>
        <w:pStyle w:val="bpuSponsor"/>
      </w:pPr>
      <w:r>
        <w:t>Sponsored by:</w:t>
      </w:r>
    </w:p>
    <w:p w:rsidR="00AF2D61" w:rsidRDefault="00AF2D61" w:rsidP="00AF2D61">
      <w:pPr>
        <w:pStyle w:val="bpuSponsor"/>
      </w:pPr>
      <w:r>
        <w:t>Assemblywoman  VALERIE VAINIERI HUTTLE</w:t>
      </w:r>
    </w:p>
    <w:p w:rsidR="00AF2D61" w:rsidRDefault="00AF2D61" w:rsidP="00AF2D61">
      <w:pPr>
        <w:pStyle w:val="bpuSponsor"/>
      </w:pPr>
      <w:r>
        <w:t>District 37 (Bergen)</w:t>
      </w:r>
    </w:p>
    <w:p w:rsidR="00AF2D61" w:rsidRDefault="00D74198" w:rsidP="00D74198">
      <w:pPr>
        <w:pStyle w:val="bpuSponsor"/>
      </w:pPr>
      <w:r>
        <w:t>Assemblywoman  SHANIQUE SPEIGHT</w:t>
      </w:r>
    </w:p>
    <w:p w:rsidR="00D74198" w:rsidRDefault="00D74198" w:rsidP="00D74198">
      <w:pPr>
        <w:pStyle w:val="bpuSponsor"/>
      </w:pPr>
      <w:r>
        <w:t>District 29 (Essex)</w:t>
      </w:r>
    </w:p>
    <w:p w:rsidR="00D74198" w:rsidRDefault="00616557" w:rsidP="00616557">
      <w:pPr>
        <w:pStyle w:val="bpuSponsor"/>
      </w:pPr>
      <w:r>
        <w:t>Assemblyman  DANIEL R. BENSON</w:t>
      </w:r>
    </w:p>
    <w:p w:rsidR="00616557" w:rsidRDefault="00616557" w:rsidP="00616557">
      <w:pPr>
        <w:pStyle w:val="bpuSponsor"/>
      </w:pPr>
      <w:r>
        <w:t>District 14 (Mercer and Middlesex)</w:t>
      </w:r>
    </w:p>
    <w:p w:rsidR="00616557" w:rsidRPr="00616557" w:rsidRDefault="00616557" w:rsidP="00616557">
      <w:pPr>
        <w:pStyle w:val="bpuSponsor"/>
      </w:pPr>
    </w:p>
    <w:p w:rsidR="00AF2D61" w:rsidRDefault="00AF2D61" w:rsidP="00AF2D61">
      <w:pPr>
        <w:pStyle w:val="bpuSponsor"/>
      </w:pPr>
    </w:p>
    <w:p w:rsidR="00AF2D61" w:rsidRDefault="00AF2D61" w:rsidP="00AF2D61">
      <w:pPr>
        <w:pStyle w:val="bpuSponsor"/>
      </w:pPr>
    </w:p>
    <w:p w:rsidR="00AF2D61" w:rsidRDefault="00AF2D61" w:rsidP="00AF2D61">
      <w:pPr>
        <w:pStyle w:val="bpuSponsor"/>
      </w:pPr>
    </w:p>
    <w:p w:rsidR="00AF2D61" w:rsidRDefault="00AF2D61" w:rsidP="00AF2D61">
      <w:pPr>
        <w:pStyle w:val="bpuSponsor"/>
      </w:pPr>
      <w:r>
        <w:t>SYNOPSIS</w:t>
      </w:r>
    </w:p>
    <w:p w:rsidR="00AF2D61" w:rsidRDefault="00AF2D61" w:rsidP="00AF2D61">
      <w:pPr>
        <w:pStyle w:val="bpuNormText"/>
      </w:pPr>
      <w:r>
        <w:tab/>
        <w:t xml:space="preserve">Increases Medicaid reimbursement rates for certain evidence-based behavioral health services; designated as the Mental Health Access Act. </w:t>
      </w:r>
    </w:p>
    <w:p w:rsidR="00AF2D61" w:rsidRDefault="00AF2D61" w:rsidP="00AF2D61">
      <w:pPr>
        <w:pStyle w:val="bpuNormText"/>
      </w:pPr>
    </w:p>
    <w:p w:rsidR="00AF2D61" w:rsidRDefault="00AF2D61" w:rsidP="00AF2D61">
      <w:pPr>
        <w:pStyle w:val="bpuSponsor"/>
      </w:pPr>
      <w:r>
        <w:t xml:space="preserve">CURRENT VERSION OF TEXT </w:t>
      </w:r>
    </w:p>
    <w:p w:rsidR="00AF2D61" w:rsidRDefault="00AF2D61" w:rsidP="00AF2D61">
      <w:pPr>
        <w:pStyle w:val="bpuNormText"/>
      </w:pPr>
      <w:r>
        <w:tab/>
        <w:t>As introduced.</w:t>
      </w:r>
    </w:p>
    <w:p w:rsidR="00AF2D61" w:rsidRDefault="00AF2D61" w:rsidP="00AF2D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2D61" w:rsidRDefault="00AF2D61" w:rsidP="008916EC">
      <w:pPr>
        <w:pStyle w:val="FronterPage"/>
        <w:tabs>
          <w:tab w:val="clear" w:pos="720"/>
          <w:tab w:val="clear" w:pos="1440"/>
          <w:tab w:val="clear" w:pos="2160"/>
          <w:tab w:val="clear" w:pos="2880"/>
          <w:tab w:val="clear" w:pos="3600"/>
          <w:tab w:val="clear" w:pos="4320"/>
          <w:tab w:val="clear" w:pos="5040"/>
        </w:tabs>
        <w:sectPr w:rsidR="00AF2D61" w:rsidSect="00AF2D61">
          <w:type w:val="continuous"/>
          <w:pgSz w:w="12240" w:h="20160" w:code="5"/>
          <w:pgMar w:top="1440" w:right="2275" w:bottom="1440" w:left="2275" w:header="72" w:footer="720" w:gutter="0"/>
          <w:pgNumType w:start="1"/>
          <w:cols w:space="720"/>
          <w:docGrid w:linePitch="360"/>
        </w:sectPr>
      </w:pPr>
    </w:p>
    <w:p w:rsidR="006E4741" w:rsidRPr="00997221" w:rsidRDefault="006E4741" w:rsidP="006E4741">
      <w:pPr>
        <w:pStyle w:val="HangingAnAct"/>
      </w:pPr>
      <w:r w:rsidRPr="006E4741">
        <w:rPr>
          <w:rStyle w:val="BillHead"/>
        </w:rPr>
        <w:lastRenderedPageBreak/>
        <w:t>An Act</w:t>
      </w:r>
      <w:r w:rsidRPr="00997221">
        <w:t xml:space="preserve"> concerning behavioral health services</w:t>
      </w:r>
      <w:r w:rsidRPr="003045A7">
        <w:t>, designated as the</w:t>
      </w:r>
      <w:r w:rsidRPr="00E44BD7">
        <w:t xml:space="preserve"> </w:t>
      </w:r>
      <w:r w:rsidRPr="003045A7">
        <w:t>Mental Health Access Act,</w:t>
      </w:r>
      <w:r w:rsidRPr="00997221">
        <w:t xml:space="preserve"> and supplementing Title 30 of the Revised Statutes.</w:t>
      </w:r>
    </w:p>
    <w:p w:rsidR="006E4741" w:rsidRPr="00D71D68" w:rsidRDefault="006E4741" w:rsidP="006E4741"/>
    <w:p w:rsidR="006E4741" w:rsidRPr="00AA7880" w:rsidRDefault="006E4741" w:rsidP="006E474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E4741" w:rsidRPr="00D71D68" w:rsidRDefault="006E4741" w:rsidP="006E4741"/>
    <w:p w:rsidR="006E4741" w:rsidRPr="00A51BE7" w:rsidRDefault="006E4741" w:rsidP="006E4741">
      <w:r w:rsidRPr="00A51BE7">
        <w:tab/>
      </w:r>
      <w:r w:rsidR="00AA369A">
        <w:t xml:space="preserve"> </w:t>
      </w:r>
      <w:r w:rsidRPr="00A51BE7">
        <w:t>1.</w:t>
      </w:r>
      <w:r w:rsidRPr="00A51BE7">
        <w:tab/>
        <w:t>a.  The reimbursement rate for an evidence-based behavioral health care service provided to an adult or a child that is billed to the State Medicaid program shall be no less than the Medicare reimbursement rate for the service, provided the following conditions are met:</w:t>
      </w:r>
    </w:p>
    <w:p w:rsidR="006E4741" w:rsidRPr="00A51BE7" w:rsidRDefault="006E4741" w:rsidP="006E4741">
      <w:r w:rsidRPr="00A51BE7">
        <w:tab/>
        <w:t>(1)</w:t>
      </w:r>
      <w:r w:rsidRPr="00A51BE7">
        <w:tab/>
        <w:t>The service is limited to individual or group counseling provided in an outpatient setting; and</w:t>
      </w:r>
    </w:p>
    <w:p w:rsidR="006E4741" w:rsidRPr="00A51BE7" w:rsidRDefault="006E4741" w:rsidP="006E4741">
      <w:r w:rsidRPr="00A51BE7">
        <w:tab/>
        <w:t>(2)</w:t>
      </w:r>
      <w:r w:rsidRPr="00A51BE7">
        <w:tab/>
        <w:t xml:space="preserve">The billing provider is a behavioral health treatment facility licensed by the Department of </w:t>
      </w:r>
      <w:r>
        <w:t>Health</w:t>
      </w:r>
      <w:r w:rsidRPr="00A51BE7">
        <w:t xml:space="preserve"> or a person licensed or otherwise authorized pursuant to Title 45 of the Revised Statutes to practice a health care profession.</w:t>
      </w:r>
    </w:p>
    <w:p w:rsidR="006E4741" w:rsidRPr="00A51BE7" w:rsidRDefault="006E4741" w:rsidP="006E4741">
      <w:r w:rsidRPr="00A51BE7">
        <w:tab/>
      </w:r>
      <w:r w:rsidR="00AA369A">
        <w:t xml:space="preserve"> </w:t>
      </w:r>
      <w:r w:rsidRPr="00A51BE7">
        <w:t>b.</w:t>
      </w:r>
      <w:r w:rsidRPr="00A51BE7">
        <w:tab/>
        <w:t>As used in this section:</w:t>
      </w:r>
    </w:p>
    <w:p w:rsidR="006E4741" w:rsidRPr="00A51BE7" w:rsidRDefault="006E4741" w:rsidP="006E4741">
      <w:r w:rsidRPr="00A51BE7">
        <w:tab/>
        <w:t>“Behavioral health care service” means a procedure or service for the treatment of mental illness, emotional disorders, or drug or alcohol abuse rendered by a person licensed or otherwise authorized pursuant to Title 45 of the Revised Statutes to practice a health care profession.</w:t>
      </w:r>
    </w:p>
    <w:p w:rsidR="006E4741" w:rsidRPr="00A51BE7" w:rsidRDefault="006E4741" w:rsidP="006E4741">
      <w:r w:rsidRPr="00A51BE7">
        <w:tab/>
        <w:t>“Evidence-based” means a treatment provided by licensed mental health professionals that meets criteria established by the Commissioner of Human Services, in consultation with the Commissioner of Children and Families, for evidence-based treatment.</w:t>
      </w:r>
    </w:p>
    <w:p w:rsidR="006E4741" w:rsidRPr="00A51BE7" w:rsidRDefault="006E4741" w:rsidP="006E4741">
      <w:r w:rsidRPr="00A51BE7">
        <w:tab/>
        <w:t>“Medicaid” means the Medicaid program established pursuant to P.L.1968, c.413 (C.30:4D-1 et seq.).</w:t>
      </w:r>
    </w:p>
    <w:p w:rsidR="006E4741" w:rsidRPr="00A51BE7" w:rsidRDefault="006E4741" w:rsidP="006E4741">
      <w:r w:rsidRPr="00A51BE7">
        <w:tab/>
        <w:t>“Medicare” means the federal Medicare program established pursuant to Title XVIII of the federal Social Security Act (42</w:t>
      </w:r>
      <w:r w:rsidR="00AA369A">
        <w:t> </w:t>
      </w:r>
      <w:r w:rsidRPr="00A51BE7">
        <w:t>U.S.C.</w:t>
      </w:r>
      <w:r w:rsidR="00AA369A">
        <w:t> </w:t>
      </w:r>
      <w:r w:rsidRPr="00A51BE7">
        <w:t>s.1395</w:t>
      </w:r>
      <w:r w:rsidR="00AA369A">
        <w:t> </w:t>
      </w:r>
      <w:r w:rsidRPr="00A51BE7">
        <w:t>et</w:t>
      </w:r>
      <w:r w:rsidR="00AA369A">
        <w:t> </w:t>
      </w:r>
      <w:r w:rsidRPr="00A51BE7">
        <w:t>seq.).</w:t>
      </w:r>
    </w:p>
    <w:p w:rsidR="006E4741" w:rsidRPr="003045A7" w:rsidRDefault="006E4741" w:rsidP="006E4741"/>
    <w:p w:rsidR="006E4741" w:rsidRDefault="006E4741" w:rsidP="006E4741">
      <w:r>
        <w:tab/>
      </w:r>
      <w:r w:rsidR="00AA369A">
        <w:t xml:space="preserve"> </w:t>
      </w:r>
      <w:r>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6E4741" w:rsidRDefault="006E4741" w:rsidP="006E4741"/>
    <w:p w:rsidR="006E4741" w:rsidRDefault="006E4741" w:rsidP="006E4741">
      <w:r>
        <w:tab/>
      </w:r>
      <w:r w:rsidR="00AA369A">
        <w:t xml:space="preserve"> </w:t>
      </w:r>
      <w:r>
        <w:t>3.</w:t>
      </w:r>
      <w:r>
        <w:tab/>
        <w:t>The Commissioner of Human Services and the Commissioner of Children and Families shall adopt rules and regulations pursuant to the "Administrative Procedure Act" P.L.1968, c.410 (C.52:14B-1 et seq.) to effectuate the purposes of this act.</w:t>
      </w:r>
      <w:r w:rsidR="00142F5B">
        <w:t xml:space="preserve"> </w:t>
      </w:r>
    </w:p>
    <w:p w:rsidR="006E4741" w:rsidRDefault="006E4741" w:rsidP="006E4741">
      <w:r>
        <w:lastRenderedPageBreak/>
        <w:tab/>
        <w:t>4.</w:t>
      </w:r>
      <w:r>
        <w:tab/>
        <w:t>This act shall take effect on the first day of the fourth month next following the date of enactment, and shall apply to all services provided on or after the effective date, except that the Commissioner of Human Services and the Commissioner of Children and Families may take any anticipatory administrative action in advance as shall be necessary for the implementation of this act.</w:t>
      </w:r>
    </w:p>
    <w:p w:rsidR="006E4741" w:rsidRDefault="006E4741" w:rsidP="006E4741"/>
    <w:p w:rsidR="006E4741" w:rsidRDefault="006E4741" w:rsidP="006E4741"/>
    <w:p w:rsidR="006E4741" w:rsidRDefault="006E4741" w:rsidP="006E4741">
      <w:pPr>
        <w:jc w:val="center"/>
      </w:pPr>
      <w:r>
        <w:t>STATEMENT</w:t>
      </w:r>
    </w:p>
    <w:p w:rsidR="006E4741" w:rsidRDefault="006E4741" w:rsidP="006E4741"/>
    <w:p w:rsidR="006E4741" w:rsidRDefault="006E4741" w:rsidP="006E4741">
      <w:r>
        <w:tab/>
        <w:t>T</w:t>
      </w:r>
      <w:r w:rsidRPr="00924A34">
        <w:t xml:space="preserve">his bill, </w:t>
      </w:r>
      <w:r>
        <w:t xml:space="preserve">which is </w:t>
      </w:r>
      <w:r w:rsidRPr="00924A34">
        <w:t>designated as the Mental Health Access Act, increase</w:t>
      </w:r>
      <w:r>
        <w:t>s</w:t>
      </w:r>
      <w:r w:rsidRPr="00924A34">
        <w:t xml:space="preserve"> Medicaid reimbursement rates for certain evidence-based behavioral health services under the State Medicaid program.</w:t>
      </w:r>
      <w:r>
        <w:t xml:space="preserve">  </w:t>
      </w:r>
    </w:p>
    <w:p w:rsidR="006E4741" w:rsidRDefault="006E4741" w:rsidP="006E4741">
      <w:r>
        <w:tab/>
        <w:t xml:space="preserve">Specifically, the bill requires that </w:t>
      </w:r>
      <w:r w:rsidRPr="00924A34">
        <w:t xml:space="preserve">reimbursement rates </w:t>
      </w:r>
      <w:r>
        <w:t xml:space="preserve">for evidence-based behavioral health services are to </w:t>
      </w:r>
      <w:r w:rsidRPr="00924A34">
        <w:t xml:space="preserve">be no less than the Medicare </w:t>
      </w:r>
      <w:r>
        <w:t xml:space="preserve">reimbursement </w:t>
      </w:r>
      <w:r w:rsidRPr="00924A34">
        <w:t>rate for the service, provided that</w:t>
      </w:r>
      <w:r>
        <w:t xml:space="preserve"> the service is limited to individual or group counseling provided in an outpatient setting and the billing provider is a licensed behavioral health treatment facility or licensed health care professional.  </w:t>
      </w:r>
    </w:p>
    <w:p w:rsidR="006E4741" w:rsidRDefault="006E4741" w:rsidP="006E4741">
      <w:r>
        <w:tab/>
        <w:t xml:space="preserve">The bill defines “evidence based” to mean a treatment provided by licensed mental health professionals that meets criteria </w:t>
      </w:r>
      <w:r w:rsidRPr="00924A34">
        <w:t>established by the Commissioner of Human Services, in consultation with the Commissioner of Children and Families, for evidence-based treatment</w:t>
      </w:r>
      <w:r>
        <w:t>.</w:t>
      </w:r>
    </w:p>
    <w:sectPr w:rsidR="006E4741" w:rsidSect="00AA369A">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6F3" w:rsidRDefault="001A46F3">
      <w:r>
        <w:separator/>
      </w:r>
    </w:p>
  </w:endnote>
  <w:endnote w:type="continuationSeparator" w:id="0">
    <w:p w:rsidR="001A46F3" w:rsidRDefault="001A4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198" w:rsidRDefault="00616557" w:rsidP="0061655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6F3" w:rsidRDefault="001A46F3">
      <w:r>
        <w:separator/>
      </w:r>
    </w:p>
  </w:footnote>
  <w:footnote w:type="continuationSeparator" w:id="0">
    <w:p w:rsidR="001A46F3" w:rsidRDefault="001A4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17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2D61" w:rsidRDefault="00AF2D61" w:rsidP="00AF2D61">
    <w:pPr>
      <w:pStyle w:val="bpuHeadSpon"/>
    </w:pPr>
    <w:r w:rsidRPr="00AF2D61">
      <w:rPr>
        <w:rStyle w:val="bpuHeadSponChar"/>
      </w:rPr>
      <w:t>A2657</w:t>
    </w:r>
    <w:r>
      <w:t xml:space="preserve"> VAINIERI HUTTLE</w:t>
    </w:r>
    <w:r w:rsidR="00D74198">
      <w:t>, SPEIGHT</w:t>
    </w:r>
  </w:p>
  <w:p w:rsidR="00AF2D61" w:rsidRDefault="00AF2D61" w:rsidP="00AF2D61">
    <w:pPr>
      <w:pStyle w:val="bpuHeadSpon"/>
    </w:pPr>
    <w:r>
      <w:fldChar w:fldCharType="begin"/>
    </w:r>
    <w:r>
      <w:instrText xml:space="preserve"> PAGE  \* MERGEFORMAT </w:instrText>
    </w:r>
    <w:r>
      <w:fldChar w:fldCharType="separate"/>
    </w:r>
    <w:r w:rsidR="005E5990">
      <w:rPr>
        <w:noProof/>
      </w:rPr>
      <w:t>3</w:t>
    </w:r>
    <w:r>
      <w:fldChar w:fldCharType="end"/>
    </w:r>
  </w:p>
  <w:p w:rsidR="00AF2D61" w:rsidRDefault="00AF2D61" w:rsidP="00AF2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2D61" w:rsidRDefault="00AF2D61" w:rsidP="00AF2D61">
    <w:pPr>
      <w:pStyle w:val="bpuHeadSpon"/>
    </w:pPr>
    <w:r w:rsidRPr="00AF2D61">
      <w:rPr>
        <w:rStyle w:val="bpuHeadSponChar"/>
      </w:rPr>
      <w:t>A2657</w:t>
    </w:r>
    <w:r>
      <w:t xml:space="preserve"> VAINIERI HUTTLE</w:t>
    </w:r>
    <w:r w:rsidR="00D74198">
      <w:t>, SPEIGHT</w:t>
    </w:r>
  </w:p>
  <w:p w:rsidR="00AF2D61" w:rsidRDefault="00AF2D61" w:rsidP="00AF2D61">
    <w:pPr>
      <w:pStyle w:val="bpuHeadSpon"/>
    </w:pPr>
    <w:r>
      <w:fldChar w:fldCharType="begin"/>
    </w:r>
    <w:r>
      <w:instrText xml:space="preserve"> PAGE  \* MERGEFORMAT </w:instrText>
    </w:r>
    <w:r>
      <w:fldChar w:fldCharType="separate"/>
    </w:r>
    <w:r w:rsidR="00541E18">
      <w:rPr>
        <w:noProof/>
      </w:rPr>
      <w:t>2</w:t>
    </w:r>
    <w:r>
      <w:fldChar w:fldCharType="end"/>
    </w:r>
  </w:p>
  <w:p w:rsidR="00AF2D61" w:rsidRDefault="00AF2D61" w:rsidP="00AF2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F5B"/>
    <w:rsid w:val="001645FB"/>
    <w:rsid w:val="00173D2B"/>
    <w:rsid w:val="00181676"/>
    <w:rsid w:val="00183603"/>
    <w:rsid w:val="0019190F"/>
    <w:rsid w:val="00194E78"/>
    <w:rsid w:val="0019707B"/>
    <w:rsid w:val="00197E8B"/>
    <w:rsid w:val="00197FA4"/>
    <w:rsid w:val="001A0BDB"/>
    <w:rsid w:val="001A161A"/>
    <w:rsid w:val="001A3B79"/>
    <w:rsid w:val="001A46F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C5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E18"/>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5FB"/>
    <w:rsid w:val="005E50C6"/>
    <w:rsid w:val="005E5990"/>
    <w:rsid w:val="005F2A97"/>
    <w:rsid w:val="005F399B"/>
    <w:rsid w:val="006019F8"/>
    <w:rsid w:val="00605B20"/>
    <w:rsid w:val="0061156F"/>
    <w:rsid w:val="00613FF5"/>
    <w:rsid w:val="006155A8"/>
    <w:rsid w:val="0061655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74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7B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69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D61"/>
    <w:rsid w:val="00B0116D"/>
    <w:rsid w:val="00B01173"/>
    <w:rsid w:val="00B02F35"/>
    <w:rsid w:val="00B05A3C"/>
    <w:rsid w:val="00B07100"/>
    <w:rsid w:val="00B1138C"/>
    <w:rsid w:val="00B2574A"/>
    <w:rsid w:val="00B35D8A"/>
    <w:rsid w:val="00B4481D"/>
    <w:rsid w:val="00B45B34"/>
    <w:rsid w:val="00B57047"/>
    <w:rsid w:val="00B61D86"/>
    <w:rsid w:val="00B6342D"/>
    <w:rsid w:val="00B726BD"/>
    <w:rsid w:val="00B732BC"/>
    <w:rsid w:val="00B85AA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ABA"/>
    <w:rsid w:val="00C12E48"/>
    <w:rsid w:val="00C13D14"/>
    <w:rsid w:val="00C15F53"/>
    <w:rsid w:val="00C23F09"/>
    <w:rsid w:val="00C25356"/>
    <w:rsid w:val="00C30D1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622"/>
    <w:rsid w:val="00D6090A"/>
    <w:rsid w:val="00D62FA3"/>
    <w:rsid w:val="00D63B6F"/>
    <w:rsid w:val="00D64A90"/>
    <w:rsid w:val="00D74198"/>
    <w:rsid w:val="00D9410B"/>
    <w:rsid w:val="00D9695B"/>
    <w:rsid w:val="00DA2417"/>
    <w:rsid w:val="00DA5585"/>
    <w:rsid w:val="00DB02AC"/>
    <w:rsid w:val="00DB6AA2"/>
    <w:rsid w:val="00DE10D1"/>
    <w:rsid w:val="00DE2514"/>
    <w:rsid w:val="00DE48E0"/>
    <w:rsid w:val="00DE54E9"/>
    <w:rsid w:val="00DE6851"/>
    <w:rsid w:val="00DF03EE"/>
    <w:rsid w:val="00E01B71"/>
    <w:rsid w:val="00E052C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E779D94-4DCB-4033-AC15-4B91FAC1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2D61"/>
  </w:style>
  <w:style w:type="paragraph" w:styleId="BalloonText">
    <w:name w:val="Balloon Text"/>
    <w:basedOn w:val="Normal"/>
    <w:link w:val="BalloonTextChar"/>
    <w:semiHidden/>
    <w:unhideWhenUsed/>
    <w:rsid w:val="001A0B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0B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575</Words>
  <Characters>3271</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A2657</vt:lpstr>
    </vt:vector>
  </TitlesOfParts>
  <Manager>R224</Manager>
  <Company>NJ Office of Legislative Services</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A2657</dc:title>
  <dc:subject>20-3291</dc:subject>
  <dc:creator>Assemblywoman  VAINIERI HUTTLE</dc:creator>
  <cp:keywords>A2657|3|HS |312|0|312|F|0|</cp:keywords>
  <dc:description>INTRODUCED FEBRUARY 13, 2020</dc:description>
  <cp:lastModifiedBy>Todaro, Vivian</cp:lastModifiedBy>
  <cp:revision>2</cp:revision>
  <cp:lastPrinted>2020-02-20T17:29:00Z</cp:lastPrinted>
  <dcterms:created xsi:type="dcterms:W3CDTF">2020-04-13T18:48:00Z</dcterms:created>
  <dcterms:modified xsi:type="dcterms:W3CDTF">2020-04-13T18:48:00Z</dcterms:modified>
  <cp:category>s.1: C.30:4D-7cc; s.2: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