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9EE" w:rsidRDefault="005549EE" w:rsidP="005549E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2678 </w:t>
      </w:r>
    </w:p>
    <w:p w:rsidR="005549EE" w:rsidRPr="009D38FF" w:rsidRDefault="005549EE" w:rsidP="005549E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3177439" r:id="rId8"/>
        </w:object>
      </w:r>
    </w:p>
    <w:p w:rsidR="005549EE" w:rsidRDefault="005549EE" w:rsidP="005549EE">
      <w:pPr>
        <w:pStyle w:val="bpuState"/>
      </w:pPr>
      <w:r>
        <w:t>STATE OF NEW JERSEY</w:t>
      </w:r>
    </w:p>
    <w:p w:rsidR="005549EE" w:rsidRDefault="005549EE" w:rsidP="005549EE">
      <w:pPr>
        <w:pStyle w:val="bpuLegislature"/>
      </w:pPr>
      <w:r>
        <w:t>219th LEGISLATURE</w:t>
      </w:r>
    </w:p>
    <w:p w:rsidR="005549EE" w:rsidRDefault="005549EE" w:rsidP="005549EE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3177440" r:id="rId9"/>
        </w:object>
      </w:r>
      <w:r>
        <w:t xml:space="preserve">  </w:t>
      </w:r>
    </w:p>
    <w:p w:rsidR="005549EE" w:rsidRDefault="005549EE" w:rsidP="005549EE">
      <w:pPr>
        <w:pStyle w:val="bpuIntro"/>
      </w:pPr>
      <w:r>
        <w:t>INTRODUCED FEBRUARY 13, 2020</w:t>
      </w:r>
    </w:p>
    <w:p w:rsidR="005549EE" w:rsidRDefault="005549EE" w:rsidP="005549EE">
      <w:pPr>
        <w:pStyle w:val="bpuIntro"/>
      </w:pPr>
    </w:p>
    <w:p w:rsidR="005549EE" w:rsidRDefault="005549EE" w:rsidP="005549EE">
      <w:pPr>
        <w:pStyle w:val="bpuIntro"/>
        <w:sectPr w:rsidR="005549EE" w:rsidSect="005549EE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5549EE" w:rsidRDefault="005549EE" w:rsidP="005549EE">
      <w:pPr>
        <w:pStyle w:val="bpuIntro"/>
      </w:pPr>
    </w:p>
    <w:p w:rsidR="005549EE" w:rsidRDefault="005549EE" w:rsidP="005549EE">
      <w:pPr>
        <w:pStyle w:val="bpuSponsor"/>
      </w:pPr>
      <w:r>
        <w:t>Sponsored by:</w:t>
      </w:r>
    </w:p>
    <w:p w:rsidR="005549EE" w:rsidRDefault="005549EE" w:rsidP="005549EE">
      <w:pPr>
        <w:pStyle w:val="bpuSponsor"/>
      </w:pPr>
      <w:r>
        <w:t>Assemblywoman  VALERIE VAINIERI HUTTLE</w:t>
      </w:r>
    </w:p>
    <w:p w:rsidR="005549EE" w:rsidRDefault="005549EE" w:rsidP="005549EE">
      <w:pPr>
        <w:pStyle w:val="bpuSponsor"/>
      </w:pPr>
      <w:r>
        <w:t>District 37 (Bergen)</w:t>
      </w:r>
    </w:p>
    <w:p w:rsidR="005549EE" w:rsidRDefault="005549EE" w:rsidP="005549EE">
      <w:pPr>
        <w:pStyle w:val="bpuSponsor"/>
      </w:pPr>
    </w:p>
    <w:p w:rsidR="005549EE" w:rsidRDefault="005549EE" w:rsidP="005549EE">
      <w:pPr>
        <w:pStyle w:val="bpuSponsor"/>
      </w:pPr>
    </w:p>
    <w:p w:rsidR="005549EE" w:rsidRDefault="005549EE" w:rsidP="005549EE">
      <w:pPr>
        <w:pStyle w:val="bpuSponsor"/>
      </w:pPr>
    </w:p>
    <w:p w:rsidR="005549EE" w:rsidRDefault="005549EE" w:rsidP="005549EE">
      <w:pPr>
        <w:pStyle w:val="bpuSponsor"/>
      </w:pPr>
    </w:p>
    <w:p w:rsidR="005549EE" w:rsidRDefault="005549EE" w:rsidP="005549EE">
      <w:pPr>
        <w:pStyle w:val="bpuSponsor"/>
      </w:pPr>
      <w:r>
        <w:t>SYNOPSIS</w:t>
      </w:r>
    </w:p>
    <w:p w:rsidR="005549EE" w:rsidRDefault="005549EE" w:rsidP="005549EE">
      <w:pPr>
        <w:pStyle w:val="bpuNormText"/>
      </w:pPr>
      <w:r>
        <w:tab/>
        <w:t xml:space="preserve">Establishes “Purple Ribbon Schools Program” in DOE to recognize public and nonpublic schools with positive school climate. </w:t>
      </w:r>
    </w:p>
    <w:p w:rsidR="005549EE" w:rsidRDefault="005549EE" w:rsidP="005549EE">
      <w:pPr>
        <w:pStyle w:val="bpuNormText"/>
      </w:pPr>
    </w:p>
    <w:p w:rsidR="005549EE" w:rsidRDefault="005549EE" w:rsidP="005549EE">
      <w:pPr>
        <w:pStyle w:val="bpuSponsor"/>
      </w:pPr>
      <w:r>
        <w:t xml:space="preserve">CURRENT VERSION OF TEXT </w:t>
      </w:r>
    </w:p>
    <w:p w:rsidR="005549EE" w:rsidRDefault="005549EE" w:rsidP="005549EE">
      <w:pPr>
        <w:pStyle w:val="bpuNormText"/>
      </w:pPr>
      <w:r>
        <w:tab/>
        <w:t>As introduced.</w:t>
      </w:r>
    </w:p>
    <w:p w:rsidR="005549EE" w:rsidRDefault="005549EE" w:rsidP="005549E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549EE" w:rsidRDefault="005549E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549EE" w:rsidSect="005549E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157496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B4D5E" w:rsidRPr="00BB4D5E">
        <w:t>concerning positive school climates and supplementing chapter 6 of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157496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57496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E801BB" w:rsidRDefault="00BB4D5E" w:rsidP="00BB4D5E">
      <w:r>
        <w:tab/>
      </w:r>
      <w:r w:rsidR="00C15F5F">
        <w:t xml:space="preserve"> </w:t>
      </w:r>
      <w:r w:rsidR="00D01BC9">
        <w:t>1.</w:t>
      </w:r>
      <w:r w:rsidR="00D01BC9">
        <w:tab/>
        <w:t xml:space="preserve">a. </w:t>
      </w:r>
      <w:r w:rsidR="004A6DEA">
        <w:t xml:space="preserve"> There is created a Purple Ribbon Schools Program</w:t>
      </w:r>
      <w:r w:rsidRPr="00BB4D5E">
        <w:t xml:space="preserve"> in the Department of Edu</w:t>
      </w:r>
      <w:r w:rsidR="004A6DEA">
        <w:t>cation</w:t>
      </w:r>
      <w:r w:rsidRPr="00BB4D5E">
        <w:t xml:space="preserve">. </w:t>
      </w:r>
      <w:r w:rsidR="00E801BB">
        <w:t>Under the program, the Commissioner of Education</w:t>
      </w:r>
      <w:r w:rsidR="006C156E">
        <w:t xml:space="preserve"> shall annually recognize as a Purple R</w:t>
      </w:r>
      <w:r w:rsidR="00E801BB">
        <w:t xml:space="preserve">ibbon </w:t>
      </w:r>
      <w:r w:rsidR="006C156E">
        <w:t>S</w:t>
      </w:r>
      <w:r w:rsidR="00E801BB">
        <w:t>chool those public and nonpublic schools that</w:t>
      </w:r>
      <w:r w:rsidR="007A3923">
        <w:t xml:space="preserve"> provide or</w:t>
      </w:r>
      <w:r w:rsidR="00E801BB">
        <w:t xml:space="preserve"> ha</w:t>
      </w:r>
      <w:r w:rsidR="007A3923">
        <w:t>ve made</w:t>
      </w:r>
      <w:r w:rsidR="00C05499">
        <w:t xml:space="preserve"> significant progress to</w:t>
      </w:r>
      <w:r w:rsidR="007A3923">
        <w:t>:</w:t>
      </w:r>
    </w:p>
    <w:p w:rsidR="00E801BB" w:rsidRDefault="007A3923" w:rsidP="00BB4D5E">
      <w:r>
        <w:tab/>
        <w:t>(1)</w:t>
      </w:r>
      <w:r>
        <w:tab/>
      </w:r>
      <w:r w:rsidR="00C05499">
        <w:t xml:space="preserve">provide </w:t>
      </w:r>
      <w:r w:rsidR="00E801BB">
        <w:t xml:space="preserve">a safe and inclusive environment </w:t>
      </w:r>
      <w:r w:rsidR="00880A61">
        <w:t>for students and staff;</w:t>
      </w:r>
    </w:p>
    <w:p w:rsidR="00880A61" w:rsidRDefault="00C05499" w:rsidP="00BB4D5E">
      <w:r>
        <w:tab/>
        <w:t>(2)</w:t>
      </w:r>
      <w:r>
        <w:tab/>
        <w:t>raise</w:t>
      </w:r>
      <w:r w:rsidR="00880A61">
        <w:t xml:space="preserve"> awareness of the issue of student suicide and suicide prevention; and</w:t>
      </w:r>
    </w:p>
    <w:p w:rsidR="00880A61" w:rsidRDefault="00880A61" w:rsidP="00BB4D5E">
      <w:r>
        <w:tab/>
        <w:t>(3)</w:t>
      </w:r>
      <w:r>
        <w:tab/>
        <w:t>addre</w:t>
      </w:r>
      <w:r w:rsidR="00C05499">
        <w:t>ss</w:t>
      </w:r>
      <w:r>
        <w:t xml:space="preserve"> the issue of student mental health and teacher mental health first aid training.</w:t>
      </w:r>
    </w:p>
    <w:p w:rsidR="007A3923" w:rsidRDefault="00880A61" w:rsidP="00BB4D5E">
      <w:r>
        <w:tab/>
      </w:r>
      <w:r w:rsidR="00C15F5F">
        <w:t xml:space="preserve"> </w:t>
      </w:r>
      <w:r>
        <w:t>b.</w:t>
      </w:r>
      <w:r>
        <w:tab/>
        <w:t xml:space="preserve">The </w:t>
      </w:r>
      <w:r w:rsidR="00BB4D5E" w:rsidRPr="00BB4D5E">
        <w:t>commission</w:t>
      </w:r>
      <w:r>
        <w:t xml:space="preserve">er shall establish a Purple Ribbon Schools Working Group. </w:t>
      </w:r>
      <w:r w:rsidR="00BB4D5E" w:rsidRPr="00BB4D5E">
        <w:t xml:space="preserve"> </w:t>
      </w:r>
      <w:r>
        <w:t xml:space="preserve">The purpose of the working group </w:t>
      </w:r>
      <w:r w:rsidR="007A3923">
        <w:t>shall be to develop criteria to be used in the selection of</w:t>
      </w:r>
      <w:r w:rsidR="00BB4D5E" w:rsidRPr="00BB4D5E">
        <w:t xml:space="preserve"> public and nonpublic schools </w:t>
      </w:r>
      <w:r w:rsidR="006C156E">
        <w:t>as a Purple Ribbon S</w:t>
      </w:r>
      <w:r w:rsidR="007A3923">
        <w:t xml:space="preserve">chool. </w:t>
      </w:r>
      <w:r w:rsidR="00D01BC9">
        <w:t xml:space="preserve"> </w:t>
      </w:r>
      <w:r w:rsidR="007A3923" w:rsidRPr="00BB4D5E">
        <w:t>T</w:t>
      </w:r>
      <w:r w:rsidR="007A3923">
        <w:t xml:space="preserve">he working group shall consist of </w:t>
      </w:r>
      <w:r w:rsidR="007A3923" w:rsidRPr="00BB4D5E">
        <w:t xml:space="preserve">members appointed by </w:t>
      </w:r>
      <w:r w:rsidR="007A3923">
        <w:t xml:space="preserve">the commissioner and shall be composed of, but need not be limited to: </w:t>
      </w:r>
      <w:r w:rsidR="001B48B8">
        <w:t>a school principal; a school administrator;</w:t>
      </w:r>
      <w:r w:rsidR="006F40A0">
        <w:t xml:space="preserve"> a middle </w:t>
      </w:r>
      <w:r w:rsidR="007A3923" w:rsidRPr="00BB4D5E">
        <w:t>school teacher</w:t>
      </w:r>
      <w:r w:rsidR="001B48B8">
        <w:t>; a high school teacher; a school counselor; a school social worker;</w:t>
      </w:r>
      <w:r w:rsidR="007A3923" w:rsidRPr="00BB4D5E">
        <w:t xml:space="preserve"> </w:t>
      </w:r>
      <w:r w:rsidR="001B48B8">
        <w:t>a school psychologist;</w:t>
      </w:r>
      <w:r w:rsidR="007A3923">
        <w:t xml:space="preserve"> </w:t>
      </w:r>
      <w:r w:rsidR="007A3923" w:rsidRPr="00BB4D5E">
        <w:t>a person with personal or</w:t>
      </w:r>
      <w:r w:rsidR="001B48B8">
        <w:t xml:space="preserve"> family experience with suicide;</w:t>
      </w:r>
      <w:r w:rsidR="007A3923" w:rsidRPr="00BB4D5E">
        <w:t xml:space="preserve"> a person with knowledge and expertise in the prevention of youth su</w:t>
      </w:r>
      <w:r w:rsidR="001B48B8">
        <w:t xml:space="preserve">icide in high-risk populations; </w:t>
      </w:r>
      <w:r w:rsidR="007A3923" w:rsidRPr="00BB4D5E">
        <w:t>a person who has a background in, or special knowledge of, the legal, policy, educational, social, or ps</w:t>
      </w:r>
      <w:r w:rsidR="001B48B8">
        <w:t>ychological aspects of bullying;</w:t>
      </w:r>
      <w:r w:rsidR="007A3923" w:rsidRPr="00BB4D5E">
        <w:t xml:space="preserve"> and a student who has been the victim of harassment, intimidation, or bullying.</w:t>
      </w:r>
    </w:p>
    <w:p w:rsidR="00BB4D5E" w:rsidRPr="00BB4D5E" w:rsidRDefault="007A3923" w:rsidP="00BB4D5E">
      <w:r>
        <w:tab/>
      </w:r>
      <w:r w:rsidR="00C15F5F">
        <w:t xml:space="preserve"> </w:t>
      </w:r>
      <w:r>
        <w:t>c.</w:t>
      </w:r>
      <w:r>
        <w:tab/>
        <w:t>T</w:t>
      </w:r>
      <w:r w:rsidR="00BB4D5E" w:rsidRPr="00BB4D5E">
        <w:t xml:space="preserve">he criteria </w:t>
      </w:r>
      <w:r>
        <w:t xml:space="preserve">established by the working group </w:t>
      </w:r>
      <w:r w:rsidR="00BB4D5E" w:rsidRPr="00BB4D5E">
        <w:t>for a</w:t>
      </w:r>
      <w:r w:rsidR="001A3CB0">
        <w:t xml:space="preserve"> Purple R</w:t>
      </w:r>
      <w:r w:rsidR="00BB4D5E" w:rsidRPr="00BB4D5E">
        <w:t>i</w:t>
      </w:r>
      <w:r>
        <w:t xml:space="preserve">bbon </w:t>
      </w:r>
      <w:r w:rsidR="001A3CB0">
        <w:t>S</w:t>
      </w:r>
      <w:r w:rsidR="006A40EF">
        <w:t xml:space="preserve">chools </w:t>
      </w:r>
      <w:r>
        <w:t>designation</w:t>
      </w:r>
      <w:r w:rsidR="006272EE">
        <w:t xml:space="preserve"> </w:t>
      </w:r>
      <w:r w:rsidR="002B5666">
        <w:t>pursuant to subsection b. of this section shall incl</w:t>
      </w:r>
      <w:r w:rsidR="006A40EF">
        <w:t>ude, but need not be limited to, the school’s efforts to:</w:t>
      </w:r>
    </w:p>
    <w:p w:rsidR="00BB4D5E" w:rsidRPr="00BB4D5E" w:rsidRDefault="002B5666" w:rsidP="00BB4D5E">
      <w:r>
        <w:tab/>
        <w:t>(1)</w:t>
      </w:r>
      <w:r>
        <w:tab/>
      </w:r>
      <w:r w:rsidR="00BB4D5E" w:rsidRPr="00BB4D5E">
        <w:t>raise awareness and promote suicide prevention programs;</w:t>
      </w:r>
    </w:p>
    <w:p w:rsidR="00BB4D5E" w:rsidRPr="00BB4D5E" w:rsidRDefault="006A40EF" w:rsidP="00BB4D5E">
      <w:r>
        <w:tab/>
        <w:t>(2)</w:t>
      </w:r>
      <w:r>
        <w:tab/>
        <w:t>highlight and promote</w:t>
      </w:r>
      <w:r w:rsidR="00BB4D5E" w:rsidRPr="00BB4D5E">
        <w:t xml:space="preserve"> diversity, equity, inclusion, and belonging;</w:t>
      </w:r>
      <w:r w:rsidR="00BB4D5E" w:rsidRPr="00BB4D5E">
        <w:tab/>
      </w:r>
    </w:p>
    <w:p w:rsidR="00BB4D5E" w:rsidRPr="00BB4D5E" w:rsidRDefault="006A40EF" w:rsidP="00BB4D5E">
      <w:r>
        <w:tab/>
        <w:t>(3)</w:t>
      </w:r>
      <w:r>
        <w:tab/>
        <w:t>create</w:t>
      </w:r>
      <w:r w:rsidR="00BB4D5E" w:rsidRPr="00BB4D5E">
        <w:t xml:space="preserve"> safe, welcoming, and inclusive environments for all students, faculty, and staff regardless of race or sexual and gender identities, including the establishment of wellness rooms for mindfulness and social-emotional learning;</w:t>
      </w:r>
    </w:p>
    <w:p w:rsidR="00BB4D5E" w:rsidRPr="00BB4D5E" w:rsidRDefault="006A40EF" w:rsidP="00BB4D5E">
      <w:r>
        <w:tab/>
        <w:t>(4)</w:t>
      </w:r>
      <w:r>
        <w:tab/>
        <w:t>implement</w:t>
      </w:r>
      <w:r w:rsidR="00BB4D5E" w:rsidRPr="00BB4D5E">
        <w:t xml:space="preserve"> policies and programs to assist students struggling with mental health and substance abuse issues;</w:t>
      </w:r>
    </w:p>
    <w:p w:rsidR="00BB4D5E" w:rsidRPr="00BB4D5E" w:rsidRDefault="006A40EF" w:rsidP="00BB4D5E">
      <w:r>
        <w:tab/>
        <w:t>(5)</w:t>
      </w:r>
      <w:r>
        <w:tab/>
        <w:t>participate</w:t>
      </w:r>
      <w:r w:rsidR="00BB4D5E" w:rsidRPr="00BB4D5E">
        <w:t xml:space="preserve"> </w:t>
      </w:r>
      <w:r w:rsidR="007E4ADE">
        <w:t xml:space="preserve">in </w:t>
      </w:r>
      <w:r w:rsidR="00BB4D5E" w:rsidRPr="00BB4D5E">
        <w:t>the Anti-Defamation League’s “No Place for Hate” campaign</w:t>
      </w:r>
      <w:r w:rsidR="007E4ADE">
        <w:t xml:space="preserve"> or a similar program</w:t>
      </w:r>
      <w:r w:rsidR="00BB4D5E" w:rsidRPr="00BB4D5E">
        <w:t>;</w:t>
      </w:r>
      <w:r w:rsidR="006272EE">
        <w:t xml:space="preserve"> and</w:t>
      </w:r>
    </w:p>
    <w:p w:rsidR="00BB4D5E" w:rsidRDefault="006A40EF" w:rsidP="00BB4D5E">
      <w:r>
        <w:tab/>
        <w:t>(6)</w:t>
      </w:r>
      <w:r>
        <w:tab/>
        <w:t>provide</w:t>
      </w:r>
      <w:r w:rsidR="00BB4D5E" w:rsidRPr="00BB4D5E">
        <w:t xml:space="preserve"> teachers, faculty, and staff with opportunities for instruction in mental health issues </w:t>
      </w:r>
      <w:r w:rsidR="006272EE">
        <w:t xml:space="preserve">and trauma-informed care </w:t>
      </w:r>
      <w:r w:rsidR="00BB4D5E" w:rsidRPr="00BB4D5E">
        <w:t>provided by a licensed health care professional with training and expert</w:t>
      </w:r>
      <w:r w:rsidR="00311439">
        <w:t>ise in mental health issues.</w:t>
      </w:r>
    </w:p>
    <w:p w:rsidR="00BB4D5E" w:rsidRPr="00BB4D5E" w:rsidRDefault="006A40EF" w:rsidP="00BB4D5E">
      <w:r>
        <w:tab/>
        <w:t>d.</w:t>
      </w:r>
      <w:r>
        <w:tab/>
      </w:r>
      <w:r w:rsidR="004861B1" w:rsidRPr="004861B1">
        <w:t>The working group</w:t>
      </w:r>
      <w:r w:rsidR="004861B1">
        <w:t>, in consultation with the commissioner</w:t>
      </w:r>
      <w:r w:rsidR="004861B1" w:rsidRPr="004861B1">
        <w:t xml:space="preserve">, shall establish a scoring system based </w:t>
      </w:r>
      <w:r w:rsidR="004861B1">
        <w:t>on the</w:t>
      </w:r>
      <w:r w:rsidR="004861B1" w:rsidRPr="004861B1">
        <w:t xml:space="preserve"> criteria developed pursuant </w:t>
      </w:r>
      <w:r>
        <w:t xml:space="preserve">to </w:t>
      </w:r>
      <w:r w:rsidR="004861B1">
        <w:t>subsection</w:t>
      </w:r>
      <w:r w:rsidR="00D1541B">
        <w:t xml:space="preserve"> </w:t>
      </w:r>
      <w:r>
        <w:t>c. of this section to be used by the co</w:t>
      </w:r>
      <w:r w:rsidR="001A3CB0">
        <w:t>mmissioner in the selection of Purple Ribbon S</w:t>
      </w:r>
      <w:r>
        <w:t>chools</w:t>
      </w:r>
      <w:r w:rsidR="004861B1" w:rsidRPr="004861B1">
        <w:t>.</w:t>
      </w:r>
    </w:p>
    <w:p w:rsidR="00BB4D5E" w:rsidRDefault="00BB4D5E" w:rsidP="00686AEB"/>
    <w:p w:rsidR="00686AEB" w:rsidRPr="00AA7880" w:rsidRDefault="0048283B" w:rsidP="00686AEB">
      <w:r>
        <w:tab/>
        <w:t>2.</w:t>
      </w:r>
      <w:r>
        <w:tab/>
      </w:r>
      <w:r w:rsidR="00157496">
        <w:t>This act shall take effect</w:t>
      </w:r>
      <w:r>
        <w:t xml:space="preserve"> immediately.</w:t>
      </w:r>
    </w:p>
    <w:p w:rsidR="00686AEB" w:rsidRDefault="00686AEB" w:rsidP="00686AEB"/>
    <w:p w:rsidR="00C15F5F" w:rsidRPr="00CE7BD8" w:rsidRDefault="00C15F5F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947460" w:rsidRPr="00947460" w:rsidRDefault="00947460" w:rsidP="00947460">
      <w:r>
        <w:tab/>
        <w:t xml:space="preserve">This bill establishes a Purple Ribbon Schools Program in the Department of Education. </w:t>
      </w:r>
      <w:r w:rsidRPr="00947460">
        <w:t>Under the program, the</w:t>
      </w:r>
      <w:r w:rsidR="00962A52">
        <w:t xml:space="preserve"> Commissioner of Education will</w:t>
      </w:r>
      <w:r w:rsidR="001A3CB0">
        <w:t xml:space="preserve"> annually recognize as a Purple Ribbon S</w:t>
      </w:r>
      <w:r w:rsidRPr="00947460">
        <w:t xml:space="preserve">chool those public and nonpublic schools that </w:t>
      </w:r>
      <w:r w:rsidR="000B68FC">
        <w:t xml:space="preserve">provide or </w:t>
      </w:r>
      <w:r w:rsidRPr="00947460">
        <w:t>h</w:t>
      </w:r>
      <w:r w:rsidR="000B68FC">
        <w:t>ave made</w:t>
      </w:r>
      <w:r w:rsidR="006F40A0">
        <w:t xml:space="preserve"> significant progress to</w:t>
      </w:r>
      <w:r w:rsidRPr="00947460">
        <w:t>:</w:t>
      </w:r>
    </w:p>
    <w:p w:rsidR="00947460" w:rsidRDefault="006F40A0" w:rsidP="00813DA9">
      <w:pPr>
        <w:pStyle w:val="ListParagraph"/>
        <w:numPr>
          <w:ilvl w:val="0"/>
          <w:numId w:val="1"/>
        </w:numPr>
      </w:pPr>
      <w:r>
        <w:t xml:space="preserve">provide </w:t>
      </w:r>
      <w:r w:rsidR="00947460" w:rsidRPr="00947460">
        <w:t>a safe and inclusive environment for students and staff;</w:t>
      </w:r>
    </w:p>
    <w:p w:rsidR="00947460" w:rsidRDefault="006F40A0" w:rsidP="00947460">
      <w:pPr>
        <w:pStyle w:val="ListParagraph"/>
        <w:numPr>
          <w:ilvl w:val="0"/>
          <w:numId w:val="1"/>
        </w:numPr>
      </w:pPr>
      <w:r>
        <w:t>raise</w:t>
      </w:r>
      <w:r w:rsidR="00947460" w:rsidRPr="00947460">
        <w:t xml:space="preserve"> awareness of the issue of student suicide and suicide prevention; and</w:t>
      </w:r>
    </w:p>
    <w:p w:rsidR="00947460" w:rsidRPr="00947460" w:rsidRDefault="006F40A0" w:rsidP="00947460">
      <w:pPr>
        <w:pStyle w:val="ListParagraph"/>
        <w:numPr>
          <w:ilvl w:val="0"/>
          <w:numId w:val="1"/>
        </w:numPr>
      </w:pPr>
      <w:r>
        <w:t>address</w:t>
      </w:r>
      <w:r w:rsidR="00947460" w:rsidRPr="00947460">
        <w:t xml:space="preserve"> the issue of student mental health and teacher mental health first aid training.</w:t>
      </w:r>
    </w:p>
    <w:p w:rsidR="000B68FC" w:rsidRDefault="00813DA9" w:rsidP="00813DA9">
      <w:r>
        <w:tab/>
        <w:t>Under the bill, t</w:t>
      </w:r>
      <w:r w:rsidRPr="00813DA9">
        <w:t>he commission</w:t>
      </w:r>
      <w:r>
        <w:t>er will</w:t>
      </w:r>
      <w:r w:rsidRPr="00813DA9">
        <w:t xml:space="preserve"> establish a Purpl</w:t>
      </w:r>
      <w:r>
        <w:t>e Ribbon Schools Working Group which will</w:t>
      </w:r>
      <w:r w:rsidRPr="00813DA9">
        <w:t xml:space="preserve"> develop criteria for public and nonp</w:t>
      </w:r>
      <w:r w:rsidR="001A3CB0">
        <w:t>ublic schools to qualify for a Purple R</w:t>
      </w:r>
      <w:r w:rsidRPr="00813DA9">
        <w:t xml:space="preserve">ibbon </w:t>
      </w:r>
      <w:r w:rsidR="001A3CB0">
        <w:t>S</w:t>
      </w:r>
      <w:r w:rsidR="006272EE">
        <w:t xml:space="preserve">chool </w:t>
      </w:r>
      <w:r w:rsidRPr="00813DA9">
        <w:t xml:space="preserve">designation. </w:t>
      </w:r>
      <w:r w:rsidR="000B68FC" w:rsidRPr="000B68FC">
        <w:t>The working group will consist of members appointed by the commissioner and will be composed of, but need not be</w:t>
      </w:r>
      <w:r w:rsidR="006F40A0">
        <w:t xml:space="preserve"> limited to: a school principal; a school administrator; a middle school teacher;</w:t>
      </w:r>
      <w:r w:rsidR="000B68FC" w:rsidRPr="000B68FC">
        <w:t xml:space="preserve"> a high sch</w:t>
      </w:r>
      <w:r w:rsidR="006F40A0">
        <w:t>ool teacher; a school counselor; a school social worker;</w:t>
      </w:r>
      <w:r w:rsidR="001A62DA">
        <w:t xml:space="preserve"> a school psychologist;</w:t>
      </w:r>
      <w:r w:rsidR="000B68FC" w:rsidRPr="000B68FC">
        <w:t xml:space="preserve"> a person with personal or</w:t>
      </w:r>
      <w:r w:rsidR="006F40A0">
        <w:t xml:space="preserve"> family experience with suicide;</w:t>
      </w:r>
      <w:r w:rsidR="000B68FC" w:rsidRPr="000B68FC">
        <w:t xml:space="preserve"> a person with knowledge and expertise in the prevention of youth sui</w:t>
      </w:r>
      <w:r w:rsidR="006F40A0">
        <w:t xml:space="preserve">cide in high-risk populations; </w:t>
      </w:r>
      <w:r w:rsidR="000B68FC" w:rsidRPr="000B68FC">
        <w:t>a person who has a background in, or special knowledge of, the legal, policy, educational, social, or ps</w:t>
      </w:r>
      <w:r w:rsidR="006F40A0">
        <w:t>ychological aspects of bullying;</w:t>
      </w:r>
      <w:r w:rsidR="000B68FC" w:rsidRPr="000B68FC">
        <w:t xml:space="preserve"> and a student who has been the victim of harassment, intimidation, or bullying.</w:t>
      </w:r>
    </w:p>
    <w:p w:rsidR="00813DA9" w:rsidRPr="00813DA9" w:rsidRDefault="000B68FC" w:rsidP="00813DA9">
      <w:r>
        <w:tab/>
      </w:r>
      <w:r w:rsidRPr="000B68FC">
        <w:t>The criteria establis</w:t>
      </w:r>
      <w:r w:rsidR="001A3CB0">
        <w:t>hed by the working group for a Purple R</w:t>
      </w:r>
      <w:r w:rsidRPr="000B68FC">
        <w:t>ibbon</w:t>
      </w:r>
      <w:r w:rsidR="001A3CB0">
        <w:t xml:space="preserve"> S</w:t>
      </w:r>
      <w:r w:rsidR="001A62DA">
        <w:t>chools</w:t>
      </w:r>
      <w:r w:rsidRPr="000B68FC">
        <w:t xml:space="preserve"> designation</w:t>
      </w:r>
      <w:r>
        <w:t xml:space="preserve"> wi</w:t>
      </w:r>
      <w:r w:rsidRPr="000B68FC">
        <w:t>ll include, but need not be limited to</w:t>
      </w:r>
      <w:r w:rsidR="001A62DA">
        <w:t>, the school’s efforts to</w:t>
      </w:r>
      <w:r w:rsidRPr="000B68FC">
        <w:t>:</w:t>
      </w:r>
    </w:p>
    <w:p w:rsidR="00813DA9" w:rsidRDefault="001A62DA" w:rsidP="00813DA9">
      <w:pPr>
        <w:pStyle w:val="ListParagraph"/>
        <w:numPr>
          <w:ilvl w:val="0"/>
          <w:numId w:val="3"/>
        </w:numPr>
      </w:pPr>
      <w:r>
        <w:t>highlight and promote</w:t>
      </w:r>
      <w:r w:rsidR="00813DA9" w:rsidRPr="00813DA9">
        <w:t xml:space="preserve"> diversity, equity, inclusion, and belonging;</w:t>
      </w:r>
      <w:r w:rsidR="00813DA9" w:rsidRPr="00813DA9">
        <w:tab/>
      </w:r>
    </w:p>
    <w:p w:rsidR="00813DA9" w:rsidRDefault="001A62DA" w:rsidP="00813DA9">
      <w:pPr>
        <w:pStyle w:val="ListParagraph"/>
        <w:numPr>
          <w:ilvl w:val="0"/>
          <w:numId w:val="3"/>
        </w:numPr>
      </w:pPr>
      <w:r>
        <w:t>create</w:t>
      </w:r>
      <w:r w:rsidR="00813DA9" w:rsidRPr="00813DA9">
        <w:t xml:space="preserve"> safe, welcoming, and inclusive environments for all students, faculty, and staff regardless of race or sexual and gender identities, including the establishment of wellness rooms for mindfulness and social-emotional learning;</w:t>
      </w:r>
    </w:p>
    <w:p w:rsidR="00813DA9" w:rsidRDefault="001A62DA" w:rsidP="00813DA9">
      <w:pPr>
        <w:pStyle w:val="ListParagraph"/>
        <w:numPr>
          <w:ilvl w:val="0"/>
          <w:numId w:val="3"/>
        </w:numPr>
      </w:pPr>
      <w:r>
        <w:t>implement</w:t>
      </w:r>
      <w:r w:rsidR="00813DA9" w:rsidRPr="00813DA9">
        <w:t xml:space="preserve"> policies and programs to assist students struggling with mental he</w:t>
      </w:r>
      <w:r w:rsidR="006272EE">
        <w:t>alth and substance abuse issues; and</w:t>
      </w:r>
    </w:p>
    <w:p w:rsidR="00813DA9" w:rsidRDefault="001A62DA" w:rsidP="00813DA9">
      <w:pPr>
        <w:pStyle w:val="ListParagraph"/>
        <w:numPr>
          <w:ilvl w:val="0"/>
          <w:numId w:val="3"/>
        </w:numPr>
      </w:pPr>
      <w:r>
        <w:t>provide</w:t>
      </w:r>
      <w:r w:rsidR="00813DA9" w:rsidRPr="00813DA9">
        <w:t xml:space="preserve"> teachers, faculty, and staff with opportunities for instruction in mental health issues </w:t>
      </w:r>
      <w:r w:rsidR="006272EE">
        <w:t xml:space="preserve">and trauma-informed care </w:t>
      </w:r>
      <w:r w:rsidR="00813DA9" w:rsidRPr="00813DA9">
        <w:t>provided by a licensed health care professional with training and expert</w:t>
      </w:r>
      <w:r w:rsidR="006272EE">
        <w:t>ise in mental health issues.</w:t>
      </w:r>
    </w:p>
    <w:p w:rsidR="002B72DD" w:rsidRPr="002B72DD" w:rsidRDefault="00813DA9" w:rsidP="002B72DD">
      <w:r w:rsidRPr="00813DA9">
        <w:tab/>
        <w:t>The working group, in consultation with the commissioner</w:t>
      </w:r>
      <w:r w:rsidR="002B72DD">
        <w:t>, wi</w:t>
      </w:r>
      <w:r w:rsidRPr="00813DA9">
        <w:t>ll establish a scoring system based on the</w:t>
      </w:r>
      <w:r w:rsidR="002B72DD">
        <w:t xml:space="preserve"> criteria developed</w:t>
      </w:r>
      <w:r w:rsidR="00EA716F">
        <w:t xml:space="preserve"> to be used by the commissioner in </w:t>
      </w:r>
      <w:r w:rsidR="001A3CB0">
        <w:t>the selection of Purple Ribbon S</w:t>
      </w:r>
      <w:r w:rsidR="00EA716F">
        <w:t>chools.</w:t>
      </w:r>
    </w:p>
    <w:sectPr w:rsidR="002B72DD" w:rsidRPr="002B72DD" w:rsidSect="005549EE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545E" w:rsidRDefault="00E6545E">
      <w:r>
        <w:separator/>
      </w:r>
    </w:p>
  </w:endnote>
  <w:endnote w:type="continuationSeparator" w:id="0">
    <w:p w:rsidR="00E6545E" w:rsidRDefault="00E65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545E" w:rsidRDefault="00E6545E">
      <w:r>
        <w:separator/>
      </w:r>
    </w:p>
  </w:footnote>
  <w:footnote w:type="continuationSeparator" w:id="0">
    <w:p w:rsidR="00E6545E" w:rsidRDefault="00E654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5548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549EE" w:rsidRDefault="005549EE" w:rsidP="005549EE">
    <w:pPr>
      <w:pStyle w:val="bpuHeadSpon"/>
    </w:pPr>
    <w:r w:rsidRPr="005549EE">
      <w:rPr>
        <w:rStyle w:val="bpuHeadSponChar"/>
      </w:rPr>
      <w:t>A2678</w:t>
    </w:r>
    <w:r>
      <w:t xml:space="preserve"> VAINIERI HUTTLE</w:t>
    </w:r>
  </w:p>
  <w:p w:rsidR="005549EE" w:rsidRDefault="005549EE" w:rsidP="005549E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55485">
      <w:rPr>
        <w:noProof/>
      </w:rPr>
      <w:t>4</w:t>
    </w:r>
    <w:r>
      <w:fldChar w:fldCharType="end"/>
    </w:r>
  </w:p>
  <w:p w:rsidR="005549EE" w:rsidRDefault="005549EE" w:rsidP="005549E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549EE" w:rsidRDefault="005549EE" w:rsidP="005549EE">
    <w:pPr>
      <w:pStyle w:val="bpuHeadSpon"/>
    </w:pPr>
    <w:r w:rsidRPr="005549EE">
      <w:rPr>
        <w:rStyle w:val="bpuHeadSponChar"/>
      </w:rPr>
      <w:t>A2678</w:t>
    </w:r>
    <w:r>
      <w:t xml:space="preserve"> VAINIERI HUTTLE</w:t>
    </w:r>
  </w:p>
  <w:p w:rsidR="005549EE" w:rsidRDefault="005549EE" w:rsidP="005549E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55485">
      <w:rPr>
        <w:noProof/>
      </w:rPr>
      <w:t>2</w:t>
    </w:r>
    <w:r>
      <w:fldChar w:fldCharType="end"/>
    </w:r>
  </w:p>
  <w:p w:rsidR="005549EE" w:rsidRDefault="005549EE" w:rsidP="005549EE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550EB"/>
    <w:multiLevelType w:val="hybridMultilevel"/>
    <w:tmpl w:val="176CEA58"/>
    <w:lvl w:ilvl="0" w:tplc="04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" w15:restartNumberingAfterBreak="0">
    <w:nsid w:val="57163EC0"/>
    <w:multiLevelType w:val="hybridMultilevel"/>
    <w:tmpl w:val="03F63990"/>
    <w:lvl w:ilvl="0" w:tplc="04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" w15:restartNumberingAfterBreak="0">
    <w:nsid w:val="600B40EC"/>
    <w:multiLevelType w:val="hybridMultilevel"/>
    <w:tmpl w:val="B5CA88EE"/>
    <w:lvl w:ilvl="0" w:tplc="4626B44E">
      <w:start w:val="1"/>
      <w:numFmt w:val="decimal"/>
      <w:lvlText w:val="(%1)"/>
      <w:lvlJc w:val="left"/>
      <w:pPr>
        <w:ind w:left="72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 w15:restartNumberingAfterBreak="0">
    <w:nsid w:val="631A36B0"/>
    <w:multiLevelType w:val="hybridMultilevel"/>
    <w:tmpl w:val="14AA385A"/>
    <w:lvl w:ilvl="0" w:tplc="C4186A80">
      <w:start w:val="1"/>
      <w:numFmt w:val="decimal"/>
      <w:lvlText w:val="(%1)"/>
      <w:lvlJc w:val="left"/>
      <w:pPr>
        <w:ind w:left="72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45E"/>
    <w:rsid w:val="000051BD"/>
    <w:rsid w:val="00006676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B68FC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0751"/>
    <w:rsid w:val="00133F81"/>
    <w:rsid w:val="00135943"/>
    <w:rsid w:val="00157496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3CB0"/>
    <w:rsid w:val="001A62DA"/>
    <w:rsid w:val="001A66B6"/>
    <w:rsid w:val="001B4716"/>
    <w:rsid w:val="001B48B8"/>
    <w:rsid w:val="001B4EA4"/>
    <w:rsid w:val="001C7C52"/>
    <w:rsid w:val="001D21C7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B5666"/>
    <w:rsid w:val="002B72DD"/>
    <w:rsid w:val="002C2D81"/>
    <w:rsid w:val="002C461E"/>
    <w:rsid w:val="002C6CEC"/>
    <w:rsid w:val="002E09CE"/>
    <w:rsid w:val="002E69D1"/>
    <w:rsid w:val="002F3BA6"/>
    <w:rsid w:val="00311439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25DA"/>
    <w:rsid w:val="00363CF5"/>
    <w:rsid w:val="00364344"/>
    <w:rsid w:val="003702CA"/>
    <w:rsid w:val="00370617"/>
    <w:rsid w:val="00382244"/>
    <w:rsid w:val="00382F1F"/>
    <w:rsid w:val="00391DA4"/>
    <w:rsid w:val="003A31BA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3F719E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283B"/>
    <w:rsid w:val="00484144"/>
    <w:rsid w:val="00484C19"/>
    <w:rsid w:val="00485866"/>
    <w:rsid w:val="004861B1"/>
    <w:rsid w:val="00492076"/>
    <w:rsid w:val="00493B1D"/>
    <w:rsid w:val="00497037"/>
    <w:rsid w:val="004A3009"/>
    <w:rsid w:val="004A6940"/>
    <w:rsid w:val="004A6DEA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49EE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272EE"/>
    <w:rsid w:val="00635316"/>
    <w:rsid w:val="00635449"/>
    <w:rsid w:val="006378C5"/>
    <w:rsid w:val="00645E6A"/>
    <w:rsid w:val="00665CBC"/>
    <w:rsid w:val="00667A5C"/>
    <w:rsid w:val="00677316"/>
    <w:rsid w:val="00686AEB"/>
    <w:rsid w:val="006938EA"/>
    <w:rsid w:val="006A40EF"/>
    <w:rsid w:val="006B5E06"/>
    <w:rsid w:val="006B7897"/>
    <w:rsid w:val="006B7FA7"/>
    <w:rsid w:val="006C086A"/>
    <w:rsid w:val="006C156E"/>
    <w:rsid w:val="006C21C1"/>
    <w:rsid w:val="006C7327"/>
    <w:rsid w:val="006D00E5"/>
    <w:rsid w:val="006D791B"/>
    <w:rsid w:val="006E2895"/>
    <w:rsid w:val="006F180D"/>
    <w:rsid w:val="006F2215"/>
    <w:rsid w:val="006F40A0"/>
    <w:rsid w:val="006F4334"/>
    <w:rsid w:val="006F47AF"/>
    <w:rsid w:val="006F6B8A"/>
    <w:rsid w:val="00707CD3"/>
    <w:rsid w:val="00716BB9"/>
    <w:rsid w:val="007256D1"/>
    <w:rsid w:val="007279FD"/>
    <w:rsid w:val="00727F7D"/>
    <w:rsid w:val="007502CB"/>
    <w:rsid w:val="00752D79"/>
    <w:rsid w:val="00752E20"/>
    <w:rsid w:val="00756EDE"/>
    <w:rsid w:val="007601C3"/>
    <w:rsid w:val="00781B4D"/>
    <w:rsid w:val="007824BF"/>
    <w:rsid w:val="00783B8D"/>
    <w:rsid w:val="00794B94"/>
    <w:rsid w:val="00794BD4"/>
    <w:rsid w:val="007A2F73"/>
    <w:rsid w:val="007A3061"/>
    <w:rsid w:val="007A3923"/>
    <w:rsid w:val="007A5A0B"/>
    <w:rsid w:val="007C0E14"/>
    <w:rsid w:val="007C7DE4"/>
    <w:rsid w:val="007D40CB"/>
    <w:rsid w:val="007D5796"/>
    <w:rsid w:val="007D59C0"/>
    <w:rsid w:val="007D7D9C"/>
    <w:rsid w:val="007E4ADE"/>
    <w:rsid w:val="007F485D"/>
    <w:rsid w:val="007F6050"/>
    <w:rsid w:val="00813627"/>
    <w:rsid w:val="00813DA9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1E17"/>
    <w:rsid w:val="00866563"/>
    <w:rsid w:val="00867AC2"/>
    <w:rsid w:val="0087056E"/>
    <w:rsid w:val="00875402"/>
    <w:rsid w:val="00880A61"/>
    <w:rsid w:val="00884D51"/>
    <w:rsid w:val="008916EC"/>
    <w:rsid w:val="00891E4F"/>
    <w:rsid w:val="008A31C5"/>
    <w:rsid w:val="008A4F9A"/>
    <w:rsid w:val="008B2850"/>
    <w:rsid w:val="008C6B49"/>
    <w:rsid w:val="008C79B3"/>
    <w:rsid w:val="008D77BD"/>
    <w:rsid w:val="008E3801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47460"/>
    <w:rsid w:val="009523A3"/>
    <w:rsid w:val="009533E8"/>
    <w:rsid w:val="00960958"/>
    <w:rsid w:val="00962A52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187F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0B06"/>
    <w:rsid w:val="00BB1190"/>
    <w:rsid w:val="00BB31D0"/>
    <w:rsid w:val="00BB3A11"/>
    <w:rsid w:val="00BB4D5E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05499"/>
    <w:rsid w:val="00C12E48"/>
    <w:rsid w:val="00C13D14"/>
    <w:rsid w:val="00C15F53"/>
    <w:rsid w:val="00C15F5F"/>
    <w:rsid w:val="00C23F09"/>
    <w:rsid w:val="00C25356"/>
    <w:rsid w:val="00C328D0"/>
    <w:rsid w:val="00C46BC1"/>
    <w:rsid w:val="00C5235F"/>
    <w:rsid w:val="00C54CE2"/>
    <w:rsid w:val="00C55485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0FC"/>
    <w:rsid w:val="00CE78BF"/>
    <w:rsid w:val="00CF65EB"/>
    <w:rsid w:val="00CF72AD"/>
    <w:rsid w:val="00D01BC9"/>
    <w:rsid w:val="00D02441"/>
    <w:rsid w:val="00D039F4"/>
    <w:rsid w:val="00D10496"/>
    <w:rsid w:val="00D11173"/>
    <w:rsid w:val="00D1215F"/>
    <w:rsid w:val="00D1541B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545E"/>
    <w:rsid w:val="00E65F90"/>
    <w:rsid w:val="00E7144F"/>
    <w:rsid w:val="00E73D74"/>
    <w:rsid w:val="00E76A79"/>
    <w:rsid w:val="00E801BB"/>
    <w:rsid w:val="00E80692"/>
    <w:rsid w:val="00E80C24"/>
    <w:rsid w:val="00E93836"/>
    <w:rsid w:val="00EA716F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48C4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C49948F-41C3-4BC2-A589-2E325DB93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813DA9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E65F9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65F90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549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849</Words>
  <Characters>4722</Characters>
  <Application>Microsoft Office Word</Application>
  <DocSecurity>0</DocSecurity>
  <Lines>130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A2678</vt:lpstr>
    </vt:vector>
  </TitlesOfParts>
  <Manager>R224</Manager>
  <Company>NJ Office of Legislative Services</Company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A2678</dc:title>
  <dc:subject>19-6944</dc:subject>
  <dc:creator>Assemblywoman  VAINIERI HUTTLE</dc:creator>
  <cp:keywords>A2678|4|ER |218|21|303|N|0|</cp:keywords>
  <dc:description>INTRODUCED FEBRUARY 13, 2020</dc:description>
  <cp:lastModifiedBy>Franks, Denise</cp:lastModifiedBy>
  <cp:revision>2</cp:revision>
  <cp:lastPrinted>2020-02-06T17:32:00Z</cp:lastPrinted>
  <dcterms:created xsi:type="dcterms:W3CDTF">2020-02-14T14:24:00Z</dcterms:created>
  <dcterms:modified xsi:type="dcterms:W3CDTF">2020-02-14T14:24:00Z</dcterms:modified>
  <cp:category>18A:6-142_x000d_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