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C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5C0B" w:rsidRPr="00C45C0B" w:rsidRDefault="00C45C0B" w:rsidP="00292D7C">
      <w:pPr>
        <w:pStyle w:val="TopofPage1"/>
        <w:rPr>
          <w:sz w:val="24"/>
        </w:rPr>
      </w:pPr>
    </w:p>
    <w:p w:rsidR="00292D7C" w:rsidRPr="00C45C0B" w:rsidRDefault="00C45C0B" w:rsidP="00ED5E27">
      <w:pPr>
        <w:pStyle w:val="TopofPage1"/>
        <w:rPr>
          <w:szCs w:val="24"/>
        </w:rPr>
      </w:pPr>
      <w:r>
        <w:rPr>
          <w:szCs w:val="24"/>
        </w:rPr>
        <w:t>ASSEMBLY COMMITTEE SUBSTITUTE FOR</w:t>
      </w:r>
    </w:p>
    <w:p w:rsidR="00AA5E23" w:rsidRDefault="00C45C0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268</w:t>
      </w:r>
      <w:r w:rsidR="00DF6576">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C0B">
        <w:rPr>
          <w:caps/>
          <w:szCs w:val="24"/>
        </w:rPr>
        <w:t>JUNE 16, 2021</w:t>
      </w:r>
    </w:p>
    <w:p w:rsidR="00655CA3" w:rsidRDefault="00655CA3" w:rsidP="0083060A"/>
    <w:p w:rsidR="004B2ABF" w:rsidRDefault="009B36A7" w:rsidP="0083060A">
      <w:r>
        <w:tab/>
        <w:t>The Assembly Appropriations Committee reports favorably Assembly Bill No. 2687 (ACS).</w:t>
      </w:r>
    </w:p>
    <w:p w:rsidR="009B36A7" w:rsidRDefault="009B36A7" w:rsidP="009B36A7">
      <w:r>
        <w:tab/>
        <w:t xml:space="preserve">This bill establishes a loan redemption program in the Higher Education Student Assistance Authority (HESAA) to allow a teacher to redeem a portion of the teacher’s NJCLASS loan amounts for service as a teacher in a high-need field in a low performing school in New Jersey. </w:t>
      </w:r>
    </w:p>
    <w:p w:rsidR="009B36A7" w:rsidRDefault="009B36A7" w:rsidP="009B36A7">
      <w:r>
        <w:tab/>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percent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percent in each of the prior two school years.  The bill defines a “high-need field” as a subject area or field of expertise in which there is a shortage of qualified teachers in the State as determined by the Department of Education.</w:t>
      </w:r>
    </w:p>
    <w:p w:rsidR="009B36A7" w:rsidRDefault="009B36A7" w:rsidP="009B36A7">
      <w:r>
        <w:tab/>
        <w:t>Under the bill, in order to participate in the loan redemption program, a person must have been an undergraduate student borrower in the NJCLASS Loan Program.  A participant must also be a resident of New Jersey and a certified teacher who obtained initial employment to teach in a high-need field in a low performing school after the effective date of the bill.  A participant in the program must execute a contract with HESAA that specifies a number of one-year periods of service and the total amount of debt to be redeemed by the State in return for the service.  The redemption of loans under the program would amount to 15 percent of principal and interest of a participant’s NJCLASS loan amounts in return for each of the first and second full years of service; 20 percent of principal and interest for each of the third and fourth full years of service; and 30 percent of principal and interest for the fifth full year of service.</w:t>
      </w:r>
    </w:p>
    <w:p w:rsidR="009B36A7" w:rsidRDefault="009B36A7" w:rsidP="009B36A7">
      <w:r>
        <w:tab/>
        <w:t>The annual amount of State funds appropriated to the loan redemption program will not exceed $1,000,000.</w:t>
      </w:r>
    </w:p>
    <w:p w:rsidR="009B36A7" w:rsidRDefault="009B36A7" w:rsidP="009B36A7">
      <w:r>
        <w:tab/>
        <w:t>Under the bill, the authority will submit an annual report to the Governor and Legislature on the program. The bill specifies the information to be included in the report.</w:t>
      </w:r>
    </w:p>
    <w:p w:rsidR="009B36A7" w:rsidRDefault="008464A1" w:rsidP="009B36A7">
      <w:r>
        <w:tab/>
      </w:r>
      <w:r w:rsidR="009B36A7">
        <w:t>As reported by the committee, Assembly Bill No. 2687 (ACS) is identical to Senate Bill No. 969, which was also reported by the committee on this date.</w:t>
      </w:r>
    </w:p>
    <w:p w:rsidR="009B36A7" w:rsidRDefault="009B36A7" w:rsidP="009B36A7">
      <w:pPr>
        <w:rPr>
          <w:u w:val="double"/>
        </w:rPr>
      </w:pPr>
    </w:p>
    <w:p w:rsidR="009B36A7" w:rsidRDefault="009B36A7" w:rsidP="009B36A7">
      <w:r w:rsidRPr="009B36A7">
        <w:rPr>
          <w:u w:val="double"/>
        </w:rPr>
        <w:t>FISCAL IMPACT</w:t>
      </w:r>
      <w:r>
        <w:t>:</w:t>
      </w:r>
    </w:p>
    <w:p w:rsidR="008464A1" w:rsidRDefault="008464A1" w:rsidP="008464A1">
      <w:r>
        <w:tab/>
        <w:t>The Office of Legislative Services (OLS) concludes that the bill will lead to an indeterminate annual loss of revenue for the Higher Education Student Assistance Authority (HESAA).</w:t>
      </w:r>
    </w:p>
    <w:p w:rsidR="008464A1" w:rsidRDefault="008464A1" w:rsidP="008464A1">
      <w:r>
        <w:tab/>
        <w:t>The bill caps State appropriations for the program at $1 million annually.</w:t>
      </w:r>
    </w:p>
    <w:p w:rsidR="008464A1" w:rsidRDefault="008464A1" w:rsidP="008464A1">
      <w:r>
        <w:tab/>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New Jersey College Loans to Assist State Students (NJCLASS) Loan Program. </w:t>
      </w:r>
    </w:p>
    <w:p w:rsidR="009B36A7" w:rsidRDefault="008464A1" w:rsidP="008464A1">
      <w:r>
        <w:tab/>
        <w:t>The OLS notes that, based on State assessments administered in the 2016-2017 and 2017-2018 school years, approximately 292 schools in 164 districts satisfy the bill’s criteria to be designated a chronically failing school.</w:t>
      </w:r>
    </w:p>
    <w:sectPr w:rsidR="009B36A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C0B" w:rsidRDefault="00C45C0B">
      <w:r>
        <w:separator/>
      </w:r>
    </w:p>
  </w:endnote>
  <w:endnote w:type="continuationSeparator" w:id="0">
    <w:p w:rsidR="00C45C0B" w:rsidRDefault="00C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C0B" w:rsidRDefault="00C45C0B">
      <w:r>
        <w:separator/>
      </w:r>
    </w:p>
  </w:footnote>
  <w:footnote w:type="continuationSeparator" w:id="0">
    <w:p w:rsidR="00C45C0B" w:rsidRDefault="00C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004B" w:rsidP="005C004B">
    <w:pPr>
      <w:pStyle w:val="HeaderPage2"/>
      <w:jc w:val="center"/>
    </w:pPr>
    <w:r>
      <w:fldChar w:fldCharType="begin"/>
    </w:r>
    <w:r>
      <w:instrText xml:space="preserve"> PAGE  \* MERGEFORMAT </w:instrText>
    </w:r>
    <w:r>
      <w:fldChar w:fldCharType="separate"/>
    </w:r>
    <w:r w:rsidR="00716A97">
      <w:rPr>
        <w:noProof/>
      </w:rPr>
      <w:t>2</w:t>
    </w:r>
    <w:r>
      <w:fldChar w:fldCharType="end"/>
    </w:r>
  </w:p>
  <w:p w:rsidR="005C004B" w:rsidRDefault="005C004B" w:rsidP="005C00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00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37"/>
    <w:rsid w:val="005B0C35"/>
    <w:rsid w:val="005C004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00C"/>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A9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4A1"/>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A7"/>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C0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576"/>
    <w:rsid w:val="00E045B1"/>
    <w:rsid w:val="00E102B8"/>
    <w:rsid w:val="00E1040C"/>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0E516AE-7DD7-4549-95F9-85E867D4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00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0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618</Words>
  <Characters>3141</Characters>
  <Application>Microsoft Office Word</Application>
  <DocSecurity>0</DocSecurity>
  <Lines>72</Lines>
  <Paragraphs>18</Paragraphs>
  <ScaleCrop>false</ScaleCrop>
  <HeadingPairs>
    <vt:vector size="2" baseType="variant">
      <vt:variant>
        <vt:lpstr>Title</vt:lpstr>
      </vt:variant>
      <vt:variant>
        <vt:i4>1</vt:i4>
      </vt:variant>
    </vt:vector>
  </HeadingPairs>
  <TitlesOfParts>
    <vt:vector size="1" baseType="lpstr">
      <vt:lpstr>A2687 ACS AAP Statement 6/16/21</vt:lpstr>
    </vt:vector>
  </TitlesOfParts>
  <Manager>R211</Manager>
  <Company>NJ OLS DMU</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A2687 ACS AAP Statement 6/16/21</dc:title>
  <dc:subject/>
  <dc:creator>Assembly AAP</dc:creator>
  <cp:keywords>A2687|2|RF |298|0|0|!||</cp:keywords>
  <dc:description/>
  <cp:lastModifiedBy>Sommers, Shelly</cp:lastModifiedBy>
  <cp:revision>2</cp:revision>
  <cp:lastPrinted>2021-06-17T16:08:00Z</cp:lastPrinted>
  <dcterms:created xsi:type="dcterms:W3CDTF">2021-06-17T19:12:00Z</dcterms:created>
  <dcterms:modified xsi:type="dcterms:W3CDTF">2021-06-17T19:12:00Z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