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19EF" w:rsidRDefault="000719EF" w:rsidP="000719EF">
      <w:pPr>
        <w:pStyle w:val="bpuBill"/>
      </w:pPr>
      <w:bookmarkStart w:id="0" w:name="bpuFrontPg"/>
      <w:bookmarkStart w:id="1" w:name="_GoBack"/>
      <w:bookmarkEnd w:id="0"/>
      <w:bookmarkEnd w:id="1"/>
      <w:r>
        <w:t xml:space="preserve">ASSEMBLY, No. 2717 </w:t>
      </w:r>
    </w:p>
    <w:p w:rsidR="000719EF" w:rsidRPr="009D38FF" w:rsidRDefault="000719EF" w:rsidP="000719E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7975236" r:id="rId8"/>
        </w:object>
      </w:r>
    </w:p>
    <w:p w:rsidR="000719EF" w:rsidRDefault="000719EF" w:rsidP="000719EF">
      <w:pPr>
        <w:pStyle w:val="bpuState"/>
      </w:pPr>
      <w:r>
        <w:t>STATE OF NEW JERSEY</w:t>
      </w:r>
    </w:p>
    <w:p w:rsidR="000719EF" w:rsidRDefault="000719EF" w:rsidP="000719EF">
      <w:pPr>
        <w:pStyle w:val="bpuLegislature"/>
      </w:pPr>
      <w:r>
        <w:t>219th LEGISLATURE</w:t>
      </w:r>
    </w:p>
    <w:p w:rsidR="000719EF" w:rsidRDefault="000719EF" w:rsidP="000719EF">
      <w:pPr>
        <w:pStyle w:val="bpuWpGraphic"/>
      </w:pPr>
      <w:r>
        <w:object w:dxaOrig="8985" w:dyaOrig="255">
          <v:shape id="_x0000_i1026" type="#_x0000_t75" style="width:6in;height:12pt" o:ole="">
            <v:imagedata r:id="rId7" o:title=""/>
          </v:shape>
          <o:OLEObject Type="Embed" ProgID="WPWin6.1" ShapeID="_x0000_i1026" DrawAspect="Content" ObjectID="_1657975237" r:id="rId9"/>
        </w:object>
      </w:r>
      <w:r>
        <w:t xml:space="preserve">  </w:t>
      </w:r>
    </w:p>
    <w:p w:rsidR="000719EF" w:rsidRDefault="000719EF" w:rsidP="000719EF">
      <w:pPr>
        <w:pStyle w:val="bpuIntro"/>
      </w:pPr>
      <w:r>
        <w:t>INTRODUCED FEBRUARY 13, 2020</w:t>
      </w:r>
    </w:p>
    <w:p w:rsidR="000719EF" w:rsidRDefault="000719EF" w:rsidP="000719EF">
      <w:pPr>
        <w:pStyle w:val="bpuIntro"/>
      </w:pPr>
    </w:p>
    <w:p w:rsidR="000719EF" w:rsidRDefault="000719EF" w:rsidP="000719EF">
      <w:pPr>
        <w:pStyle w:val="bpuIntro"/>
        <w:sectPr w:rsidR="000719EF" w:rsidSect="00423C16">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0719EF" w:rsidRDefault="000719EF" w:rsidP="000719EF">
      <w:pPr>
        <w:pStyle w:val="bpuIntro"/>
      </w:pPr>
    </w:p>
    <w:p w:rsidR="000719EF" w:rsidRDefault="000719EF" w:rsidP="000719EF">
      <w:pPr>
        <w:pStyle w:val="bpuSponsor"/>
      </w:pPr>
      <w:r>
        <w:t>Sponsored by:</w:t>
      </w:r>
    </w:p>
    <w:p w:rsidR="000719EF" w:rsidRDefault="002D4C08" w:rsidP="002D4C08">
      <w:pPr>
        <w:pStyle w:val="bpuSponsor"/>
      </w:pPr>
      <w:r>
        <w:t>Assemblywoman  CAROL A. MURPHY</w:t>
      </w:r>
    </w:p>
    <w:p w:rsidR="002D4C08" w:rsidRDefault="002D4C08" w:rsidP="002D4C08">
      <w:pPr>
        <w:pStyle w:val="bpuSponsor"/>
      </w:pPr>
      <w:r>
        <w:t>District 7 (Burlington)</w:t>
      </w:r>
    </w:p>
    <w:p w:rsidR="002D4C08" w:rsidRDefault="005A042D" w:rsidP="005A042D">
      <w:pPr>
        <w:pStyle w:val="bpuSponsor"/>
      </w:pPr>
      <w:r>
        <w:t>Assemblyman  RAJ MUKHERJI</w:t>
      </w:r>
    </w:p>
    <w:p w:rsidR="005A042D" w:rsidRDefault="005A042D" w:rsidP="005A042D">
      <w:pPr>
        <w:pStyle w:val="bpuSponsor"/>
      </w:pPr>
      <w:r>
        <w:t>District 33 (Hudson)</w:t>
      </w:r>
    </w:p>
    <w:p w:rsidR="005A042D" w:rsidRDefault="00E73D7B" w:rsidP="00E73D7B">
      <w:pPr>
        <w:pStyle w:val="bpuSponsor"/>
      </w:pPr>
      <w:r>
        <w:t>Assemblyman  JOHN ARMATO</w:t>
      </w:r>
    </w:p>
    <w:p w:rsidR="00E73D7B" w:rsidRDefault="00E73D7B" w:rsidP="00E73D7B">
      <w:pPr>
        <w:pStyle w:val="bpuSponsor"/>
      </w:pPr>
      <w:r>
        <w:t>District 2 (Atlantic)</w:t>
      </w:r>
    </w:p>
    <w:p w:rsidR="00E73D7B" w:rsidRPr="00E73D7B" w:rsidRDefault="00E73D7B" w:rsidP="00E73D7B">
      <w:pPr>
        <w:pStyle w:val="bpuSponsor"/>
      </w:pPr>
    </w:p>
    <w:p w:rsidR="0064418B" w:rsidRDefault="00423C16" w:rsidP="00423C16">
      <w:pPr>
        <w:pStyle w:val="bpuSponsor"/>
      </w:pPr>
      <w:r>
        <w:t>Co-Sponsored by:</w:t>
      </w:r>
    </w:p>
    <w:p w:rsidR="00423C16" w:rsidRPr="00423C16" w:rsidRDefault="00423C16" w:rsidP="00423C16">
      <w:pPr>
        <w:pStyle w:val="bpuSponsor"/>
      </w:pPr>
      <w:r w:rsidRPr="00423C16">
        <w:t xml:space="preserve">Assemblymen Space, </w:t>
      </w:r>
      <w:proofErr w:type="spellStart"/>
      <w:r w:rsidRPr="00423C16">
        <w:t>Wirths</w:t>
      </w:r>
      <w:proofErr w:type="spellEnd"/>
      <w:r w:rsidRPr="00423C16">
        <w:t xml:space="preserve">, Assemblywoman </w:t>
      </w:r>
      <w:proofErr w:type="spellStart"/>
      <w:r w:rsidRPr="00423C16">
        <w:t>Mosquera</w:t>
      </w:r>
      <w:proofErr w:type="spellEnd"/>
      <w:r w:rsidRPr="00423C16">
        <w:t xml:space="preserve">, Assemblyman </w:t>
      </w:r>
      <w:proofErr w:type="spellStart"/>
      <w:r w:rsidRPr="00423C16">
        <w:t>Chiaravalloti</w:t>
      </w:r>
      <w:proofErr w:type="spellEnd"/>
      <w:r w:rsidRPr="00423C16">
        <w:t>, Assemblywoman Jimenez and Assemblyman Mejia</w:t>
      </w:r>
    </w:p>
    <w:p w:rsidR="00A84C1D" w:rsidRDefault="00A84C1D" w:rsidP="0064418B"/>
    <w:p w:rsidR="00423C16" w:rsidRPr="0064418B" w:rsidRDefault="00423C16" w:rsidP="0064418B"/>
    <w:p w:rsidR="000719EF" w:rsidRDefault="000719EF" w:rsidP="000719EF">
      <w:pPr>
        <w:pStyle w:val="bpuSponsor"/>
      </w:pPr>
    </w:p>
    <w:p w:rsidR="000719EF" w:rsidRDefault="000719EF" w:rsidP="000719EF">
      <w:pPr>
        <w:pStyle w:val="bpuSponsor"/>
      </w:pPr>
    </w:p>
    <w:p w:rsidR="000719EF" w:rsidRDefault="000719EF" w:rsidP="000719EF">
      <w:pPr>
        <w:pStyle w:val="bpuSponsor"/>
      </w:pPr>
      <w:r>
        <w:t>SYNOPSIS</w:t>
      </w:r>
    </w:p>
    <w:p w:rsidR="000719EF" w:rsidRDefault="000719EF" w:rsidP="000719EF">
      <w:pPr>
        <w:pStyle w:val="bpuNormText"/>
      </w:pPr>
      <w:r>
        <w:tab/>
        <w:t xml:space="preserve">Provides for immediate issuance of marriage and civil union licenses; provides for 72 hour waiting period prior to ceremony. </w:t>
      </w:r>
    </w:p>
    <w:p w:rsidR="000719EF" w:rsidRDefault="000719EF" w:rsidP="000719EF">
      <w:pPr>
        <w:pStyle w:val="bpuNormText"/>
      </w:pPr>
    </w:p>
    <w:p w:rsidR="000719EF" w:rsidRDefault="000719EF" w:rsidP="000719EF">
      <w:pPr>
        <w:pStyle w:val="bpuSponsor"/>
      </w:pPr>
      <w:r>
        <w:t xml:space="preserve">CURRENT VERSION OF TEXT </w:t>
      </w:r>
    </w:p>
    <w:p w:rsidR="000719EF" w:rsidRDefault="000719EF" w:rsidP="000719EF">
      <w:pPr>
        <w:pStyle w:val="bpuNormText"/>
      </w:pPr>
      <w:r>
        <w:tab/>
        <w:t>As introduced.</w:t>
      </w:r>
    </w:p>
    <w:p w:rsidR="000719EF" w:rsidRDefault="000719EF" w:rsidP="000719E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719EF" w:rsidRDefault="000719EF" w:rsidP="008916EC">
      <w:pPr>
        <w:pStyle w:val="FronterPage"/>
        <w:tabs>
          <w:tab w:val="clear" w:pos="720"/>
          <w:tab w:val="clear" w:pos="1440"/>
          <w:tab w:val="clear" w:pos="2160"/>
          <w:tab w:val="clear" w:pos="2880"/>
          <w:tab w:val="clear" w:pos="3600"/>
          <w:tab w:val="clear" w:pos="4320"/>
          <w:tab w:val="clear" w:pos="5040"/>
        </w:tabs>
        <w:sectPr w:rsidR="000719EF" w:rsidSect="000719EF">
          <w:type w:val="continuous"/>
          <w:pgSz w:w="12240" w:h="20160" w:code="5"/>
          <w:pgMar w:top="1440" w:right="2275" w:bottom="1440" w:left="2275" w:header="72" w:footer="720" w:gutter="0"/>
          <w:pgNumType w:start="1"/>
          <w:cols w:space="720"/>
          <w:docGrid w:linePitch="360"/>
        </w:sectPr>
      </w:pPr>
    </w:p>
    <w:p w:rsidR="00FE66F7" w:rsidRPr="00677316" w:rsidRDefault="00FE66F7" w:rsidP="00FE66F7">
      <w:pPr>
        <w:pStyle w:val="HangingAnAct"/>
        <w:rPr>
          <w:rStyle w:val="HangingAnActChar"/>
        </w:rPr>
      </w:pPr>
      <w:r w:rsidRPr="00FE66F7">
        <w:rPr>
          <w:rStyle w:val="BillHead"/>
        </w:rPr>
        <w:lastRenderedPageBreak/>
        <w:t>An Act</w:t>
      </w:r>
      <w:r w:rsidRPr="006B7FA7">
        <w:rPr>
          <w:rStyle w:val="HangingAnActChar"/>
        </w:rPr>
        <w:t xml:space="preserve"> </w:t>
      </w:r>
      <w:r>
        <w:t>concerning marriage and civil union licenses, and amending R.S.37:1-4.</w:t>
      </w:r>
    </w:p>
    <w:p w:rsidR="00FE66F7" w:rsidRPr="00D71D68" w:rsidRDefault="00FE66F7" w:rsidP="00FE66F7"/>
    <w:p w:rsidR="00FE66F7" w:rsidRPr="00AA7880" w:rsidRDefault="00FE66F7" w:rsidP="00FE66F7">
      <w:r>
        <w:tab/>
      </w:r>
      <w:r>
        <w:rPr>
          <w:rStyle w:val="BillHeading2"/>
        </w:rPr>
        <w:t xml:space="preserve">Be It Enacted </w:t>
      </w:r>
      <w:r>
        <w:rPr>
          <w:rStyle w:val="BillLanguage"/>
        </w:rPr>
        <w:t>by the Senate and General Assembly of the State of New Jersey:</w:t>
      </w:r>
    </w:p>
    <w:p w:rsidR="00FE66F7" w:rsidRDefault="00FE66F7" w:rsidP="00FE66F7"/>
    <w:p w:rsidR="008E2EC1" w:rsidRPr="00DC7A5E" w:rsidRDefault="008E2EC1" w:rsidP="008E2EC1">
      <w:r>
        <w:tab/>
        <w:t>1.</w:t>
      </w:r>
      <w:r>
        <w:tab/>
      </w:r>
      <w:r w:rsidRPr="00DC7A5E">
        <w:t>R.S.37:1-4 is amended to read as follows:</w:t>
      </w:r>
    </w:p>
    <w:p w:rsidR="008E2EC1" w:rsidRPr="00DC7A5E" w:rsidRDefault="008E2EC1" w:rsidP="008E2EC1">
      <w:pPr>
        <w:tabs>
          <w:tab w:val="clear" w:pos="1440"/>
          <w:tab w:val="left" w:pos="1260"/>
        </w:tabs>
      </w:pPr>
      <w:r>
        <w:tab/>
        <w:t>37:1-4.</w:t>
      </w:r>
      <w:r>
        <w:tab/>
      </w:r>
      <w:r w:rsidRPr="00DC7A5E">
        <w:t>Issuance of marriage or civil union license, emergencies,</w:t>
      </w:r>
      <w:r>
        <w:rPr>
          <w:rFonts w:ascii="Albertus Extra Bold" w:hAnsi="Albertus Extra Bold"/>
          <w:b/>
        </w:rPr>
        <w:t xml:space="preserve"> </w:t>
      </w:r>
      <w:r w:rsidRPr="00DC7A5E">
        <w:t xml:space="preserve">validity. </w:t>
      </w:r>
    </w:p>
    <w:p w:rsidR="008E2EC1" w:rsidRPr="00DC7A5E" w:rsidRDefault="008E2EC1" w:rsidP="008E2EC1">
      <w:r w:rsidRPr="00DC7A5E">
        <w:tab/>
      </w:r>
      <w:r w:rsidRPr="00A21154">
        <w:t>The</w:t>
      </w:r>
      <w:r w:rsidRPr="00DC7A5E">
        <w:t xml:space="preserve"> marriage or civil union license shall </w:t>
      </w:r>
      <w:r w:rsidRPr="00DC7A5E">
        <w:rPr>
          <w:rFonts w:ascii="Albertus Extra Bold" w:hAnsi="Albertus Extra Bold"/>
          <w:b/>
        </w:rPr>
        <w:t>[</w:t>
      </w:r>
      <w:r w:rsidRPr="00DC7A5E">
        <w:t>not</w:t>
      </w:r>
      <w:r w:rsidRPr="00DC7A5E">
        <w:rPr>
          <w:rFonts w:ascii="Albertus Extra Bold" w:hAnsi="Albertus Extra Bold"/>
          <w:b/>
        </w:rPr>
        <w:t>]</w:t>
      </w:r>
      <w:r w:rsidRPr="00DC7A5E">
        <w:t xml:space="preserve"> be issued by a licensing officer </w:t>
      </w:r>
      <w:r w:rsidRPr="00DC7A5E">
        <w:rPr>
          <w:rFonts w:ascii="Albertus Extra Bold" w:hAnsi="Albertus Extra Bold"/>
          <w:b/>
        </w:rPr>
        <w:t>[</w:t>
      </w:r>
      <w:r w:rsidRPr="00DC7A5E">
        <w:t>sooner than 72 hours after</w:t>
      </w:r>
      <w:r w:rsidRPr="00DC7A5E">
        <w:rPr>
          <w:rFonts w:ascii="Albertus Extra Bold" w:hAnsi="Albertus Extra Bold"/>
          <w:b/>
        </w:rPr>
        <w:t>]</w:t>
      </w:r>
      <w:r w:rsidRPr="00DC7A5E">
        <w:t xml:space="preserve"> </w:t>
      </w:r>
      <w:r w:rsidRPr="00DC7A5E">
        <w:rPr>
          <w:u w:val="single"/>
        </w:rPr>
        <w:t>immediately upon the filing of</w:t>
      </w:r>
      <w:r w:rsidRPr="00DC7A5E">
        <w:t xml:space="preserve"> the application </w:t>
      </w:r>
      <w:r w:rsidRPr="00DC7A5E">
        <w:rPr>
          <w:rFonts w:ascii="Albertus Extra Bold" w:hAnsi="Albertus Extra Bold"/>
          <w:b/>
        </w:rPr>
        <w:t>[</w:t>
      </w:r>
      <w:r w:rsidRPr="00DC7A5E">
        <w:t>therefor has been made; provided, however, that the Superior Court may, by order, waive all or any part of said 72-hour period in cases of emergency, upon satisfactory proof being shown to it. Said order shall be filed with the licensing officer and attached to the application for the license</w:t>
      </w:r>
      <w:r w:rsidRPr="00DC7A5E">
        <w:rPr>
          <w:rFonts w:ascii="Albertus Extra Bold" w:hAnsi="Albertus Extra Bold"/>
          <w:b/>
        </w:rPr>
        <w:t>]</w:t>
      </w:r>
      <w:r w:rsidRPr="00DC7A5E">
        <w:t xml:space="preserve">. </w:t>
      </w:r>
    </w:p>
    <w:p w:rsidR="008E2EC1" w:rsidRDefault="008E2EC1" w:rsidP="008E2EC1">
      <w:pPr>
        <w:rPr>
          <w:u w:val="single"/>
        </w:rPr>
      </w:pPr>
      <w:r w:rsidRPr="00DC7A5E">
        <w:tab/>
      </w:r>
      <w:r w:rsidRPr="00DC7A5E">
        <w:rPr>
          <w:u w:val="single"/>
        </w:rPr>
        <w:t>The marriage or civil union ceremony may not take place during the 72-hour period immediately following the issuance of the marriage or civil union license</w:t>
      </w:r>
      <w:r>
        <w:rPr>
          <w:u w:val="single"/>
        </w:rPr>
        <w:t xml:space="preserve"> ; provided, however, that:</w:t>
      </w:r>
    </w:p>
    <w:p w:rsidR="008E2EC1" w:rsidRDefault="008E2EC1" w:rsidP="008E2EC1">
      <w:pPr>
        <w:rPr>
          <w:u w:val="single"/>
        </w:rPr>
      </w:pPr>
      <w:r w:rsidRPr="002D6276">
        <w:tab/>
      </w:r>
      <w:r>
        <w:rPr>
          <w:u w:val="single"/>
        </w:rPr>
        <w:t xml:space="preserve">a.  the Superior </w:t>
      </w:r>
      <w:r w:rsidRPr="00B50541">
        <w:rPr>
          <w:u w:val="single"/>
        </w:rPr>
        <w:t xml:space="preserve">Court </w:t>
      </w:r>
      <w:r w:rsidRPr="00DC7A5E">
        <w:rPr>
          <w:u w:val="single"/>
        </w:rPr>
        <w:t>may, by order, waive all or any part of said 72-hour period in cases of emergency, upon satisfactory proof being shown to it. Said order shall be filed with the licensing officer and attached to the application for the license</w:t>
      </w:r>
      <w:r>
        <w:rPr>
          <w:u w:val="single"/>
        </w:rPr>
        <w:t>; and</w:t>
      </w:r>
      <w:r w:rsidRPr="00DC7A5E">
        <w:rPr>
          <w:u w:val="single"/>
        </w:rPr>
        <w:t xml:space="preserve"> </w:t>
      </w:r>
    </w:p>
    <w:p w:rsidR="008E2EC1" w:rsidRPr="00DC7A5E" w:rsidRDefault="008E2EC1" w:rsidP="008E2EC1">
      <w:r w:rsidRPr="002D6276">
        <w:tab/>
      </w:r>
      <w:r>
        <w:rPr>
          <w:u w:val="single"/>
        </w:rPr>
        <w:t xml:space="preserve">b.  said </w:t>
      </w:r>
      <w:r w:rsidRPr="00DC7A5E">
        <w:rPr>
          <w:u w:val="single"/>
        </w:rPr>
        <w:t>72-hour</w:t>
      </w:r>
      <w:r>
        <w:rPr>
          <w:u w:val="single"/>
        </w:rPr>
        <w:t xml:space="preserve"> </w:t>
      </w:r>
      <w:r w:rsidRPr="00DC7A5E">
        <w:rPr>
          <w:u w:val="single"/>
        </w:rPr>
        <w:t>period</w:t>
      </w:r>
      <w:r>
        <w:rPr>
          <w:u w:val="single"/>
        </w:rPr>
        <w:t xml:space="preserve"> </w:t>
      </w:r>
      <w:r w:rsidRPr="00DC7A5E">
        <w:rPr>
          <w:u w:val="single"/>
        </w:rPr>
        <w:t>shall not apply</w:t>
      </w:r>
      <w:r>
        <w:rPr>
          <w:u w:val="single"/>
        </w:rPr>
        <w:t xml:space="preserve"> </w:t>
      </w:r>
      <w:r w:rsidRPr="00DC7A5E">
        <w:rPr>
          <w:u w:val="single"/>
        </w:rPr>
        <w:t>to an applicant who is an active duty member of the Armed Forces of the United States or the National Guard</w:t>
      </w:r>
      <w:r>
        <w:rPr>
          <w:u w:val="single"/>
        </w:rPr>
        <w:t>.</w:t>
      </w:r>
      <w:r>
        <w:t xml:space="preserve"> </w:t>
      </w:r>
    </w:p>
    <w:p w:rsidR="008E2EC1" w:rsidRPr="00DC7A5E" w:rsidRDefault="008E2EC1" w:rsidP="008E2EC1">
      <w:r w:rsidRPr="00DC7A5E">
        <w:tab/>
        <w:t xml:space="preserve">A marriage or civil union license, when properly issued as provided in this article, shall be good and valid only for 30 days after the date of the issuance thereof.  </w:t>
      </w:r>
    </w:p>
    <w:p w:rsidR="00FE66F7" w:rsidRDefault="008E2EC1" w:rsidP="008E2EC1">
      <w:r w:rsidRPr="00DC7A5E">
        <w:t>(</w:t>
      </w:r>
      <w:proofErr w:type="spellStart"/>
      <w:r w:rsidRPr="00DC7A5E">
        <w:t>cf</w:t>
      </w:r>
      <w:proofErr w:type="spellEnd"/>
      <w:r w:rsidRPr="00DC7A5E">
        <w:t>: P.L.20</w:t>
      </w:r>
      <w:r w:rsidR="001F3B46">
        <w:t>18</w:t>
      </w:r>
      <w:r w:rsidRPr="00DC7A5E">
        <w:t>, c.</w:t>
      </w:r>
      <w:r w:rsidR="001F3B46">
        <w:t>42</w:t>
      </w:r>
      <w:r w:rsidRPr="00DC7A5E">
        <w:t>, s.</w:t>
      </w:r>
      <w:r w:rsidR="001F3B46">
        <w:t>1</w:t>
      </w:r>
      <w:r w:rsidRPr="00DC7A5E">
        <w:t>)</w:t>
      </w:r>
    </w:p>
    <w:p w:rsidR="00FE66F7" w:rsidRPr="00DC7A5E" w:rsidRDefault="00FE66F7" w:rsidP="00FE66F7"/>
    <w:p w:rsidR="00FE66F7" w:rsidRDefault="00FE66F7" w:rsidP="00FE66F7">
      <w:r>
        <w:tab/>
        <w:t>2.</w:t>
      </w:r>
      <w:r>
        <w:tab/>
        <w:t>This act shall take effect immediately.</w:t>
      </w:r>
    </w:p>
    <w:p w:rsidR="00FE66F7" w:rsidRDefault="00FE66F7" w:rsidP="00FE66F7"/>
    <w:p w:rsidR="00FE66F7" w:rsidRDefault="00FE66F7" w:rsidP="00FE66F7"/>
    <w:p w:rsidR="00FE66F7" w:rsidRDefault="00FE66F7" w:rsidP="00FE66F7">
      <w:pPr>
        <w:jc w:val="center"/>
      </w:pPr>
      <w:r>
        <w:t>STATEMENT</w:t>
      </w:r>
    </w:p>
    <w:p w:rsidR="00FE66F7" w:rsidRDefault="00FE66F7" w:rsidP="00FE66F7">
      <w:pPr>
        <w:jc w:val="center"/>
      </w:pPr>
    </w:p>
    <w:p w:rsidR="00FE66F7" w:rsidRDefault="00FE66F7" w:rsidP="00FE66F7">
      <w:r w:rsidRPr="00E00D7B">
        <w:tab/>
        <w:t xml:space="preserve">Under current law, after a couple applies for a marriage or civil union license there is a 72-hour waiting period before the license can be issued.  </w:t>
      </w:r>
      <w:r>
        <w:t>H</w:t>
      </w:r>
      <w:r w:rsidRPr="00DC7A5E">
        <w:t xml:space="preserve">owever, </w:t>
      </w:r>
      <w:r>
        <w:t xml:space="preserve">under current law the Superior Court </w:t>
      </w:r>
      <w:r w:rsidRPr="00DC7A5E">
        <w:t>may, by order, waive all or any part of said 72-hour period in cases of emergency, upon satisfactory proof being shown.</w:t>
      </w:r>
    </w:p>
    <w:p w:rsidR="00FE66F7" w:rsidRPr="00E00D7B" w:rsidRDefault="00FE66F7" w:rsidP="00FE66F7">
      <w:r>
        <w:tab/>
      </w:r>
      <w:r w:rsidRPr="00E00D7B">
        <w:t xml:space="preserve">This bill would provide that a marriage or civil union license would be issued immediately upon filing the application. However, individuals would still be required to wait 72 hours before the marriage or civil union ceremony could be performed. </w:t>
      </w:r>
      <w:r>
        <w:t xml:space="preserve">The </w:t>
      </w:r>
      <w:r w:rsidRPr="00E00D7B">
        <w:t xml:space="preserve">intent of </w:t>
      </w:r>
      <w:r w:rsidRPr="00E00D7B">
        <w:lastRenderedPageBreak/>
        <w:t>the bill is not to change the current 72-hour waiting period before the ceremony can occur, but to save couples the additional trip to the licensing officer to pick up the license.</w:t>
      </w:r>
    </w:p>
    <w:p w:rsidR="00FE66F7" w:rsidRDefault="00FE66F7" w:rsidP="00FE66F7">
      <w:r w:rsidRPr="00E00D7B">
        <w:tab/>
        <w:t xml:space="preserve">The bill </w:t>
      </w:r>
      <w:r>
        <w:t xml:space="preserve">also provides </w:t>
      </w:r>
      <w:r w:rsidRPr="00E00D7B">
        <w:t>an exception to the 72-hour waiting period for an active duty member of the Armed Forces of the United States and the National Guard.</w:t>
      </w:r>
      <w:r>
        <w:t xml:space="preserve">  </w:t>
      </w:r>
      <w:r w:rsidRPr="00E00D7B">
        <w:t xml:space="preserve"> </w:t>
      </w:r>
    </w:p>
    <w:sectPr w:rsidR="00FE66F7" w:rsidSect="00194A55">
      <w:headerReference w:type="default" r:id="rId14"/>
      <w:footerReference w:type="default" r:id="rId15"/>
      <w:headerReference w:type="first" r:id="rId16"/>
      <w:footerReference w:type="first" r:id="rId17"/>
      <w:pgSz w:w="12240" w:h="20160" w:code="5"/>
      <w:pgMar w:top="1440" w:right="2520" w:bottom="1872"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7869" w:rsidRDefault="00F27869">
      <w:r>
        <w:separator/>
      </w:r>
    </w:p>
  </w:endnote>
  <w:endnote w:type="continuationSeparator" w:id="0">
    <w:p w:rsidR="00F27869" w:rsidRDefault="00F278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4C08" w:rsidRDefault="00423C16" w:rsidP="00423C16">
    <w:pPr>
      <w:pStyle w:val="sponUdate"/>
    </w:pPr>
    <w:r>
      <w:t>(Sponsorship Updated As Of: 7/30/2020)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7D27" w:rsidRPr="00921C91" w:rsidRDefault="001E7D2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E7D27" w:rsidRPr="00921C91" w:rsidRDefault="001E7D27">
    <w:pPr>
      <w:pStyle w:val="Footer"/>
      <w:rPr>
        <w:szCs w:val="18"/>
      </w:rPr>
    </w:pPr>
  </w:p>
  <w:p w:rsidR="001E7D27" w:rsidRPr="00921C91" w:rsidRDefault="001E7D2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E7D27" w:rsidRDefault="001E7D27">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7869" w:rsidRDefault="00F27869">
      <w:r>
        <w:separator/>
      </w:r>
    </w:p>
  </w:footnote>
  <w:footnote w:type="continuationSeparator" w:id="0">
    <w:p w:rsidR="00F27869" w:rsidRDefault="00F278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C389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719EF" w:rsidRDefault="000719EF" w:rsidP="000719EF">
    <w:pPr>
      <w:pStyle w:val="bpuHeadSpon"/>
    </w:pPr>
    <w:r w:rsidRPr="000719EF">
      <w:rPr>
        <w:rStyle w:val="bpuHeadSponChar"/>
      </w:rPr>
      <w:t>A2717</w:t>
    </w:r>
    <w:r>
      <w:t xml:space="preserve"> </w:t>
    </w:r>
    <w:r w:rsidR="002D4C08">
      <w:t>MURPHY</w:t>
    </w:r>
    <w:r w:rsidR="005A042D">
      <w:t>, MUKHERJI</w:t>
    </w:r>
  </w:p>
  <w:p w:rsidR="000719EF" w:rsidRDefault="000719EF" w:rsidP="000719EF">
    <w:pPr>
      <w:pStyle w:val="bpuHeadSpon"/>
    </w:pPr>
    <w:r>
      <w:fldChar w:fldCharType="begin"/>
    </w:r>
    <w:r>
      <w:instrText xml:space="preserve"> PAGE  \* MERGEFORMAT </w:instrText>
    </w:r>
    <w:r>
      <w:fldChar w:fldCharType="separate"/>
    </w:r>
    <w:r w:rsidR="00AC3894">
      <w:rPr>
        <w:noProof/>
      </w:rPr>
      <w:t>3</w:t>
    </w:r>
    <w:r>
      <w:fldChar w:fldCharType="end"/>
    </w:r>
  </w:p>
  <w:p w:rsidR="000719EF" w:rsidRDefault="000719EF" w:rsidP="000719E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719EF" w:rsidRDefault="000719EF" w:rsidP="000719EF">
    <w:pPr>
      <w:pStyle w:val="bpuHeadSpon"/>
    </w:pPr>
    <w:r w:rsidRPr="000719EF">
      <w:rPr>
        <w:rStyle w:val="bpuHeadSponChar"/>
      </w:rPr>
      <w:t>A2717</w:t>
    </w:r>
    <w:r>
      <w:t xml:space="preserve"> </w:t>
    </w:r>
    <w:r w:rsidR="002D4C08">
      <w:t>MURPHY</w:t>
    </w:r>
    <w:r w:rsidR="005A042D">
      <w:t>, MUKHERJI</w:t>
    </w:r>
  </w:p>
  <w:p w:rsidR="000719EF" w:rsidRDefault="000719EF" w:rsidP="000719EF">
    <w:pPr>
      <w:pStyle w:val="bpuHeadSpon"/>
    </w:pPr>
    <w:r>
      <w:fldChar w:fldCharType="begin"/>
    </w:r>
    <w:r>
      <w:instrText xml:space="preserve"> PAGE  \* MERGEFORMAT </w:instrText>
    </w:r>
    <w:r>
      <w:fldChar w:fldCharType="separate"/>
    </w:r>
    <w:r w:rsidR="00AC3894">
      <w:rPr>
        <w:noProof/>
      </w:rPr>
      <w:t>2</w:t>
    </w:r>
    <w:r>
      <w:fldChar w:fldCharType="end"/>
    </w:r>
  </w:p>
  <w:p w:rsidR="000719EF" w:rsidRDefault="000719EF" w:rsidP="000719E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869"/>
    <w:rsid w:val="000051BD"/>
    <w:rsid w:val="000160A5"/>
    <w:rsid w:val="0002335B"/>
    <w:rsid w:val="0003549A"/>
    <w:rsid w:val="000367AE"/>
    <w:rsid w:val="00043B22"/>
    <w:rsid w:val="00054975"/>
    <w:rsid w:val="00057D20"/>
    <w:rsid w:val="0006197C"/>
    <w:rsid w:val="0006281F"/>
    <w:rsid w:val="000719EF"/>
    <w:rsid w:val="0008141C"/>
    <w:rsid w:val="00094A55"/>
    <w:rsid w:val="000A44A7"/>
    <w:rsid w:val="000B1054"/>
    <w:rsid w:val="000B3411"/>
    <w:rsid w:val="000C054C"/>
    <w:rsid w:val="000C12C2"/>
    <w:rsid w:val="000D11AF"/>
    <w:rsid w:val="000D6255"/>
    <w:rsid w:val="000D6262"/>
    <w:rsid w:val="000D75E5"/>
    <w:rsid w:val="000D7B4A"/>
    <w:rsid w:val="000E4006"/>
    <w:rsid w:val="000F3DA2"/>
    <w:rsid w:val="000F5FDE"/>
    <w:rsid w:val="000F7466"/>
    <w:rsid w:val="00100FF1"/>
    <w:rsid w:val="0013000E"/>
    <w:rsid w:val="00133F81"/>
    <w:rsid w:val="00135943"/>
    <w:rsid w:val="001645FB"/>
    <w:rsid w:val="00167031"/>
    <w:rsid w:val="00173D2B"/>
    <w:rsid w:val="00181676"/>
    <w:rsid w:val="00183603"/>
    <w:rsid w:val="00194A55"/>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E7D27"/>
    <w:rsid w:val="001F14C7"/>
    <w:rsid w:val="001F3B46"/>
    <w:rsid w:val="001F7405"/>
    <w:rsid w:val="00205533"/>
    <w:rsid w:val="00212B8D"/>
    <w:rsid w:val="00222983"/>
    <w:rsid w:val="002370D0"/>
    <w:rsid w:val="00255958"/>
    <w:rsid w:val="002569F4"/>
    <w:rsid w:val="00257FA2"/>
    <w:rsid w:val="0026574A"/>
    <w:rsid w:val="002660BB"/>
    <w:rsid w:val="002704E7"/>
    <w:rsid w:val="002720E8"/>
    <w:rsid w:val="00275293"/>
    <w:rsid w:val="002776B0"/>
    <w:rsid w:val="00286C7E"/>
    <w:rsid w:val="002A1029"/>
    <w:rsid w:val="002A3A1A"/>
    <w:rsid w:val="002A4692"/>
    <w:rsid w:val="002A51BA"/>
    <w:rsid w:val="002B2E26"/>
    <w:rsid w:val="002B3FE6"/>
    <w:rsid w:val="002C2D81"/>
    <w:rsid w:val="002C461E"/>
    <w:rsid w:val="002C6CEC"/>
    <w:rsid w:val="002D4C08"/>
    <w:rsid w:val="002E09CE"/>
    <w:rsid w:val="002E2D3F"/>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3C16"/>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53DC"/>
    <w:rsid w:val="004A6940"/>
    <w:rsid w:val="004A77A4"/>
    <w:rsid w:val="004C742C"/>
    <w:rsid w:val="004E1F3E"/>
    <w:rsid w:val="004E3312"/>
    <w:rsid w:val="004F21BD"/>
    <w:rsid w:val="004F4F1D"/>
    <w:rsid w:val="004F74DD"/>
    <w:rsid w:val="00501317"/>
    <w:rsid w:val="0050495C"/>
    <w:rsid w:val="00505DC9"/>
    <w:rsid w:val="00506E1E"/>
    <w:rsid w:val="00513C81"/>
    <w:rsid w:val="00523765"/>
    <w:rsid w:val="00527BFB"/>
    <w:rsid w:val="00532A32"/>
    <w:rsid w:val="00540B0B"/>
    <w:rsid w:val="0054460F"/>
    <w:rsid w:val="005536CD"/>
    <w:rsid w:val="00554051"/>
    <w:rsid w:val="00557240"/>
    <w:rsid w:val="005651F3"/>
    <w:rsid w:val="00572184"/>
    <w:rsid w:val="00577A15"/>
    <w:rsid w:val="00580533"/>
    <w:rsid w:val="0059131D"/>
    <w:rsid w:val="005A042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1D88"/>
    <w:rsid w:val="00626239"/>
    <w:rsid w:val="00635316"/>
    <w:rsid w:val="00635449"/>
    <w:rsid w:val="006378C5"/>
    <w:rsid w:val="0064418B"/>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2CB4"/>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14C9"/>
    <w:rsid w:val="008E2EC1"/>
    <w:rsid w:val="008E454C"/>
    <w:rsid w:val="008F0D9E"/>
    <w:rsid w:val="008F1E5A"/>
    <w:rsid w:val="00901BDA"/>
    <w:rsid w:val="00902DCC"/>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1154"/>
    <w:rsid w:val="00A222C2"/>
    <w:rsid w:val="00A305D6"/>
    <w:rsid w:val="00A342C4"/>
    <w:rsid w:val="00A50F6B"/>
    <w:rsid w:val="00A52237"/>
    <w:rsid w:val="00A551D6"/>
    <w:rsid w:val="00A6251B"/>
    <w:rsid w:val="00A6754E"/>
    <w:rsid w:val="00A70F58"/>
    <w:rsid w:val="00A72987"/>
    <w:rsid w:val="00A7346B"/>
    <w:rsid w:val="00A84C1D"/>
    <w:rsid w:val="00A84C4F"/>
    <w:rsid w:val="00A932A1"/>
    <w:rsid w:val="00A96E06"/>
    <w:rsid w:val="00AA5041"/>
    <w:rsid w:val="00AA6197"/>
    <w:rsid w:val="00AA6C70"/>
    <w:rsid w:val="00AB16FD"/>
    <w:rsid w:val="00AB4813"/>
    <w:rsid w:val="00AC3894"/>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0E1"/>
    <w:rsid w:val="00B45B34"/>
    <w:rsid w:val="00B57047"/>
    <w:rsid w:val="00B61D86"/>
    <w:rsid w:val="00B6342D"/>
    <w:rsid w:val="00B724EF"/>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1610"/>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11D3"/>
    <w:rsid w:val="00D9410B"/>
    <w:rsid w:val="00D9695B"/>
    <w:rsid w:val="00DA1383"/>
    <w:rsid w:val="00DA2417"/>
    <w:rsid w:val="00DA5585"/>
    <w:rsid w:val="00DB02AC"/>
    <w:rsid w:val="00DB6AA2"/>
    <w:rsid w:val="00DE10D1"/>
    <w:rsid w:val="00DE2514"/>
    <w:rsid w:val="00DE6851"/>
    <w:rsid w:val="00DF03EE"/>
    <w:rsid w:val="00E01B71"/>
    <w:rsid w:val="00E04888"/>
    <w:rsid w:val="00E05CC9"/>
    <w:rsid w:val="00E15573"/>
    <w:rsid w:val="00E25A5B"/>
    <w:rsid w:val="00E373C7"/>
    <w:rsid w:val="00E4267B"/>
    <w:rsid w:val="00E42F13"/>
    <w:rsid w:val="00E452DF"/>
    <w:rsid w:val="00E543CF"/>
    <w:rsid w:val="00E546FD"/>
    <w:rsid w:val="00E608F1"/>
    <w:rsid w:val="00E611B9"/>
    <w:rsid w:val="00E6281D"/>
    <w:rsid w:val="00E7144F"/>
    <w:rsid w:val="00E73D74"/>
    <w:rsid w:val="00E73D7B"/>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27869"/>
    <w:rsid w:val="00F344E3"/>
    <w:rsid w:val="00F34D58"/>
    <w:rsid w:val="00F41A9D"/>
    <w:rsid w:val="00F44314"/>
    <w:rsid w:val="00F54B9C"/>
    <w:rsid w:val="00F56E96"/>
    <w:rsid w:val="00F573DD"/>
    <w:rsid w:val="00F61E59"/>
    <w:rsid w:val="00F61F29"/>
    <w:rsid w:val="00F63D99"/>
    <w:rsid w:val="00F6426B"/>
    <w:rsid w:val="00F709B3"/>
    <w:rsid w:val="00F71A5E"/>
    <w:rsid w:val="00FA0AFC"/>
    <w:rsid w:val="00FA1C82"/>
    <w:rsid w:val="00FA2ED1"/>
    <w:rsid w:val="00FA4A52"/>
    <w:rsid w:val="00FB4045"/>
    <w:rsid w:val="00FB4D8E"/>
    <w:rsid w:val="00FC0D0A"/>
    <w:rsid w:val="00FC1B0B"/>
    <w:rsid w:val="00FD2F97"/>
    <w:rsid w:val="00FE66F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741549A"/>
  <w15:docId w15:val="{A2442D32-215D-4113-94E3-BBFFD9370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C6161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61610"/>
    <w:rPr>
      <w:rFonts w:ascii="Segoe UI" w:hAnsi="Segoe UI" w:cs="Segoe UI"/>
      <w:spacing w:val="4"/>
      <w:sz w:val="18"/>
      <w:szCs w:val="18"/>
    </w:rPr>
  </w:style>
  <w:style w:type="character" w:styleId="LineNumber">
    <w:name w:val="line number"/>
    <w:basedOn w:val="DefaultParagraphFont"/>
    <w:semiHidden/>
    <w:unhideWhenUsed/>
    <w:rsid w:val="000719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2C64A6-7995-4A22-A01A-DD097D9FFA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494</Words>
  <Characters>2536</Characters>
  <Application>Microsoft Office Word</Application>
  <DocSecurity>0</DocSecurity>
  <Lines>83</Lines>
  <Paragraphs>32</Paragraphs>
  <ScaleCrop>false</ScaleCrop>
  <HeadingPairs>
    <vt:vector size="2" baseType="variant">
      <vt:variant>
        <vt:lpstr>Title</vt:lpstr>
      </vt:variant>
      <vt:variant>
        <vt:i4>1</vt:i4>
      </vt:variant>
    </vt:vector>
  </HeadingPairs>
  <TitlesOfParts>
    <vt:vector size="1" baseType="lpstr">
      <vt:lpstr>A2717</vt:lpstr>
    </vt:vector>
  </TitlesOfParts>
  <Manager>R225</Manager>
  <Company>NJ Office of Legislative Services</Company>
  <LinksUpToDate>false</LinksUpToDate>
  <CharactersWithSpaces>3033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A2717</dc:title>
  <dc:subject/>
  <dc:creator>Assemblywoman  DOWNEY</dc:creator>
  <cp:keywords>A2717|3|JU |309|0|309|N|0|</cp:keywords>
  <dc:description>INTRODUCED FEBRUARY 13, 2020</dc:description>
  <cp:lastModifiedBy>Todaro, Vivian</cp:lastModifiedBy>
  <cp:revision>2</cp:revision>
  <cp:lastPrinted>2020-08-03T19:53:00Z</cp:lastPrinted>
  <dcterms:created xsi:type="dcterms:W3CDTF">2020-08-03T19:53:00Z</dcterms:created>
  <dcterms:modified xsi:type="dcterms:W3CDTF">2020-08-03T19:53:00Z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