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2B2" w:rsidRDefault="000142B2" w:rsidP="000142B2">
      <w:pPr>
        <w:pStyle w:val="bpuBill"/>
      </w:pPr>
      <w:bookmarkStart w:id="0" w:name="bpuFrontPg"/>
      <w:bookmarkStart w:id="1" w:name="_GoBack"/>
      <w:bookmarkEnd w:id="0"/>
      <w:bookmarkEnd w:id="1"/>
      <w:r>
        <w:t xml:space="preserve">ASSEMBLY, No. 2766 </w:t>
      </w:r>
    </w:p>
    <w:p w:rsidR="000142B2" w:rsidRPr="009D38FF" w:rsidRDefault="000142B2" w:rsidP="000142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348427" r:id="rId8"/>
        </w:object>
      </w:r>
    </w:p>
    <w:p w:rsidR="000142B2" w:rsidRDefault="000142B2" w:rsidP="000142B2">
      <w:pPr>
        <w:pStyle w:val="bpuState"/>
      </w:pPr>
      <w:r>
        <w:t>STATE OF NEW JERSEY</w:t>
      </w:r>
    </w:p>
    <w:p w:rsidR="000142B2" w:rsidRDefault="000142B2" w:rsidP="000142B2">
      <w:pPr>
        <w:pStyle w:val="bpuLegislature"/>
      </w:pPr>
      <w:r>
        <w:t>219th LEGISLATURE</w:t>
      </w:r>
    </w:p>
    <w:p w:rsidR="000142B2" w:rsidRDefault="000142B2" w:rsidP="000142B2">
      <w:pPr>
        <w:pStyle w:val="bpuWpGraphic"/>
      </w:pPr>
      <w:r>
        <w:object w:dxaOrig="8985" w:dyaOrig="255">
          <v:shape id="_x0000_i1026" type="#_x0000_t75" style="width:6in;height:12pt" o:ole="">
            <v:imagedata r:id="rId7" o:title=""/>
          </v:shape>
          <o:OLEObject Type="Embed" ProgID="WPWin6.1" ShapeID="_x0000_i1026" DrawAspect="Content" ObjectID="_1664348428" r:id="rId9"/>
        </w:object>
      </w:r>
      <w:r>
        <w:t xml:space="preserve">  </w:t>
      </w:r>
    </w:p>
    <w:p w:rsidR="000142B2" w:rsidRDefault="000142B2" w:rsidP="000142B2">
      <w:pPr>
        <w:pStyle w:val="bpuIntro"/>
      </w:pPr>
      <w:r>
        <w:t>INTRODUCED FEBRUARY 13, 2020</w:t>
      </w:r>
    </w:p>
    <w:p w:rsidR="000142B2" w:rsidRDefault="000142B2" w:rsidP="000142B2">
      <w:pPr>
        <w:pStyle w:val="bpuIntro"/>
      </w:pPr>
    </w:p>
    <w:p w:rsidR="000142B2" w:rsidRDefault="000142B2" w:rsidP="000142B2">
      <w:pPr>
        <w:pStyle w:val="bpuIntro"/>
        <w:sectPr w:rsidR="000142B2" w:rsidSect="007D16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142B2" w:rsidRDefault="000142B2" w:rsidP="000142B2">
      <w:pPr>
        <w:pStyle w:val="bpuIntro"/>
      </w:pPr>
    </w:p>
    <w:p w:rsidR="000142B2" w:rsidRDefault="000142B2" w:rsidP="000142B2">
      <w:pPr>
        <w:pStyle w:val="bpuSponsor"/>
      </w:pPr>
      <w:r>
        <w:t>Sponsored by:</w:t>
      </w:r>
    </w:p>
    <w:p w:rsidR="000142B2" w:rsidRDefault="000142B2" w:rsidP="000142B2">
      <w:pPr>
        <w:pStyle w:val="bpuSponsor"/>
      </w:pPr>
      <w:r>
        <w:t>Assemblywoman  JOANN DOWNEY</w:t>
      </w:r>
    </w:p>
    <w:p w:rsidR="000142B2" w:rsidRDefault="000142B2" w:rsidP="000142B2">
      <w:pPr>
        <w:pStyle w:val="bpuSponsor"/>
      </w:pPr>
      <w:r>
        <w:t>District 11 (Monmouth)</w:t>
      </w:r>
    </w:p>
    <w:p w:rsidR="000142B2" w:rsidRDefault="008E73D9" w:rsidP="008E73D9">
      <w:pPr>
        <w:pStyle w:val="bpuSponsor"/>
      </w:pPr>
      <w:r>
        <w:t>Assemblyman  ERIC HOUGHTALING</w:t>
      </w:r>
    </w:p>
    <w:p w:rsidR="008E73D9" w:rsidRDefault="008E73D9" w:rsidP="008E73D9">
      <w:pPr>
        <w:pStyle w:val="bpuSponsor"/>
      </w:pPr>
      <w:r>
        <w:t>District 11 (Monmouth)</w:t>
      </w:r>
    </w:p>
    <w:p w:rsidR="008E73D9" w:rsidRDefault="00810A98" w:rsidP="00810A98">
      <w:pPr>
        <w:pStyle w:val="bpuSponsor"/>
      </w:pPr>
      <w:r>
        <w:t>Assemblywoman  VALERIE VAINIERI HUTTLE</w:t>
      </w:r>
    </w:p>
    <w:p w:rsidR="00810A98" w:rsidRDefault="00810A98" w:rsidP="00810A98">
      <w:pPr>
        <w:pStyle w:val="bpuSponsor"/>
      </w:pPr>
      <w:r>
        <w:t>District 37 (Bergen)</w:t>
      </w:r>
    </w:p>
    <w:p w:rsidR="00810A98" w:rsidRPr="00810A98" w:rsidRDefault="00810A98" w:rsidP="00810A98">
      <w:pPr>
        <w:pStyle w:val="bpuSponsor"/>
      </w:pPr>
    </w:p>
    <w:p w:rsidR="000142B2" w:rsidRDefault="00A84238" w:rsidP="00A84238">
      <w:pPr>
        <w:pStyle w:val="bpuSponsor"/>
      </w:pPr>
      <w:r>
        <w:t>Co-Sponsored by:</w:t>
      </w:r>
    </w:p>
    <w:p w:rsidR="00A84238" w:rsidRDefault="00A84238" w:rsidP="00A84238">
      <w:pPr>
        <w:pStyle w:val="bpuSponsor"/>
      </w:pPr>
      <w:r w:rsidRPr="00A84238">
        <w:t>Assemblyman Benson</w:t>
      </w:r>
    </w:p>
    <w:p w:rsidR="00A84238" w:rsidRDefault="00A84238" w:rsidP="00A84238"/>
    <w:p w:rsidR="00A84238" w:rsidRPr="00A84238" w:rsidRDefault="00A84238" w:rsidP="00A84238"/>
    <w:p w:rsidR="000142B2" w:rsidRDefault="000142B2" w:rsidP="000142B2">
      <w:pPr>
        <w:pStyle w:val="bpuSponsor"/>
      </w:pPr>
    </w:p>
    <w:p w:rsidR="000142B2" w:rsidRDefault="000142B2" w:rsidP="000142B2">
      <w:pPr>
        <w:pStyle w:val="bpuSponsor"/>
      </w:pPr>
    </w:p>
    <w:p w:rsidR="000142B2" w:rsidRDefault="000142B2" w:rsidP="000142B2">
      <w:pPr>
        <w:pStyle w:val="bpuSponsor"/>
      </w:pPr>
      <w:r>
        <w:t>SYNOPSIS</w:t>
      </w:r>
    </w:p>
    <w:p w:rsidR="000142B2" w:rsidRDefault="000142B2" w:rsidP="000142B2">
      <w:pPr>
        <w:pStyle w:val="bpuNormText"/>
      </w:pPr>
      <w:r>
        <w:tab/>
        <w:t xml:space="preserve">Requires health insurers to provide coverage for epinephrine </w:t>
      </w:r>
      <w:r w:rsidR="007D7C45">
        <w:t>for persons aged 18 or younger.</w:t>
      </w:r>
    </w:p>
    <w:p w:rsidR="000142B2" w:rsidRDefault="000142B2" w:rsidP="000142B2">
      <w:pPr>
        <w:pStyle w:val="bpuNormText"/>
      </w:pPr>
    </w:p>
    <w:p w:rsidR="000142B2" w:rsidRDefault="000142B2" w:rsidP="000142B2">
      <w:pPr>
        <w:pStyle w:val="bpuSponsor"/>
      </w:pPr>
      <w:r>
        <w:t xml:space="preserve">CURRENT VERSION OF TEXT </w:t>
      </w:r>
    </w:p>
    <w:p w:rsidR="000142B2" w:rsidRDefault="000142B2" w:rsidP="000142B2">
      <w:pPr>
        <w:pStyle w:val="bpuNormText"/>
      </w:pPr>
      <w:r>
        <w:tab/>
        <w:t>As introduced.</w:t>
      </w:r>
    </w:p>
    <w:p w:rsidR="000142B2" w:rsidRDefault="000142B2" w:rsidP="000142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142B2" w:rsidRDefault="000142B2" w:rsidP="008916EC">
      <w:pPr>
        <w:pStyle w:val="FronterPage"/>
        <w:tabs>
          <w:tab w:val="clear" w:pos="720"/>
          <w:tab w:val="clear" w:pos="1440"/>
          <w:tab w:val="clear" w:pos="2160"/>
          <w:tab w:val="clear" w:pos="2880"/>
          <w:tab w:val="clear" w:pos="3600"/>
          <w:tab w:val="clear" w:pos="4320"/>
          <w:tab w:val="clear" w:pos="5040"/>
        </w:tabs>
        <w:sectPr w:rsidR="000142B2" w:rsidSect="000142B2">
          <w:type w:val="continuous"/>
          <w:pgSz w:w="12240" w:h="20160" w:code="5"/>
          <w:pgMar w:top="1440" w:right="2275" w:bottom="1440" w:left="2275" w:header="72" w:footer="720" w:gutter="0"/>
          <w:pgNumType w:start="1"/>
          <w:cols w:space="720"/>
          <w:docGrid w:linePitch="360"/>
        </w:sectPr>
      </w:pPr>
    </w:p>
    <w:p w:rsidR="00EF60EA" w:rsidRPr="00677316" w:rsidRDefault="00EF60EA" w:rsidP="00EF60EA">
      <w:pPr>
        <w:pStyle w:val="HangingAnAct"/>
        <w:rPr>
          <w:rStyle w:val="HangingAnActChar"/>
        </w:rPr>
      </w:pPr>
      <w:r>
        <w:rPr>
          <w:rStyle w:val="BillHead"/>
        </w:rPr>
        <w:lastRenderedPageBreak/>
        <w:t>An Act</w:t>
      </w:r>
      <w:r w:rsidRPr="006B7FA7">
        <w:rPr>
          <w:rStyle w:val="HangingAnActChar"/>
        </w:rPr>
        <w:t xml:space="preserve"> </w:t>
      </w:r>
      <w:r>
        <w:t>concerning insurance coverage for epinephrine and supplementing various parts of the statutory law.</w:t>
      </w:r>
    </w:p>
    <w:p w:rsidR="00EF60EA" w:rsidRPr="00D71D68" w:rsidRDefault="00EF60EA" w:rsidP="00EF60EA"/>
    <w:p w:rsidR="00EF60EA" w:rsidRDefault="00EF60EA" w:rsidP="00EF60EA">
      <w:pPr>
        <w:rPr>
          <w:rStyle w:val="BillLanguage"/>
        </w:rPr>
      </w:pPr>
      <w:r>
        <w:tab/>
      </w:r>
      <w:r>
        <w:rPr>
          <w:rStyle w:val="BillHeading2"/>
        </w:rPr>
        <w:t xml:space="preserve">Be It Enacted </w:t>
      </w:r>
      <w:r>
        <w:rPr>
          <w:rStyle w:val="BillLanguage"/>
        </w:rPr>
        <w:t>by the Senate and General Assembly of the State of New Jersey:</w:t>
      </w:r>
    </w:p>
    <w:p w:rsidR="00824890" w:rsidRDefault="00824890" w:rsidP="00EF60EA">
      <w:pPr>
        <w:rPr>
          <w:rStyle w:val="BillLanguage"/>
        </w:rPr>
      </w:pPr>
    </w:p>
    <w:p w:rsidR="00EF60EA" w:rsidRDefault="00824890" w:rsidP="00824890">
      <w:r>
        <w:tab/>
        <w:t>1.</w:t>
      </w:r>
      <w:r>
        <w:tab/>
        <w:t xml:space="preserve">a. </w:t>
      </w:r>
      <w:r w:rsidRPr="00573BC0">
        <w:t>A hospital service corporation contract that provides</w:t>
      </w:r>
      <w:r>
        <w:t xml:space="preserve"> </w:t>
      </w:r>
      <w:r w:rsidR="00EF60EA" w:rsidRPr="00573BC0">
        <w:t>hospital or medical expense benefits and is delivered, issued, executed or renewed in this State</w:t>
      </w:r>
      <w:r w:rsidR="00EF60EA">
        <w:t xml:space="preserve"> pursuant to P.L.1938, c.366 (C.17:48-1 et seq.)</w:t>
      </w:r>
      <w:r w:rsidR="00EF60EA" w:rsidRPr="00573BC0">
        <w:t xml:space="preserve">, or approved for issuance or renewal in this State by the Commissioner of Banking and Insurance, on or after the effective date of this act, shall provide </w:t>
      </w:r>
      <w:r w:rsidR="00EF60EA">
        <w:t>benefits to any covered person 18 years of age or younger for medical expenses incurred in the purchase of 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7D7C45" w:rsidP="00EF60EA">
      <w:r>
        <w:tab/>
        <w:t>b.</w:t>
      </w:r>
      <w:r>
        <w:tab/>
      </w:r>
      <w:r w:rsidR="00EF60EA" w:rsidRPr="0071056B">
        <w:t>The provisions of this section shall apply to all hospital service corporation contracts in which the hospital service corporation has reserved the right to change the premium</w:t>
      </w:r>
      <w:r w:rsidR="00EF60EA">
        <w:t>.</w:t>
      </w:r>
    </w:p>
    <w:p w:rsidR="00EF60EA" w:rsidRDefault="00EF60EA" w:rsidP="00EF60EA"/>
    <w:p w:rsidR="00EF60EA" w:rsidRDefault="00EF60EA" w:rsidP="00EF60EA">
      <w:r>
        <w:tab/>
        <w:t>2.</w:t>
      </w:r>
      <w:r>
        <w:tab/>
        <w:t>a. A</w:t>
      </w:r>
      <w:r w:rsidRPr="000E442C">
        <w:t xml:space="preserve"> medical service corporation contract that provides hospital or medical expense benefits and is delivered, issued, executed or renewed in this State pursuant to P.L.1940, c.74 (C.17:48A-1 et seq.), or approved for issuance or renewal in this State by the Commissioner of Banking and Insurance on or after the effective date of this act, </w:t>
      </w:r>
      <w:r w:rsidRPr="00573BC0">
        <w:t xml:space="preserve">shall provide </w:t>
      </w:r>
      <w:r>
        <w:t>benefits to any covered person 18 years of age or younger for medical expenses incurred in the purchase of 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r>
        <w:tab/>
        <w:t>b.</w:t>
      </w:r>
      <w:r>
        <w:tab/>
      </w:r>
      <w:r w:rsidRPr="0071056B">
        <w:t xml:space="preserve">The provisions of this section shall apply to all </w:t>
      </w:r>
      <w:r>
        <w:t>medical</w:t>
      </w:r>
      <w:r w:rsidRPr="0071056B">
        <w:t xml:space="preserve"> service corporation contracts in which the </w:t>
      </w:r>
      <w:r>
        <w:t>medical</w:t>
      </w:r>
      <w:r w:rsidRPr="0071056B">
        <w:t xml:space="preserve"> service corporation has reserved the right to change the premium</w:t>
      </w:r>
      <w:r>
        <w:t>.</w:t>
      </w:r>
    </w:p>
    <w:p w:rsidR="00EF60EA" w:rsidRDefault="00EF60EA" w:rsidP="00EF60EA"/>
    <w:p w:rsidR="00EF60EA" w:rsidRDefault="00EF60EA" w:rsidP="00EF60EA">
      <w:r>
        <w:tab/>
        <w:t>3.</w:t>
      </w:r>
      <w:r>
        <w:tab/>
        <w:t>a. A</w:t>
      </w:r>
      <w:r w:rsidRPr="00DF7E5A">
        <w:t xml:space="preserve"> health service corporation contract that provides hospital or medical expense benefits and is delivered, issued, executed or renewed in this State pursuant to P.L.1985, c.236 (C.17:48E-1 et al.), or approved for issuance or renewal in this State by the Commissioner of Banking and Insurance on or after the effective date of this act, </w:t>
      </w:r>
      <w:r w:rsidRPr="00573BC0">
        <w:t xml:space="preserve">shall provide </w:t>
      </w:r>
      <w:r>
        <w:t xml:space="preserve">benefits to any covered person 18 years of age or younger for medical expenses incurred in the purchase of epinephrine auto-injector devices.  The benefits </w:t>
      </w:r>
      <w:r>
        <w:lastRenderedPageBreak/>
        <w:t>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r>
        <w:tab/>
        <w:t>b.</w:t>
      </w:r>
      <w:r>
        <w:tab/>
      </w:r>
      <w:r w:rsidRPr="00AF5956">
        <w:t xml:space="preserve">The provisions of this section shall apply to all </w:t>
      </w:r>
      <w:r>
        <w:t>health</w:t>
      </w:r>
      <w:r w:rsidRPr="00AF5956">
        <w:t xml:space="preserve"> service corporation contracts in which the </w:t>
      </w:r>
      <w:r>
        <w:t>health</w:t>
      </w:r>
      <w:r w:rsidRPr="00AF5956">
        <w:t xml:space="preserve"> service corporation has reserved the right to change the premium</w:t>
      </w:r>
      <w:r>
        <w:t>.</w:t>
      </w:r>
    </w:p>
    <w:p w:rsidR="00EF60EA" w:rsidRDefault="00EF60EA" w:rsidP="00EF60EA"/>
    <w:p w:rsidR="00EF60EA" w:rsidRDefault="00EF60EA" w:rsidP="00EF60EA">
      <w:r>
        <w:tab/>
        <w:t>4.</w:t>
      </w:r>
      <w:r>
        <w:tab/>
        <w:t xml:space="preserve">a. 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w:t>
      </w:r>
      <w:r w:rsidRPr="00573BC0">
        <w:t xml:space="preserve">shall provide </w:t>
      </w:r>
      <w:r>
        <w:t>benefits to any covered person 18 years of age or younger for medical expenses incurred in the purchase of 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r>
        <w:tab/>
        <w:t>b.</w:t>
      </w:r>
      <w:r>
        <w:tab/>
        <w:t>This section shall apply to those policies in which the insurer has reserved the right to change the premium.</w:t>
      </w:r>
    </w:p>
    <w:p w:rsidR="00EF60EA" w:rsidRDefault="00EF60EA" w:rsidP="00EF60EA"/>
    <w:p w:rsidR="00EF60EA" w:rsidRDefault="00EF60EA" w:rsidP="00EF60EA">
      <w:r>
        <w:tab/>
        <w:t>5.</w:t>
      </w:r>
      <w:r>
        <w:tab/>
        <w:t xml:space="preserve">a. 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w:t>
      </w:r>
      <w:r w:rsidRPr="00573BC0">
        <w:t xml:space="preserve">shall provide </w:t>
      </w:r>
      <w:r>
        <w:t>benefits to any covered person 18 years of age or younger for medical expenses incurred in the purchase of 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r>
        <w:tab/>
        <w:t>b.</w:t>
      </w:r>
      <w:r>
        <w:tab/>
        <w:t>This section shall apply to those policies in which the insurer has reserved the right to change the premium.</w:t>
      </w:r>
    </w:p>
    <w:p w:rsidR="00EF60EA" w:rsidRDefault="00EF60EA" w:rsidP="00EF60EA"/>
    <w:p w:rsidR="00EF60EA" w:rsidRDefault="00EF60EA" w:rsidP="00EF60EA">
      <w:r>
        <w:tab/>
        <w:t>6.</w:t>
      </w:r>
      <w:r>
        <w:tab/>
        <w:t xml:space="preserve">a. </w:t>
      </w:r>
      <w:r w:rsidR="007D7C45">
        <w:t xml:space="preserve"> </w:t>
      </w:r>
      <w:r>
        <w:t xml:space="preserve">An individual health benefits plan that provides hospital and medical expense benefits and is delivered, issued, executed or renewed in this State pursuant to P.L.1992, c.161 (C.17B:27A-2 et seq.), or approved for issuance or renewal in this State by the Commissioner of Banking and Insurance, on or after the effective date of this act, </w:t>
      </w:r>
      <w:r w:rsidRPr="00573BC0">
        <w:t xml:space="preserve">shall provide </w:t>
      </w:r>
      <w:r>
        <w:t xml:space="preserve">benefits to any covered person 18 years of age or younger for medical expenses incurred in the </w:t>
      </w:r>
      <w:r>
        <w:lastRenderedPageBreak/>
        <w:t>purchase of 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r>
        <w:tab/>
        <w:t>b.</w:t>
      </w:r>
      <w:r>
        <w:tab/>
        <w:t>This section shall apply to those health benefits plans in which the carrier has reserved the right to change the premium.</w:t>
      </w:r>
    </w:p>
    <w:p w:rsidR="00EF60EA" w:rsidRDefault="00EF60EA" w:rsidP="00EF60EA"/>
    <w:p w:rsidR="00EF60EA" w:rsidRDefault="00EF60EA" w:rsidP="00EF60EA">
      <w:r>
        <w:tab/>
        <w:t>7.</w:t>
      </w:r>
      <w:r>
        <w:tab/>
        <w:t xml:space="preserve">a. A small employer health benefits plan that provides hospital and medical expense benefits and is delivered, issued, executed or renewed in this State pursuant to P.L.1992, c.162 (C.17B:27A-17 et seq.), or approved for issuance or renewal in this State by the Commissioner of Banking and Insurance, on or after the effective date of this act, </w:t>
      </w:r>
      <w:r w:rsidRPr="00573BC0">
        <w:t xml:space="preserve">shall provide </w:t>
      </w:r>
      <w:r>
        <w:t>benefits to any covered person 18 years of age or younger for medical expenses incurred in the purchase of 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r>
        <w:tab/>
        <w:t>b.</w:t>
      </w:r>
      <w:r>
        <w:tab/>
        <w:t>This section shall apply to those health benefits plans in which the carrier has reserved the right to change the premium.</w:t>
      </w:r>
    </w:p>
    <w:p w:rsidR="00EF60EA" w:rsidRDefault="00EF60EA" w:rsidP="00EF60EA"/>
    <w:p w:rsidR="00EF60EA" w:rsidRDefault="00EF60EA" w:rsidP="00EF60EA">
      <w:r>
        <w:tab/>
        <w:t>8.</w:t>
      </w:r>
      <w:r>
        <w:tab/>
        <w:t xml:space="preserve">a.  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w:t>
      </w:r>
      <w:r w:rsidRPr="00573BC0">
        <w:t xml:space="preserve">shall provide </w:t>
      </w:r>
      <w:r>
        <w:t>benefits to any covered person 18 years of age or younger for medical expenses incurred in the purchase of 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r>
        <w:tab/>
        <w:t>b.</w:t>
      </w:r>
      <w:r>
        <w:tab/>
        <w:t>This section shall apply to those contracts for health care services under which the health maintenance organization has reserved the right to change the schedule of charges for enrollee coverage.</w:t>
      </w:r>
    </w:p>
    <w:p w:rsidR="00EF60EA" w:rsidRDefault="00EF60EA" w:rsidP="00EF60EA"/>
    <w:p w:rsidR="00EF60EA" w:rsidRDefault="00EF60EA" w:rsidP="00EF60EA">
      <w:r>
        <w:tab/>
        <w:t>9.</w:t>
      </w:r>
      <w:r>
        <w:tab/>
        <w:t xml:space="preserve">The State Health Benefits Commission shall ensure that every contract purchased by the commission on or after the effective date of this act that provides hospital and medical expense benefits </w:t>
      </w:r>
      <w:r w:rsidRPr="00573BC0">
        <w:t xml:space="preserve">shall provide </w:t>
      </w:r>
      <w:r>
        <w:t xml:space="preserve">benefits to any covered person 18 years of age or younger for medical expenses incurred in the purchase of </w:t>
      </w:r>
      <w:r>
        <w:lastRenderedPageBreak/>
        <w:t>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p w:rsidR="00EF60EA" w:rsidRDefault="007D7C45" w:rsidP="00EF60EA">
      <w:r>
        <w:tab/>
        <w:t>10.</w:t>
      </w:r>
      <w:r>
        <w:tab/>
      </w:r>
      <w:r w:rsidR="00EF60EA" w:rsidRPr="002A43F2">
        <w:t xml:space="preserve">The School Employees' Health Benefits Commission shall ensure that every contract purchased by the commission on or after the effective date of this act that provides hospital and medical expense benefits </w:t>
      </w:r>
      <w:r w:rsidR="00EF60EA" w:rsidRPr="00573BC0">
        <w:t xml:space="preserve">shall provide </w:t>
      </w:r>
      <w:r w:rsidR="00EF60EA">
        <w:t>benefits to any covered person 18 years of age or younger for medical expenses incurred in the purchase of epinephrine auto-injector devices.  The benefits shall be provided without the imposition of any prior authorization or other utilization management requirements.</w:t>
      </w:r>
    </w:p>
    <w:p w:rsidR="00EF60EA" w:rsidRDefault="00EF60EA" w:rsidP="00EF60EA">
      <w:r>
        <w:tab/>
        <w:t>As used in this section, “epinephrine auto-injector device” means a single-use device used for the automatic injection of a pre-measured dose of epinephrine into the human body.</w:t>
      </w:r>
    </w:p>
    <w:p w:rsidR="00EF60EA" w:rsidRDefault="00EF60EA" w:rsidP="00EF60EA"/>
    <w:p w:rsidR="00EF60EA" w:rsidRPr="00AA7880" w:rsidRDefault="007D7C45" w:rsidP="007D7C45">
      <w:pPr>
        <w:tabs>
          <w:tab w:val="clear" w:pos="1440"/>
        </w:tabs>
      </w:pPr>
      <w:r>
        <w:tab/>
        <w:t>11.</w:t>
      </w:r>
      <w:r>
        <w:tab/>
      </w:r>
      <w:r w:rsidR="00EF60EA">
        <w:t>This act shall take effect on the 90th day next following enactment.</w:t>
      </w:r>
    </w:p>
    <w:p w:rsidR="00EF60EA" w:rsidRDefault="00EF60EA" w:rsidP="00EF60EA"/>
    <w:p w:rsidR="00EF60EA" w:rsidRPr="00CE7BD8" w:rsidRDefault="00EF60EA" w:rsidP="00EF60EA"/>
    <w:p w:rsidR="00EF60EA" w:rsidRPr="00AA7880" w:rsidRDefault="00EF60EA" w:rsidP="00EF60EA">
      <w:pPr>
        <w:jc w:val="center"/>
      </w:pPr>
      <w:r w:rsidRPr="00D71D68">
        <w:t>STATEMENT</w:t>
      </w:r>
    </w:p>
    <w:p w:rsidR="00EF60EA" w:rsidRDefault="00EF60EA" w:rsidP="00EF60EA"/>
    <w:p w:rsidR="00EF60EA" w:rsidRDefault="00EF60EA" w:rsidP="00EF60EA">
      <w:r>
        <w:tab/>
      </w:r>
      <w:r w:rsidRPr="002206DB">
        <w:t xml:space="preserve">This </w:t>
      </w:r>
      <w:r>
        <w:t>bill</w:t>
      </w:r>
      <w:r w:rsidRPr="002206DB">
        <w:t xml:space="preserve"> requires health insurers (health, hospital and medical service corporations, commercial indiv</w:t>
      </w:r>
      <w:r>
        <w:t>idual and group health insurers,</w:t>
      </w:r>
      <w:r w:rsidRPr="002206DB">
        <w:t xml:space="preserve"> health maintenance organizations, health benefits plans issued pursuant to the New Jersey Individual Health Coverage and Small Employer Health Benefits Programs, the State Health Benefits Program, and the School Employees’ Health Benefits Program) to provide coverage </w:t>
      </w:r>
      <w:r>
        <w:t>for medical expenses incurred in the purchase of epinephrine auto-injector devices for covered persons 18 years of age or younger.  Under the bill, “epinephrine auto-injector device” means a single-use device used for the automatic injection of a pre-measured dose of epinephrine into the human body.</w:t>
      </w:r>
    </w:p>
    <w:sectPr w:rsidR="00EF60EA" w:rsidSect="000142B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367" w:rsidRDefault="00C36367">
      <w:r>
        <w:separator/>
      </w:r>
    </w:p>
  </w:endnote>
  <w:endnote w:type="continuationSeparator" w:id="0">
    <w:p w:rsidR="00C36367" w:rsidRDefault="00C36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3D9" w:rsidRDefault="007D1655" w:rsidP="007D1655">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367" w:rsidRDefault="00C36367">
      <w:r>
        <w:separator/>
      </w:r>
    </w:p>
  </w:footnote>
  <w:footnote w:type="continuationSeparator" w:id="0">
    <w:p w:rsidR="00C36367" w:rsidRDefault="00C36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57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73D9" w:rsidRDefault="008E73D9" w:rsidP="008E73D9">
    <w:pPr>
      <w:pStyle w:val="bpuHeadSpon"/>
    </w:pPr>
    <w:r w:rsidRPr="000142B2">
      <w:rPr>
        <w:rStyle w:val="bpuHeadSponChar"/>
      </w:rPr>
      <w:t>A2766</w:t>
    </w:r>
    <w:r>
      <w:t xml:space="preserve"> DOWNEY, HOUGHTALING</w:t>
    </w:r>
  </w:p>
  <w:p w:rsidR="000142B2" w:rsidRDefault="000142B2" w:rsidP="000142B2">
    <w:pPr>
      <w:pStyle w:val="bpuHeadSpon"/>
    </w:pPr>
    <w:r>
      <w:fldChar w:fldCharType="begin"/>
    </w:r>
    <w:r>
      <w:instrText xml:space="preserve"> PAGE  \* MERGEFORMAT </w:instrText>
    </w:r>
    <w:r>
      <w:fldChar w:fldCharType="separate"/>
    </w:r>
    <w:r w:rsidR="00B95796">
      <w:rPr>
        <w:noProof/>
      </w:rPr>
      <w:t>5</w:t>
    </w:r>
    <w:r>
      <w:fldChar w:fldCharType="end"/>
    </w:r>
  </w:p>
  <w:p w:rsidR="000142B2" w:rsidRDefault="000142B2" w:rsidP="000142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42B2" w:rsidRDefault="000142B2" w:rsidP="000142B2">
    <w:pPr>
      <w:pStyle w:val="bpuHeadSpon"/>
    </w:pPr>
    <w:r w:rsidRPr="000142B2">
      <w:rPr>
        <w:rStyle w:val="bpuHeadSponChar"/>
      </w:rPr>
      <w:t>A2766</w:t>
    </w:r>
    <w:r>
      <w:t xml:space="preserve"> DOWNEY</w:t>
    </w:r>
    <w:r w:rsidR="008E73D9">
      <w:t>, HOUGHTALING</w:t>
    </w:r>
  </w:p>
  <w:p w:rsidR="000142B2" w:rsidRDefault="000142B2" w:rsidP="000142B2">
    <w:pPr>
      <w:pStyle w:val="bpuHeadSpon"/>
    </w:pPr>
    <w:r>
      <w:fldChar w:fldCharType="begin"/>
    </w:r>
    <w:r>
      <w:instrText xml:space="preserve"> PAGE  \* MERGEFORMAT </w:instrText>
    </w:r>
    <w:r>
      <w:fldChar w:fldCharType="separate"/>
    </w:r>
    <w:r w:rsidR="00B95796">
      <w:rPr>
        <w:noProof/>
      </w:rPr>
      <w:t>2</w:t>
    </w:r>
    <w:r>
      <w:fldChar w:fldCharType="end"/>
    </w:r>
  </w:p>
  <w:p w:rsidR="000142B2" w:rsidRDefault="000142B2" w:rsidP="000142B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196C8F"/>
    <w:multiLevelType w:val="hybridMultilevel"/>
    <w:tmpl w:val="4B488254"/>
    <w:lvl w:ilvl="0" w:tplc="6674DEE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367"/>
    <w:rsid w:val="000051BD"/>
    <w:rsid w:val="000142B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42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95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45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0D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CAF"/>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655"/>
    <w:rsid w:val="007D40CB"/>
    <w:rsid w:val="007D5796"/>
    <w:rsid w:val="007D59C0"/>
    <w:rsid w:val="007D7C45"/>
    <w:rsid w:val="007D7D9C"/>
    <w:rsid w:val="007F485D"/>
    <w:rsid w:val="007F6050"/>
    <w:rsid w:val="00810A98"/>
    <w:rsid w:val="00813627"/>
    <w:rsid w:val="0082489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FDE"/>
    <w:rsid w:val="008A31C5"/>
    <w:rsid w:val="008A4F9A"/>
    <w:rsid w:val="008B2850"/>
    <w:rsid w:val="008C79B3"/>
    <w:rsid w:val="008D77BD"/>
    <w:rsid w:val="008E454C"/>
    <w:rsid w:val="008E73D9"/>
    <w:rsid w:val="008F1E5A"/>
    <w:rsid w:val="00901BDA"/>
    <w:rsid w:val="009121D8"/>
    <w:rsid w:val="00916F7A"/>
    <w:rsid w:val="00917FE3"/>
    <w:rsid w:val="009218D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67E"/>
    <w:rsid w:val="009D7808"/>
    <w:rsid w:val="009D7934"/>
    <w:rsid w:val="009D7CCF"/>
    <w:rsid w:val="009E2F9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23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BB1"/>
    <w:rsid w:val="00AF5A0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79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9EE"/>
    <w:rsid w:val="00C12E48"/>
    <w:rsid w:val="00C13D14"/>
    <w:rsid w:val="00C13DD2"/>
    <w:rsid w:val="00C15F53"/>
    <w:rsid w:val="00C23F09"/>
    <w:rsid w:val="00C25356"/>
    <w:rsid w:val="00C30E2C"/>
    <w:rsid w:val="00C328D0"/>
    <w:rsid w:val="00C3636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C0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069"/>
    <w:rsid w:val="00E01B71"/>
    <w:rsid w:val="00E05CC9"/>
    <w:rsid w:val="00E15573"/>
    <w:rsid w:val="00E25A5B"/>
    <w:rsid w:val="00E26579"/>
    <w:rsid w:val="00E373C7"/>
    <w:rsid w:val="00E4267B"/>
    <w:rsid w:val="00E42F13"/>
    <w:rsid w:val="00E452DF"/>
    <w:rsid w:val="00E543CF"/>
    <w:rsid w:val="00E546FD"/>
    <w:rsid w:val="00E602FE"/>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0E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7CA"/>
    <w:rsid w:val="00F71A5E"/>
    <w:rsid w:val="00FA0AFC"/>
    <w:rsid w:val="00FA1C82"/>
    <w:rsid w:val="00FA2ED1"/>
    <w:rsid w:val="00FA4A52"/>
    <w:rsid w:val="00FB4045"/>
    <w:rsid w:val="00FB4D8E"/>
    <w:rsid w:val="00FC0D0A"/>
    <w:rsid w:val="00FC1B0B"/>
    <w:rsid w:val="00FD2F97"/>
    <w:rsid w:val="00FE188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EF98F3"/>
  <w15:docId w15:val="{D9289BCB-0894-4962-A494-2F696BD64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F60EA"/>
    <w:pPr>
      <w:ind w:left="720"/>
      <w:contextualSpacing/>
    </w:pPr>
  </w:style>
  <w:style w:type="character" w:styleId="LineNumber">
    <w:name w:val="line number"/>
    <w:basedOn w:val="DefaultParagraphFont"/>
    <w:semiHidden/>
    <w:unhideWhenUsed/>
    <w:rsid w:val="000142B2"/>
  </w:style>
  <w:style w:type="paragraph" w:styleId="BalloonText">
    <w:name w:val="Balloon Text"/>
    <w:basedOn w:val="Normal"/>
    <w:link w:val="BalloonTextChar"/>
    <w:semiHidden/>
    <w:unhideWhenUsed/>
    <w:rsid w:val="00810A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0A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1599</Words>
  <Characters>8803</Characters>
  <Application>Microsoft Office Word</Application>
  <DocSecurity>0</DocSecurity>
  <Lines>212</Lines>
  <Paragraphs>50</Paragraphs>
  <ScaleCrop>false</ScaleCrop>
  <HeadingPairs>
    <vt:vector size="2" baseType="variant">
      <vt:variant>
        <vt:lpstr>Title</vt:lpstr>
      </vt:variant>
      <vt:variant>
        <vt:i4>1</vt:i4>
      </vt:variant>
    </vt:vector>
  </HeadingPairs>
  <TitlesOfParts>
    <vt:vector size="1" baseType="lpstr">
      <vt:lpstr>A2766</vt:lpstr>
    </vt:vector>
  </TitlesOfParts>
  <Manager>R211</Manager>
  <Company>NJ Office of Legislative Services</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A2766</dc:title>
  <dc:subject>INSURANCE - HEALTH INSURANCE</dc:subject>
  <dc:creator>Assemblywoman  DOWNEY</dc:creator>
  <cp:keywords>A2766|5|CL |307|53|289|B|0|</cp:keywords>
  <dc:description>INTRODUCED FEBRUARY 13, 2020</dc:description>
  <cp:lastModifiedBy>Siracusa, Nicole</cp:lastModifiedBy>
  <cp:revision>2</cp:revision>
  <cp:lastPrinted>2020-10-16T14:12:00Z</cp:lastPrinted>
  <dcterms:created xsi:type="dcterms:W3CDTF">2020-10-16T14:13:00Z</dcterms:created>
  <dcterms:modified xsi:type="dcterms:W3CDTF">2020-10-16T14:13:00Z</dcterms:modified>
  <cp:category>s.1: C.17:48-6ss; s.2: C.17:48A-7pp; s.3: C.17:48E-35.43; s.4: C.17B:26-2.1ll; s.5: C.17B:27-46.1ss; s.6: C.17B:27A-7.25; s.7: C.17B:27A-19.29; s.8: C.26:2J-4.44; s.9: C.52:14-17.29cc; s.10: C.52:14-17.46.6n to 2019/336_x000d_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