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81C" w:rsidRDefault="00DF381C" w:rsidP="00DF381C">
      <w:pPr>
        <w:pStyle w:val="bpuBill"/>
      </w:pPr>
      <w:bookmarkStart w:id="0" w:name="bpuFrontPg"/>
      <w:bookmarkEnd w:id="0"/>
      <w:r>
        <w:t xml:space="preserve">ASSEMBLY, No. 2772 </w:t>
      </w:r>
    </w:p>
    <w:p w:rsidR="00DF381C" w:rsidRPr="009D38FF" w:rsidRDefault="00DF381C" w:rsidP="00DF381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5526425" r:id="rId7"/>
        </w:object>
      </w:r>
    </w:p>
    <w:p w:rsidR="00DF381C" w:rsidRDefault="00DF381C" w:rsidP="00DF381C">
      <w:pPr>
        <w:pStyle w:val="bpuState"/>
      </w:pPr>
      <w:r>
        <w:t>STATE OF NEW JERSEY</w:t>
      </w:r>
    </w:p>
    <w:p w:rsidR="00DF381C" w:rsidRDefault="00DF381C" w:rsidP="00DF381C">
      <w:pPr>
        <w:pStyle w:val="bpuLegislature"/>
      </w:pPr>
      <w:r>
        <w:t>219th LEGISLATURE</w:t>
      </w:r>
    </w:p>
    <w:p w:rsidR="00DF381C" w:rsidRDefault="00DF381C" w:rsidP="00DF381C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5526426" r:id="rId8"/>
        </w:object>
      </w:r>
      <w:r>
        <w:t xml:space="preserve">  </w:t>
      </w:r>
    </w:p>
    <w:p w:rsidR="00DF381C" w:rsidRDefault="00DF381C" w:rsidP="00DF381C">
      <w:pPr>
        <w:pStyle w:val="bpuIntro"/>
      </w:pPr>
      <w:r>
        <w:t>INTRODUCED FEBRUARY 13, 2020</w:t>
      </w:r>
    </w:p>
    <w:p w:rsidR="00DF381C" w:rsidRDefault="00DF381C" w:rsidP="00DF381C">
      <w:pPr>
        <w:pStyle w:val="bpuIntro"/>
      </w:pPr>
    </w:p>
    <w:p w:rsidR="00DF381C" w:rsidRDefault="00DF381C" w:rsidP="00DF381C">
      <w:pPr>
        <w:pStyle w:val="bpuIntro"/>
        <w:sectPr w:rsidR="00DF381C" w:rsidSect="0036153B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DF381C" w:rsidRDefault="00DF381C" w:rsidP="00DF381C">
      <w:pPr>
        <w:pStyle w:val="bpuIntro"/>
      </w:pPr>
    </w:p>
    <w:p w:rsidR="00DF381C" w:rsidRDefault="00DF381C" w:rsidP="00DF381C">
      <w:pPr>
        <w:pStyle w:val="bpuSponsor"/>
      </w:pPr>
      <w:r>
        <w:t>Sponsored by:</w:t>
      </w:r>
    </w:p>
    <w:p w:rsidR="00DF381C" w:rsidRDefault="00DF381C" w:rsidP="00DF381C">
      <w:pPr>
        <w:pStyle w:val="bpuSponsor"/>
      </w:pPr>
      <w:r>
        <w:t>Assemblywoman  JOANN DOWNEY</w:t>
      </w:r>
    </w:p>
    <w:p w:rsidR="00DF381C" w:rsidRDefault="00DF381C" w:rsidP="00DF381C">
      <w:pPr>
        <w:pStyle w:val="bpuSponsor"/>
      </w:pPr>
      <w:r>
        <w:t>District 11 (Monmouth)</w:t>
      </w:r>
    </w:p>
    <w:p w:rsidR="00DF381C" w:rsidRDefault="00B96041" w:rsidP="00B96041">
      <w:pPr>
        <w:pStyle w:val="bpuSponsor"/>
      </w:pPr>
      <w:r>
        <w:t>Assemblyman  ERIC HOUGHTALING</w:t>
      </w:r>
    </w:p>
    <w:p w:rsidR="00B96041" w:rsidRDefault="00B96041" w:rsidP="00B96041">
      <w:pPr>
        <w:pStyle w:val="bpuSponsor"/>
      </w:pPr>
      <w:r>
        <w:t>District 11 (Monmouth)</w:t>
      </w:r>
    </w:p>
    <w:p w:rsidR="00B96041" w:rsidRDefault="0036153B" w:rsidP="0036153B">
      <w:pPr>
        <w:pStyle w:val="bpuSponsor"/>
      </w:pPr>
      <w:r>
        <w:t>Assemblyman  DANIEL R. BENSON</w:t>
      </w:r>
    </w:p>
    <w:p w:rsidR="0036153B" w:rsidRDefault="0036153B" w:rsidP="0036153B">
      <w:pPr>
        <w:pStyle w:val="bpuSponsor"/>
      </w:pPr>
      <w:r>
        <w:t>District 14 (Mercer and Middlesex)</w:t>
      </w:r>
    </w:p>
    <w:p w:rsidR="0036153B" w:rsidRPr="0036153B" w:rsidRDefault="0036153B" w:rsidP="0036153B">
      <w:pPr>
        <w:pStyle w:val="bpuSponsor"/>
      </w:pPr>
    </w:p>
    <w:p w:rsidR="00DF381C" w:rsidRDefault="00F63222" w:rsidP="00F63222">
      <w:pPr>
        <w:pStyle w:val="bpuSponsor"/>
      </w:pPr>
      <w:r>
        <w:t>Co-Sponsored by:</w:t>
      </w:r>
    </w:p>
    <w:p w:rsidR="00F63222" w:rsidRDefault="00F63222" w:rsidP="00F63222">
      <w:pPr>
        <w:pStyle w:val="bpuSponsor"/>
      </w:pPr>
      <w:r w:rsidRPr="00F63222">
        <w:t xml:space="preserve">Assemblyman </w:t>
      </w:r>
      <w:proofErr w:type="spellStart"/>
      <w:r w:rsidRPr="00F63222">
        <w:t>Chiaravalloti</w:t>
      </w:r>
      <w:proofErr w:type="spellEnd"/>
    </w:p>
    <w:p w:rsidR="00F63222" w:rsidRDefault="00F63222" w:rsidP="00F63222"/>
    <w:p w:rsidR="00F63222" w:rsidRPr="00F63222" w:rsidRDefault="00F63222" w:rsidP="00F63222">
      <w:bookmarkStart w:id="1" w:name="_GoBack"/>
      <w:bookmarkEnd w:id="1"/>
    </w:p>
    <w:p w:rsidR="00DF381C" w:rsidRDefault="00DF381C" w:rsidP="00DF381C">
      <w:pPr>
        <w:pStyle w:val="bpuSponsor"/>
      </w:pPr>
    </w:p>
    <w:p w:rsidR="00DF381C" w:rsidRDefault="00DF381C" w:rsidP="00DF381C">
      <w:pPr>
        <w:pStyle w:val="bpuSponsor"/>
      </w:pPr>
    </w:p>
    <w:p w:rsidR="00DF381C" w:rsidRDefault="00DF381C" w:rsidP="00DF381C">
      <w:pPr>
        <w:pStyle w:val="bpuSponsor"/>
      </w:pPr>
      <w:r>
        <w:t>SYNOPSIS</w:t>
      </w:r>
    </w:p>
    <w:p w:rsidR="00DF381C" w:rsidRDefault="00DF381C" w:rsidP="00DF381C">
      <w:pPr>
        <w:pStyle w:val="bpuNormText"/>
      </w:pPr>
      <w:r>
        <w:tab/>
        <w:t>Authorizes certain Medicaid recipients residing on post-secondary school campus to participate remotely in meetings of non-medical nature regarding Medi</w:t>
      </w:r>
      <w:r w:rsidR="00AA7378">
        <w:t>caid benefits.</w:t>
      </w:r>
    </w:p>
    <w:p w:rsidR="00DF381C" w:rsidRDefault="00DF381C" w:rsidP="00DF381C">
      <w:pPr>
        <w:pStyle w:val="bpuNormText"/>
      </w:pPr>
    </w:p>
    <w:p w:rsidR="00DF381C" w:rsidRDefault="00DF381C" w:rsidP="00DF381C">
      <w:pPr>
        <w:pStyle w:val="bpuSponsor"/>
      </w:pPr>
      <w:r>
        <w:t xml:space="preserve">CURRENT VERSION OF TEXT </w:t>
      </w:r>
    </w:p>
    <w:p w:rsidR="00DF381C" w:rsidRDefault="00DF381C" w:rsidP="00DF381C">
      <w:pPr>
        <w:pStyle w:val="bpuNormText"/>
      </w:pPr>
      <w:r>
        <w:tab/>
        <w:t>As introduced.</w:t>
      </w:r>
    </w:p>
    <w:p w:rsidR="00DF381C" w:rsidRDefault="00DF381C" w:rsidP="00DF381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DF381C" w:rsidRDefault="00DF381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F381C" w:rsidSect="00DF381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4A627C" w:rsidRPr="00677316" w:rsidRDefault="004A627C" w:rsidP="004A627C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</w:t>
      </w:r>
      <w:r w:rsidRPr="008D2370">
        <w:t xml:space="preserve"> </w:t>
      </w:r>
      <w:r>
        <w:t xml:space="preserve">a </w:t>
      </w:r>
      <w:r w:rsidRPr="00AD787A">
        <w:t>Medicaid</w:t>
      </w:r>
      <w:r>
        <w:t xml:space="preserve"> recipient’s</w:t>
      </w:r>
      <w:r w:rsidRPr="00AD787A">
        <w:t xml:space="preserve"> </w:t>
      </w:r>
      <w:r>
        <w:t xml:space="preserve">remote participation in meetings of a non-medical nature </w:t>
      </w:r>
      <w:r w:rsidRPr="00AD787A">
        <w:t>regarding benefits</w:t>
      </w:r>
      <w:r>
        <w:t xml:space="preserve"> and </w:t>
      </w:r>
      <w:r w:rsidRPr="00841414">
        <w:t>supplementing Title 30 of the Revised Statutes.</w:t>
      </w:r>
    </w:p>
    <w:p w:rsidR="004A627C" w:rsidRPr="00D71D68" w:rsidRDefault="004A627C" w:rsidP="004A627C"/>
    <w:p w:rsidR="004A627C" w:rsidRPr="00AA7880" w:rsidRDefault="004A627C" w:rsidP="004A627C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4A627C" w:rsidRDefault="004A627C" w:rsidP="004A627C"/>
    <w:p w:rsidR="004A627C" w:rsidRPr="00AD787A" w:rsidRDefault="004A627C" w:rsidP="004A627C">
      <w:r>
        <w:tab/>
        <w:t>1.</w:t>
      </w:r>
      <w:r>
        <w:tab/>
        <w:t>The Division of Medical Assistance and Health Services in the Department of Human Services shall authorize a recipient of Medicaid benefits</w:t>
      </w:r>
      <w:r w:rsidRPr="00102D67">
        <w:rPr>
          <w:color w:val="000000"/>
        </w:rPr>
        <w:t xml:space="preserve"> </w:t>
      </w:r>
      <w:r>
        <w:rPr>
          <w:color w:val="000000"/>
        </w:rPr>
        <w:t>who is determined eligible to receive a personal care service benefit and</w:t>
      </w:r>
      <w:r>
        <w:t xml:space="preserve"> who is attending a post-secondary educational institution and residing on that institution’s campus to participate</w:t>
      </w:r>
      <w:r w:rsidRPr="00AD787A">
        <w:t xml:space="preserve"> </w:t>
      </w:r>
      <w:r>
        <w:t xml:space="preserve">remotely by telephone or other means in a meeting of a non-medical nature </w:t>
      </w:r>
      <w:r w:rsidRPr="00AD787A">
        <w:t>regarding the recipient’s Medicaid benefits</w:t>
      </w:r>
      <w:r>
        <w:t xml:space="preserve">.  The provisions of this section shall apply to any meeting between the recipient and the division, a managed care organization </w:t>
      </w:r>
      <w:r w:rsidRPr="00AD787A">
        <w:t xml:space="preserve">contracted with the </w:t>
      </w:r>
      <w:r>
        <w:t>division</w:t>
      </w:r>
      <w:r w:rsidRPr="00AD787A">
        <w:t xml:space="preserve"> to provide benefits under the Medicaid program, or any other entity or individual authorized by the division to conduct such meetings.</w:t>
      </w:r>
    </w:p>
    <w:p w:rsidR="004A627C" w:rsidRPr="00AD787A" w:rsidRDefault="004A627C" w:rsidP="004A627C">
      <w:r w:rsidRPr="00AD787A">
        <w:tab/>
        <w:t>As used in this section, “Medicaid” means the Medicaid prog</w:t>
      </w:r>
      <w:r>
        <w:t>ram established pursuant to</w:t>
      </w:r>
      <w:r w:rsidRPr="00AD787A">
        <w:t xml:space="preserve"> P.L.1968, c.413 (C.30:4D-1 et seq.).</w:t>
      </w:r>
    </w:p>
    <w:p w:rsidR="004A627C" w:rsidRPr="00D71D68" w:rsidRDefault="004A627C" w:rsidP="004A627C"/>
    <w:p w:rsidR="004A627C" w:rsidRPr="00AA7880" w:rsidRDefault="004A627C" w:rsidP="004A627C">
      <w:r>
        <w:tab/>
        <w:t>2.</w:t>
      </w:r>
      <w:r>
        <w:tab/>
        <w:t>This act shall take effect immediately.</w:t>
      </w:r>
    </w:p>
    <w:p w:rsidR="004A627C" w:rsidRDefault="004A627C" w:rsidP="004A627C"/>
    <w:p w:rsidR="00CC22CE" w:rsidRPr="00CE7BD8" w:rsidRDefault="00CC22CE" w:rsidP="004A627C"/>
    <w:p w:rsidR="004A627C" w:rsidRPr="00AA7880" w:rsidRDefault="004A627C" w:rsidP="004A627C">
      <w:pPr>
        <w:jc w:val="center"/>
      </w:pPr>
      <w:r w:rsidRPr="00D71D68">
        <w:t>STATEMENT</w:t>
      </w:r>
    </w:p>
    <w:p w:rsidR="004A627C" w:rsidRDefault="004A627C" w:rsidP="004A627C"/>
    <w:p w:rsidR="004A627C" w:rsidRDefault="004A627C" w:rsidP="004A627C">
      <w:r>
        <w:tab/>
        <w:t>This bill requires the Division of Medical Assistance and Health Services in the Department of Human Services to authorize a recipient of Medicaid benefits</w:t>
      </w:r>
      <w:r w:rsidRPr="00102D67">
        <w:rPr>
          <w:color w:val="000000"/>
        </w:rPr>
        <w:t xml:space="preserve"> </w:t>
      </w:r>
      <w:r>
        <w:rPr>
          <w:color w:val="000000"/>
        </w:rPr>
        <w:t>who is determined eligible to receive a personal care service benefit and</w:t>
      </w:r>
      <w:r>
        <w:t xml:space="preserve"> who is attending a post-secondary educational institution and residing on that institution’s campus to participate</w:t>
      </w:r>
      <w:r w:rsidRPr="00AD787A">
        <w:t xml:space="preserve"> </w:t>
      </w:r>
      <w:r>
        <w:t xml:space="preserve">remotely by telephone or other means in a meeting of a non-medical nature </w:t>
      </w:r>
      <w:r w:rsidRPr="00AD787A">
        <w:t>regarding the recipient’s Medicaid benefits</w:t>
      </w:r>
      <w:r>
        <w:t xml:space="preserve">.  The provisions of this bill apply to any meeting between the recipient and the division, a managed care organization </w:t>
      </w:r>
      <w:r w:rsidRPr="00AD787A">
        <w:t xml:space="preserve">contracted with the </w:t>
      </w:r>
      <w:r>
        <w:t>division</w:t>
      </w:r>
      <w:r w:rsidRPr="00AD787A">
        <w:t xml:space="preserve"> to provide benefits under the Medicaid program, or any other entity or individual authorized by the division to conduct such meetings.</w:t>
      </w:r>
    </w:p>
    <w:sectPr w:rsidR="004A627C" w:rsidSect="00DF381C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7D7" w:rsidRDefault="001407D7">
      <w:r>
        <w:separator/>
      </w:r>
    </w:p>
  </w:endnote>
  <w:endnote w:type="continuationSeparator" w:id="0">
    <w:p w:rsidR="001407D7" w:rsidRDefault="00140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041" w:rsidRDefault="0036153B" w:rsidP="0036153B">
    <w:pPr>
      <w:pStyle w:val="sponUdate"/>
    </w:pPr>
    <w:r>
      <w:t>(Sponsorship Updated As Of: 3/5/2020)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E3D" w:rsidRDefault="00E17734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7D7" w:rsidRDefault="001407D7">
      <w:r>
        <w:separator/>
      </w:r>
    </w:p>
  </w:footnote>
  <w:footnote w:type="continuationSeparator" w:id="0">
    <w:p w:rsidR="001407D7" w:rsidRDefault="001407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1773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F381C" w:rsidRDefault="00DF381C" w:rsidP="00DF381C">
    <w:pPr>
      <w:pStyle w:val="bpuHeadSpon"/>
    </w:pPr>
    <w:r w:rsidRPr="00DF381C">
      <w:rPr>
        <w:rStyle w:val="bpuHeadSponChar"/>
      </w:rPr>
      <w:t>A2772</w:t>
    </w:r>
    <w:r>
      <w:t xml:space="preserve"> DOWNEY</w:t>
    </w:r>
  </w:p>
  <w:p w:rsidR="00DF381C" w:rsidRDefault="00DF381C" w:rsidP="00DF381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A7378">
      <w:rPr>
        <w:noProof/>
      </w:rPr>
      <w:t>3</w:t>
    </w:r>
    <w:r>
      <w:fldChar w:fldCharType="end"/>
    </w:r>
  </w:p>
  <w:p w:rsidR="00DF381C" w:rsidRDefault="00DF381C" w:rsidP="00DF381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F381C" w:rsidRDefault="00DF381C" w:rsidP="00DF381C">
    <w:pPr>
      <w:pStyle w:val="bpuHeadSpon"/>
    </w:pPr>
    <w:r w:rsidRPr="00DF381C">
      <w:rPr>
        <w:rStyle w:val="bpuHeadSponChar"/>
      </w:rPr>
      <w:t>A2772</w:t>
    </w:r>
    <w:r>
      <w:t xml:space="preserve"> DOWNEY</w:t>
    </w:r>
    <w:r w:rsidR="00B96041">
      <w:t>, HOUGHTALING</w:t>
    </w:r>
  </w:p>
  <w:p w:rsidR="00DF381C" w:rsidRDefault="00DF381C" w:rsidP="00DF381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A0955">
      <w:rPr>
        <w:noProof/>
      </w:rPr>
      <w:t>2</w:t>
    </w:r>
    <w:r>
      <w:fldChar w:fldCharType="end"/>
    </w:r>
  </w:p>
  <w:p w:rsidR="00DF381C" w:rsidRDefault="00DF381C" w:rsidP="00DF381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7D7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07D7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0955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53B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87C15"/>
    <w:rsid w:val="00492076"/>
    <w:rsid w:val="00493B1D"/>
    <w:rsid w:val="00497037"/>
    <w:rsid w:val="004A3009"/>
    <w:rsid w:val="004A627C"/>
    <w:rsid w:val="004A6940"/>
    <w:rsid w:val="004A77A4"/>
    <w:rsid w:val="004C742C"/>
    <w:rsid w:val="004E1F3E"/>
    <w:rsid w:val="004F21BD"/>
    <w:rsid w:val="004F4F1D"/>
    <w:rsid w:val="004F74DD"/>
    <w:rsid w:val="00501317"/>
    <w:rsid w:val="00501CDE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0F94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3356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4AB4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5056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A7378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041"/>
    <w:rsid w:val="00B9676B"/>
    <w:rsid w:val="00BA2EA5"/>
    <w:rsid w:val="00BA364B"/>
    <w:rsid w:val="00BB1190"/>
    <w:rsid w:val="00BB31D0"/>
    <w:rsid w:val="00BB3A11"/>
    <w:rsid w:val="00BB4DDB"/>
    <w:rsid w:val="00BB5010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22CE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381C"/>
    <w:rsid w:val="00E01B71"/>
    <w:rsid w:val="00E05CC9"/>
    <w:rsid w:val="00E15573"/>
    <w:rsid w:val="00E17734"/>
    <w:rsid w:val="00E25A5B"/>
    <w:rsid w:val="00E373C7"/>
    <w:rsid w:val="00E4267B"/>
    <w:rsid w:val="00E42F13"/>
    <w:rsid w:val="00E44936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222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30A5741"/>
  <w15:docId w15:val="{05FF0EFB-2766-40E6-BAB3-4B671CB7F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DF381C"/>
  </w:style>
  <w:style w:type="paragraph" w:styleId="BalloonText">
    <w:name w:val="Balloon Text"/>
    <w:basedOn w:val="Normal"/>
    <w:link w:val="BalloonTextChar"/>
    <w:semiHidden/>
    <w:unhideWhenUsed/>
    <w:rsid w:val="00BB501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5010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357</Words>
  <Characters>2076</Characters>
  <Application>Microsoft Office Word</Application>
  <DocSecurity>0</DocSecurity>
  <Lines>71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A2772</vt:lpstr>
    </vt:vector>
  </TitlesOfParts>
  <Manager>R211</Manager>
  <Company>NJ Office of Legislative Services</Company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A2772</dc:title>
  <dc:subject/>
  <dc:creator>Assemblywoman  DOWNEY</dc:creator>
  <cp:keywords>A2772|2|HS |285|219|219|F|0|</cp:keywords>
  <dc:description>INTRODUCED FEBRUARY 13, 2020</dc:description>
  <cp:lastModifiedBy>Todaro, Vivian</cp:lastModifiedBy>
  <cp:revision>2</cp:revision>
  <cp:lastPrinted>2020-03-12T17:52:00Z</cp:lastPrinted>
  <dcterms:created xsi:type="dcterms:W3CDTF">2020-03-12T17:52:00Z</dcterms:created>
  <dcterms:modified xsi:type="dcterms:W3CDTF">2020-03-12T17:52:00Z</dcterms:modified>
  <cp:category>s.1: C.30:4D-6o to 2019/288_x000d_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